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Default="001B7FAE" w:rsidP="00193B44">
      <w:pPr>
        <w:pStyle w:val="Logo"/>
      </w:pPr>
      <w:r>
        <w:rPr>
          <w:lang w:eastAsia="en-GB"/>
        </w:rPr>
        <w:drawing>
          <wp:inline distT="0" distB="0" distL="0" distR="0" wp14:anchorId="52395EDC" wp14:editId="5F19C515">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77260503" w14:textId="684B53DB" w:rsidR="00EC2E06" w:rsidRDefault="00912F98" w:rsidP="00440C7C">
      <w:pPr>
        <w:rPr>
          <w:rFonts w:asciiTheme="majorHAnsi" w:eastAsiaTheme="majorEastAsia" w:hAnsiTheme="majorHAnsi" w:cstheme="majorBidi"/>
          <w:b/>
          <w:bCs/>
          <w:spacing w:val="-10"/>
          <w:kern w:val="28"/>
          <w:sz w:val="60"/>
          <w:szCs w:val="60"/>
        </w:rPr>
      </w:pPr>
      <w:r>
        <w:rPr>
          <w:rFonts w:asciiTheme="majorHAnsi" w:eastAsiaTheme="majorEastAsia" w:hAnsiTheme="majorHAnsi" w:cstheme="majorBidi"/>
          <w:b/>
          <w:bCs/>
          <w:spacing w:val="-10"/>
          <w:kern w:val="28"/>
          <w:sz w:val="60"/>
          <w:szCs w:val="60"/>
        </w:rPr>
        <w:t xml:space="preserve">Application for </w:t>
      </w:r>
      <w:r w:rsidR="00EC2E06" w:rsidRPr="00EC2E06">
        <w:rPr>
          <w:rFonts w:asciiTheme="majorHAnsi" w:eastAsiaTheme="majorEastAsia" w:hAnsiTheme="majorHAnsi" w:cstheme="majorBidi"/>
          <w:b/>
          <w:bCs/>
          <w:spacing w:val="-10"/>
          <w:kern w:val="28"/>
          <w:sz w:val="60"/>
          <w:szCs w:val="60"/>
        </w:rPr>
        <w:t>Discounted Sale</w:t>
      </w:r>
      <w:r>
        <w:rPr>
          <w:rFonts w:asciiTheme="majorHAnsi" w:eastAsiaTheme="majorEastAsia" w:hAnsiTheme="majorHAnsi" w:cstheme="majorBidi"/>
          <w:b/>
          <w:bCs/>
          <w:spacing w:val="-10"/>
          <w:kern w:val="28"/>
          <w:sz w:val="60"/>
          <w:szCs w:val="60"/>
        </w:rPr>
        <w:t xml:space="preserve"> or </w:t>
      </w:r>
      <w:r w:rsidRPr="00EC2E06">
        <w:rPr>
          <w:rFonts w:asciiTheme="majorHAnsi" w:eastAsiaTheme="majorEastAsia" w:hAnsiTheme="majorHAnsi" w:cstheme="majorBidi"/>
          <w:b/>
          <w:bCs/>
          <w:spacing w:val="-10"/>
          <w:kern w:val="28"/>
          <w:sz w:val="60"/>
          <w:szCs w:val="60"/>
        </w:rPr>
        <w:t>Low-</w:t>
      </w:r>
      <w:r>
        <w:rPr>
          <w:rFonts w:asciiTheme="majorHAnsi" w:eastAsiaTheme="majorEastAsia" w:hAnsiTheme="majorHAnsi" w:cstheme="majorBidi"/>
          <w:b/>
          <w:bCs/>
          <w:spacing w:val="-10"/>
          <w:kern w:val="28"/>
          <w:sz w:val="60"/>
          <w:szCs w:val="60"/>
        </w:rPr>
        <w:t>c</w:t>
      </w:r>
      <w:r w:rsidRPr="00EC2E06">
        <w:rPr>
          <w:rFonts w:asciiTheme="majorHAnsi" w:eastAsiaTheme="majorEastAsia" w:hAnsiTheme="majorHAnsi" w:cstheme="majorBidi"/>
          <w:b/>
          <w:bCs/>
          <w:spacing w:val="-10"/>
          <w:kern w:val="28"/>
          <w:sz w:val="60"/>
          <w:szCs w:val="60"/>
        </w:rPr>
        <w:t>ost</w:t>
      </w:r>
      <w:r w:rsidR="00EC2E06" w:rsidRPr="00EC2E06">
        <w:rPr>
          <w:rFonts w:asciiTheme="majorHAnsi" w:eastAsiaTheme="majorEastAsia" w:hAnsiTheme="majorHAnsi" w:cstheme="majorBidi"/>
          <w:b/>
          <w:bCs/>
          <w:spacing w:val="-10"/>
          <w:kern w:val="28"/>
          <w:sz w:val="60"/>
          <w:szCs w:val="60"/>
        </w:rPr>
        <w:t xml:space="preserve"> housing under the Affordable Housing Scheme</w:t>
      </w:r>
    </w:p>
    <w:p w14:paraId="6FE4828F" w14:textId="05F32D78" w:rsidR="00C318A6" w:rsidRDefault="00C318A6" w:rsidP="00AA1B08">
      <w:r>
        <w:t>Use this form to apply for approval to buy a Discounted Sale</w:t>
      </w:r>
      <w:r w:rsidR="00912F98">
        <w:t xml:space="preserve"> or </w:t>
      </w:r>
      <w:r>
        <w:t>Low</w:t>
      </w:r>
      <w:r w:rsidR="00912F98">
        <w:t>-c</w:t>
      </w:r>
      <w:r>
        <w:t>ost property</w:t>
      </w:r>
    </w:p>
    <w:p w14:paraId="2C719E7D" w14:textId="77777777" w:rsidR="00C318A6" w:rsidRDefault="00C318A6" w:rsidP="006D379A">
      <w:pPr>
        <w:pStyle w:val="Heading4"/>
      </w:pPr>
      <w:r>
        <w:t>About this form</w:t>
      </w:r>
    </w:p>
    <w:p w14:paraId="1DD9E2AD" w14:textId="063A1336" w:rsidR="00C318A6" w:rsidRDefault="00912F98" w:rsidP="00C318A6">
      <w:pPr>
        <w:pStyle w:val="Version"/>
      </w:pPr>
      <w:r>
        <w:t>T</w:t>
      </w:r>
      <w:r w:rsidR="00C318A6">
        <w:t xml:space="preserve">his form is to be completed </w:t>
      </w:r>
      <w:r>
        <w:t>after you find</w:t>
      </w:r>
      <w:r w:rsidR="00C318A6">
        <w:t xml:space="preserve"> a</w:t>
      </w:r>
      <w:r>
        <w:t>n</w:t>
      </w:r>
      <w:r w:rsidR="00C318A6">
        <w:t xml:space="preserve"> affordable property which is advertised for sale through the scheme. </w:t>
      </w:r>
    </w:p>
    <w:p w14:paraId="4AD9C257" w14:textId="7FEFED97" w:rsidR="00C318A6" w:rsidRDefault="00912F98" w:rsidP="00C318A6">
      <w:pPr>
        <w:pStyle w:val="Version"/>
      </w:pPr>
      <w:r>
        <w:t>Please also submit supporting evidence with this form</w:t>
      </w:r>
      <w:r w:rsidR="00C318A6">
        <w:t xml:space="preserve">. Your application may be declined or delayed if </w:t>
      </w:r>
      <w:r>
        <w:t xml:space="preserve">you don’t submit the evidence. </w:t>
      </w:r>
      <w:r w:rsidRPr="00912F98">
        <w:t>There is a checklist of documents in Section 4 to help you.</w:t>
      </w:r>
    </w:p>
    <w:p w14:paraId="1F0165FD" w14:textId="7C683863" w:rsidR="00C318A6" w:rsidRDefault="00912F98" w:rsidP="00C318A6">
      <w:pPr>
        <w:pStyle w:val="Version"/>
      </w:pPr>
      <w:r>
        <w:t>This application and your supporting documents should be</w:t>
      </w:r>
      <w:r w:rsidR="00C318A6">
        <w:t xml:space="preserve"> submitted to us by the closing date. Any documents received after this date will </w:t>
      </w:r>
      <w:r>
        <w:t xml:space="preserve">only </w:t>
      </w:r>
      <w:r w:rsidR="00C318A6">
        <w:t>be considered if a property remains available.</w:t>
      </w:r>
    </w:p>
    <w:p w14:paraId="7478A75C" w14:textId="3B7C07C5" w:rsidR="00912F98" w:rsidRDefault="00C318A6" w:rsidP="00C318A6">
      <w:pPr>
        <w:pStyle w:val="Version"/>
      </w:pPr>
      <w:r>
        <w:t xml:space="preserve">If you have any questions on completing this form, </w:t>
      </w:r>
      <w:r w:rsidR="00912F98">
        <w:t xml:space="preserve">please </w:t>
      </w:r>
      <w:r>
        <w:t>contact</w:t>
      </w:r>
      <w:r w:rsidR="00912F98">
        <w:t xml:space="preserve"> us.</w:t>
      </w:r>
    </w:p>
    <w:p w14:paraId="13B26159" w14:textId="3966F1B4" w:rsidR="00C318A6" w:rsidRDefault="00C318A6" w:rsidP="00C318A6">
      <w:pPr>
        <w:pStyle w:val="Version"/>
      </w:pPr>
      <w:r w:rsidRPr="00AA1B08">
        <w:rPr>
          <w:b/>
          <w:bCs/>
        </w:rPr>
        <w:t>Housing Development Officer</w:t>
      </w:r>
      <w:r w:rsidR="00912F98">
        <w:br/>
        <w:t>Telephone:</w:t>
      </w:r>
      <w:r>
        <w:t xml:space="preserve"> </w:t>
      </w:r>
      <w:hyperlink r:id="rId12" w:history="1">
        <w:r w:rsidRPr="00912F98">
          <w:rPr>
            <w:rStyle w:val="Hyperlink"/>
          </w:rPr>
          <w:t>0300 373 3300</w:t>
        </w:r>
      </w:hyperlink>
    </w:p>
    <w:p w14:paraId="3D4D3CEB" w14:textId="695EA24A" w:rsidR="00C318A6" w:rsidRDefault="000B1425" w:rsidP="00C318A6">
      <w:pPr>
        <w:pStyle w:val="Version"/>
      </w:pPr>
      <w:r>
        <w:t>Your evidence must prove</w:t>
      </w:r>
      <w:r w:rsidR="00C318A6">
        <w:t>:</w:t>
      </w:r>
    </w:p>
    <w:p w14:paraId="5726D5F1" w14:textId="3DB4760F" w:rsidR="00C318A6" w:rsidRDefault="000B1425" w:rsidP="006D379A">
      <w:pPr>
        <w:pStyle w:val="Version"/>
        <w:numPr>
          <w:ilvl w:val="0"/>
          <w:numId w:val="40"/>
        </w:numPr>
      </w:pPr>
      <w:r>
        <w:t xml:space="preserve">that </w:t>
      </w:r>
      <w:r w:rsidR="00C318A6">
        <w:t>you require a discount to purchase a property through the scheme</w:t>
      </w:r>
    </w:p>
    <w:p w14:paraId="07EA5ED6" w14:textId="0FA73C85" w:rsidR="00C318A6" w:rsidRDefault="000B1425" w:rsidP="006D379A">
      <w:pPr>
        <w:pStyle w:val="Version"/>
        <w:numPr>
          <w:ilvl w:val="0"/>
          <w:numId w:val="40"/>
        </w:numPr>
      </w:pPr>
      <w:r>
        <w:t>h</w:t>
      </w:r>
      <w:r w:rsidR="00C318A6">
        <w:t>ave the required local connection</w:t>
      </w:r>
    </w:p>
    <w:p w14:paraId="4544FAE1" w14:textId="438655C4" w:rsidR="00C318A6" w:rsidRDefault="000B1425" w:rsidP="006D379A">
      <w:pPr>
        <w:pStyle w:val="Version"/>
        <w:numPr>
          <w:ilvl w:val="0"/>
          <w:numId w:val="40"/>
        </w:numPr>
      </w:pPr>
      <w:r>
        <w:t>that t</w:t>
      </w:r>
      <w:r w:rsidR="00C318A6">
        <w:t>he Discounted Sale</w:t>
      </w:r>
      <w:r>
        <w:t xml:space="preserve"> or Low-cost</w:t>
      </w:r>
      <w:r w:rsidR="00C318A6">
        <w:t xml:space="preserve"> property </w:t>
      </w:r>
      <w:r>
        <w:t xml:space="preserve">is </w:t>
      </w:r>
      <w:r w:rsidR="00C318A6">
        <w:t>your only home</w:t>
      </w:r>
    </w:p>
    <w:p w14:paraId="25AC3E62" w14:textId="28F95910" w:rsidR="006D379A" w:rsidRDefault="000B1425" w:rsidP="006D379A">
      <w:pPr>
        <w:pStyle w:val="Version"/>
        <w:numPr>
          <w:ilvl w:val="0"/>
          <w:numId w:val="40"/>
        </w:numPr>
      </w:pPr>
      <w:r>
        <w:t>h</w:t>
      </w:r>
      <w:r w:rsidR="00C318A6">
        <w:t>ave a right of residence in the UK</w:t>
      </w:r>
    </w:p>
    <w:p w14:paraId="54D8AC6E" w14:textId="77777777" w:rsidR="0082272A" w:rsidRPr="0082272A" w:rsidRDefault="0082272A" w:rsidP="0082272A"/>
    <w:p w14:paraId="3C386CDB" w14:textId="77777777" w:rsidR="0082272A" w:rsidRDefault="0082272A">
      <w:pPr>
        <w:spacing w:line="259" w:lineRule="auto"/>
        <w:rPr>
          <w:rFonts w:eastAsiaTheme="majorEastAsia" w:cstheme="majorBidi"/>
          <w:iCs/>
          <w:color w:val="24605A"/>
        </w:rPr>
      </w:pPr>
      <w:r>
        <w:br w:type="page"/>
      </w:r>
    </w:p>
    <w:p w14:paraId="2850D4FE" w14:textId="560BF5BC" w:rsidR="0082272A" w:rsidRDefault="000B1425" w:rsidP="0082272A">
      <w:pPr>
        <w:pStyle w:val="Heading2"/>
      </w:pPr>
      <w:r>
        <w:lastRenderedPageBreak/>
        <w:t>R</w:t>
      </w:r>
      <w:r w:rsidR="0082272A">
        <w:t>eturn</w:t>
      </w:r>
      <w:r>
        <w:t>ing</w:t>
      </w:r>
      <w:r w:rsidR="0082272A">
        <w:t xml:space="preserve"> this form </w:t>
      </w:r>
    </w:p>
    <w:p w14:paraId="3161E8E0" w14:textId="59E0D789" w:rsidR="000B1425" w:rsidRDefault="000B1425" w:rsidP="0082272A">
      <w:pPr>
        <w:rPr>
          <w:b/>
          <w:bCs/>
        </w:rPr>
      </w:pPr>
      <w:r>
        <w:rPr>
          <w:b/>
          <w:bCs/>
        </w:rPr>
        <w:t>Please return this form marked as confidential</w:t>
      </w:r>
      <w:r w:rsidR="002D7B09">
        <w:rPr>
          <w:b/>
          <w:bCs/>
        </w:rPr>
        <w:t xml:space="preserve"> to our Affordable Housing Team</w:t>
      </w:r>
      <w:r>
        <w:rPr>
          <w:b/>
          <w:bCs/>
        </w:rPr>
        <w:t>.</w:t>
      </w:r>
    </w:p>
    <w:p w14:paraId="14AE7673" w14:textId="4EBFDBD9" w:rsidR="0082272A" w:rsidRPr="0082272A" w:rsidRDefault="0082272A" w:rsidP="0082272A">
      <w:r w:rsidRPr="0082272A">
        <w:rPr>
          <w:b/>
          <w:bCs/>
        </w:rPr>
        <w:t>Email</w:t>
      </w:r>
      <w:r>
        <w:t xml:space="preserve">: </w:t>
      </w:r>
      <w:hyperlink r:id="rId13" w:history="1">
        <w:r w:rsidRPr="00310B62">
          <w:rPr>
            <w:rStyle w:val="Hyperlink"/>
            <w:szCs w:val="24"/>
          </w:rPr>
          <w:t>affordable.housing@westmorlandandfurness.gov.uk</w:t>
        </w:r>
      </w:hyperlink>
    </w:p>
    <w:p w14:paraId="3F9D86DA" w14:textId="77777777" w:rsidR="0082272A" w:rsidRDefault="0082272A" w:rsidP="0082272A">
      <w:pPr>
        <w:spacing w:line="259" w:lineRule="auto"/>
        <w:rPr>
          <w:b/>
          <w:bCs/>
          <w:szCs w:val="24"/>
        </w:rPr>
      </w:pPr>
      <w:r>
        <w:rPr>
          <w:b/>
          <w:bCs/>
          <w:szCs w:val="24"/>
        </w:rPr>
        <w:t>Address:</w:t>
      </w:r>
    </w:p>
    <w:p w14:paraId="42CC07B7" w14:textId="5F6F6B3F" w:rsidR="0082272A" w:rsidRPr="0082272A" w:rsidRDefault="0082272A" w:rsidP="0082272A">
      <w:pPr>
        <w:spacing w:line="259" w:lineRule="auto"/>
        <w:rPr>
          <w:szCs w:val="24"/>
        </w:rPr>
      </w:pPr>
      <w:r w:rsidRPr="00310B62">
        <w:rPr>
          <w:szCs w:val="24"/>
        </w:rPr>
        <w:t>Westmorland and Furness Council</w:t>
      </w:r>
      <w:r>
        <w:rPr>
          <w:szCs w:val="24"/>
        </w:rPr>
        <w:br/>
      </w:r>
      <w:r w:rsidRPr="00310B62">
        <w:rPr>
          <w:szCs w:val="24"/>
        </w:rPr>
        <w:t>Housing Services</w:t>
      </w:r>
      <w:r>
        <w:rPr>
          <w:szCs w:val="24"/>
        </w:rPr>
        <w:br/>
      </w:r>
      <w:r w:rsidRPr="00310B62">
        <w:rPr>
          <w:szCs w:val="24"/>
        </w:rPr>
        <w:t>Voreda House</w:t>
      </w:r>
      <w:r>
        <w:rPr>
          <w:szCs w:val="24"/>
        </w:rPr>
        <w:br/>
      </w:r>
      <w:r w:rsidRPr="00310B62">
        <w:rPr>
          <w:szCs w:val="24"/>
        </w:rPr>
        <w:t>Portland Place</w:t>
      </w:r>
      <w:r>
        <w:rPr>
          <w:szCs w:val="24"/>
        </w:rPr>
        <w:br/>
      </w:r>
      <w:r w:rsidRPr="00310B62">
        <w:rPr>
          <w:szCs w:val="24"/>
        </w:rPr>
        <w:t xml:space="preserve">Penrith </w:t>
      </w:r>
      <w:r>
        <w:rPr>
          <w:szCs w:val="24"/>
        </w:rPr>
        <w:br/>
      </w:r>
      <w:r w:rsidRPr="00310B62">
        <w:rPr>
          <w:szCs w:val="24"/>
        </w:rPr>
        <w:t>CA11 7BF</w:t>
      </w:r>
    </w:p>
    <w:p w14:paraId="71E47D5C" w14:textId="5CE16DFE" w:rsidR="006D379A" w:rsidRDefault="006D379A" w:rsidP="0082272A">
      <w:pPr>
        <w:pStyle w:val="Heading3"/>
      </w:pPr>
      <w:r>
        <w:t xml:space="preserve">Next </w:t>
      </w:r>
      <w:r w:rsidR="000B1425">
        <w:t>steps</w:t>
      </w:r>
    </w:p>
    <w:p w14:paraId="2170D36D" w14:textId="5122518F" w:rsidR="00746C40" w:rsidRDefault="000B1425" w:rsidP="00855D59">
      <w:pPr>
        <w:pStyle w:val="Version"/>
      </w:pPr>
      <w:r>
        <w:t>We’</w:t>
      </w:r>
      <w:r w:rsidR="006D379A">
        <w:t xml:space="preserve">ll assess your application </w:t>
      </w:r>
      <w:r>
        <w:t xml:space="preserve">and supporting documents </w:t>
      </w:r>
      <w:r w:rsidR="006D379A">
        <w:t>for the purchase of the Discounted Sale</w:t>
      </w:r>
      <w:r>
        <w:t xml:space="preserve"> or Low-cost</w:t>
      </w:r>
      <w:r w:rsidR="006D379A">
        <w:t xml:space="preserve"> property.</w:t>
      </w:r>
    </w:p>
    <w:p w14:paraId="38402A85" w14:textId="6C13F67C" w:rsidR="00096FAD" w:rsidRDefault="006D379A" w:rsidP="00855D59">
      <w:pPr>
        <w:pStyle w:val="Version"/>
      </w:pPr>
      <w:r>
        <w:t>Please allow up to 10 working days from the time of submission or from the shortlisting deadline</w:t>
      </w:r>
      <w:r w:rsidR="009D09DA">
        <w:t xml:space="preserve">, </w:t>
      </w:r>
      <w:r>
        <w:t xml:space="preserve">whichever is longer, for a decision. </w:t>
      </w:r>
      <w:r w:rsidR="000B1425">
        <w:t>We’ll notify you of the decision by</w:t>
      </w:r>
      <w:r>
        <w:t xml:space="preserve"> email</w:t>
      </w:r>
      <w:r w:rsidR="009D09DA">
        <w:t xml:space="preserve">, </w:t>
      </w:r>
      <w:r>
        <w:t>or post if you have previously selected this as your preference</w:t>
      </w:r>
      <w:r w:rsidR="009D09DA">
        <w:t>.</w:t>
      </w:r>
    </w:p>
    <w:p w14:paraId="7724EA25" w14:textId="77777777" w:rsidR="00096FAD" w:rsidRDefault="00096FAD">
      <w:pPr>
        <w:spacing w:line="259" w:lineRule="auto"/>
      </w:pPr>
      <w:r>
        <w:br w:type="page"/>
      </w:r>
    </w:p>
    <w:p w14:paraId="31BB2E17" w14:textId="77777777" w:rsidR="00096FAD" w:rsidRDefault="00096FAD" w:rsidP="00096FAD">
      <w:pPr>
        <w:pStyle w:val="Heading2"/>
      </w:pPr>
      <w:r w:rsidRPr="197C3FBE">
        <w:rPr>
          <w:rFonts w:eastAsia="Arial" w:cs="Arial"/>
          <w:szCs w:val="36"/>
        </w:rPr>
        <w:lastRenderedPageBreak/>
        <w:t>How to use this form</w:t>
      </w:r>
    </w:p>
    <w:p w14:paraId="74E402CA" w14:textId="77777777" w:rsidR="00096FAD" w:rsidRDefault="00096FAD" w:rsidP="00096FAD">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6A4C08CD" w14:textId="77777777" w:rsidR="00096FAD" w:rsidRDefault="00096FAD" w:rsidP="00096FAD">
      <w:pPr>
        <w:spacing w:line="257" w:lineRule="auto"/>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01FA7F69" w14:textId="77777777" w:rsidR="00096FAD" w:rsidRDefault="00096FAD" w:rsidP="00096FAD">
      <w:pPr>
        <w:pStyle w:val="Heading3"/>
      </w:pPr>
      <w:r w:rsidRPr="197C3FBE">
        <w:rPr>
          <w:rFonts w:eastAsia="Arial" w:cs="Arial"/>
          <w:szCs w:val="30"/>
        </w:rPr>
        <w:t>If you are unable to see the text boxes whilst editing this form using Word:</w:t>
      </w:r>
    </w:p>
    <w:p w14:paraId="01F697F2" w14:textId="77777777" w:rsidR="00096FAD" w:rsidRDefault="00096FAD" w:rsidP="00096FAD">
      <w:pPr>
        <w:pStyle w:val="ListParagraph"/>
        <w:numPr>
          <w:ilvl w:val="0"/>
          <w:numId w:val="3"/>
        </w:numPr>
        <w:spacing w:after="0" w:line="257" w:lineRule="auto"/>
        <w:ind w:left="1080" w:hanging="720"/>
        <w:rPr>
          <w:rFonts w:eastAsia="Arial" w:cs="Arial"/>
          <w:szCs w:val="24"/>
        </w:rPr>
      </w:pPr>
      <w:r w:rsidRPr="197C3FBE">
        <w:rPr>
          <w:rFonts w:eastAsia="Arial" w:cs="Arial"/>
          <w:szCs w:val="24"/>
        </w:rPr>
        <w:t>go to the file tab</w:t>
      </w:r>
    </w:p>
    <w:p w14:paraId="6C2FC640" w14:textId="77777777" w:rsidR="00096FAD" w:rsidRDefault="00096FAD" w:rsidP="00096FAD">
      <w:pPr>
        <w:pStyle w:val="ListParagraph"/>
        <w:numPr>
          <w:ilvl w:val="0"/>
          <w:numId w:val="3"/>
        </w:numPr>
        <w:spacing w:after="0" w:line="257" w:lineRule="auto"/>
        <w:ind w:left="1080" w:hanging="720"/>
        <w:rPr>
          <w:rFonts w:eastAsia="Arial" w:cs="Arial"/>
          <w:szCs w:val="24"/>
        </w:rPr>
      </w:pPr>
      <w:r w:rsidRPr="197C3FBE">
        <w:rPr>
          <w:rFonts w:eastAsia="Arial" w:cs="Arial"/>
          <w:szCs w:val="24"/>
        </w:rPr>
        <w:t>select ‘options’</w:t>
      </w:r>
    </w:p>
    <w:p w14:paraId="7FD583F2" w14:textId="77777777" w:rsidR="00096FAD" w:rsidRDefault="00096FAD" w:rsidP="00096FAD">
      <w:pPr>
        <w:pStyle w:val="ListParagraph"/>
        <w:numPr>
          <w:ilvl w:val="0"/>
          <w:numId w:val="3"/>
        </w:numPr>
        <w:spacing w:after="0" w:line="257" w:lineRule="auto"/>
        <w:ind w:left="1080" w:hanging="720"/>
        <w:rPr>
          <w:rFonts w:eastAsia="Arial" w:cs="Arial"/>
          <w:szCs w:val="24"/>
        </w:rPr>
      </w:pPr>
      <w:r w:rsidRPr="197C3FBE">
        <w:rPr>
          <w:rFonts w:eastAsia="Arial" w:cs="Arial"/>
          <w:szCs w:val="24"/>
        </w:rPr>
        <w:t>choose ‘display’</w:t>
      </w:r>
    </w:p>
    <w:p w14:paraId="3D33D978" w14:textId="77777777" w:rsidR="00096FAD" w:rsidRDefault="00096FAD" w:rsidP="00096FAD">
      <w:pPr>
        <w:pStyle w:val="ListParagraph"/>
        <w:numPr>
          <w:ilvl w:val="0"/>
          <w:numId w:val="3"/>
        </w:numPr>
        <w:spacing w:after="0" w:line="257" w:lineRule="auto"/>
        <w:ind w:left="1080" w:hanging="720"/>
        <w:rPr>
          <w:rFonts w:eastAsia="Arial" w:cs="Arial"/>
          <w:szCs w:val="24"/>
        </w:rPr>
      </w:pPr>
      <w:r w:rsidRPr="529A8DE5">
        <w:rPr>
          <w:rFonts w:eastAsia="Arial" w:cs="Arial"/>
          <w:szCs w:val="24"/>
        </w:rPr>
        <w:t>under ‘always show these formatting marks on the screen’, select the check box next to ‘hidden text’ and select ok</w:t>
      </w:r>
    </w:p>
    <w:p w14:paraId="092AA27E" w14:textId="77777777" w:rsidR="00096FAD" w:rsidRDefault="00096FAD" w:rsidP="00096FAD">
      <w:pPr>
        <w:pStyle w:val="Heading3"/>
        <w:rPr>
          <w:rFonts w:eastAsia="Arial" w:cs="Arial"/>
          <w:szCs w:val="30"/>
        </w:rPr>
      </w:pPr>
      <w:r w:rsidRPr="529A8DE5">
        <w:rPr>
          <w:rFonts w:eastAsia="Arial" w:cs="Arial"/>
          <w:szCs w:val="30"/>
        </w:rPr>
        <w:t>If you wish to print this form to complete by hand and need to make the text boxes disappear:</w:t>
      </w:r>
    </w:p>
    <w:p w14:paraId="43A883B4" w14:textId="77777777" w:rsidR="00096FAD" w:rsidRDefault="00096FAD" w:rsidP="00096FAD">
      <w:pPr>
        <w:pStyle w:val="ListParagraph"/>
        <w:numPr>
          <w:ilvl w:val="0"/>
          <w:numId w:val="1"/>
        </w:numPr>
        <w:ind w:left="1080" w:hanging="720"/>
        <w:rPr>
          <w:rFonts w:eastAsia="Arial" w:cs="Arial"/>
          <w:szCs w:val="24"/>
        </w:rPr>
      </w:pPr>
      <w:r w:rsidRPr="529A8DE5">
        <w:rPr>
          <w:rFonts w:eastAsia="Arial" w:cs="Arial"/>
          <w:szCs w:val="24"/>
        </w:rPr>
        <w:t xml:space="preserve">go to the file tab  </w:t>
      </w:r>
    </w:p>
    <w:p w14:paraId="32D1789E" w14:textId="77777777" w:rsidR="00096FAD" w:rsidRDefault="00096FAD" w:rsidP="00096FAD">
      <w:pPr>
        <w:pStyle w:val="ListParagraph"/>
        <w:numPr>
          <w:ilvl w:val="0"/>
          <w:numId w:val="1"/>
        </w:numPr>
        <w:ind w:left="1080" w:hanging="720"/>
        <w:rPr>
          <w:rFonts w:eastAsia="Arial" w:cs="Arial"/>
          <w:szCs w:val="24"/>
        </w:rPr>
      </w:pPr>
      <w:r w:rsidRPr="529A8DE5">
        <w:rPr>
          <w:rFonts w:eastAsia="Arial" w:cs="Arial"/>
          <w:szCs w:val="24"/>
        </w:rPr>
        <w:t xml:space="preserve">select options </w:t>
      </w:r>
    </w:p>
    <w:p w14:paraId="290D1247" w14:textId="77777777" w:rsidR="00096FAD" w:rsidRDefault="00096FAD" w:rsidP="00096FAD">
      <w:pPr>
        <w:pStyle w:val="ListParagraph"/>
        <w:numPr>
          <w:ilvl w:val="0"/>
          <w:numId w:val="1"/>
        </w:numPr>
        <w:ind w:left="1080" w:hanging="720"/>
        <w:rPr>
          <w:rFonts w:eastAsia="Arial" w:cs="Arial"/>
          <w:szCs w:val="24"/>
        </w:rPr>
      </w:pPr>
      <w:r w:rsidRPr="529A8DE5">
        <w:rPr>
          <w:rFonts w:eastAsia="Arial" w:cs="Arial"/>
          <w:szCs w:val="24"/>
        </w:rPr>
        <w:t xml:space="preserve">choose display  </w:t>
      </w:r>
    </w:p>
    <w:p w14:paraId="7582EF34" w14:textId="77777777" w:rsidR="00096FAD" w:rsidRDefault="00096FAD" w:rsidP="00096FAD">
      <w:pPr>
        <w:pStyle w:val="ListParagraph"/>
        <w:numPr>
          <w:ilvl w:val="0"/>
          <w:numId w:val="1"/>
        </w:numPr>
        <w:ind w:left="1080" w:hanging="720"/>
        <w:rPr>
          <w:rFonts w:eastAsia="Arial" w:cs="Arial"/>
          <w:szCs w:val="24"/>
        </w:rPr>
      </w:pPr>
      <w:r w:rsidRPr="529A8DE5">
        <w:rPr>
          <w:rFonts w:eastAsia="Arial" w:cs="Arial"/>
          <w:szCs w:val="24"/>
        </w:rPr>
        <w:t>under ‘printing options’, uncheck the box next to ‘print hidden text’ and select ok</w:t>
      </w:r>
    </w:p>
    <w:p w14:paraId="11EA8C41" w14:textId="77777777" w:rsidR="00855D59" w:rsidRDefault="00855D59" w:rsidP="00855D59">
      <w:pPr>
        <w:pStyle w:val="Version"/>
      </w:pPr>
    </w:p>
    <w:p w14:paraId="32733930" w14:textId="77777777" w:rsidR="00855D59" w:rsidRDefault="00855D59" w:rsidP="00855D59">
      <w:pPr>
        <w:pStyle w:val="Version"/>
      </w:pPr>
    </w:p>
    <w:p w14:paraId="448B4CB7" w14:textId="77777777" w:rsidR="00096FAD" w:rsidRDefault="00096FAD">
      <w:pPr>
        <w:spacing w:line="259" w:lineRule="auto"/>
        <w:rPr>
          <w:rFonts w:eastAsiaTheme="majorEastAsia" w:cstheme="majorBidi"/>
          <w:color w:val="24605A"/>
          <w:sz w:val="36"/>
          <w:szCs w:val="32"/>
        </w:rPr>
      </w:pPr>
      <w:r>
        <w:br w:type="page"/>
      </w:r>
    </w:p>
    <w:p w14:paraId="6CC2F5E9" w14:textId="10045C28" w:rsidR="00F25BA0" w:rsidRDefault="00F25BA0" w:rsidP="00AA1B08">
      <w:pPr>
        <w:pStyle w:val="Heading2"/>
      </w:pPr>
      <w:r>
        <w:lastRenderedPageBreak/>
        <w:t>Section 1: Applicants and property details</w:t>
      </w:r>
    </w:p>
    <w:p w14:paraId="7C9D3E27" w14:textId="05F840FE" w:rsidR="000B1425" w:rsidRDefault="00F25BA0" w:rsidP="00F25BA0">
      <w:r>
        <w:t xml:space="preserve">Please </w:t>
      </w:r>
      <w:r w:rsidR="000B1425">
        <w:t xml:space="preserve">provide details of </w:t>
      </w:r>
      <w:r>
        <w:t xml:space="preserve">all adults over the age of 18 that will </w:t>
      </w:r>
      <w:r w:rsidR="000B1425">
        <w:t>live at the property</w:t>
      </w:r>
      <w:r>
        <w:t xml:space="preserve">. </w:t>
      </w:r>
    </w:p>
    <w:p w14:paraId="3CE95580" w14:textId="6989DC54" w:rsidR="002D7B09" w:rsidRDefault="002D7B09" w:rsidP="00685E11">
      <w:r w:rsidRPr="002D7B09">
        <w:t>If applicants do not currently live together, please give the postal address and email address of the lead applicant</w:t>
      </w:r>
      <w:r>
        <w:t>, known as Applicant 1</w:t>
      </w:r>
      <w:r w:rsidRPr="002D7B09">
        <w:t>.</w:t>
      </w:r>
    </w:p>
    <w:p w14:paraId="4341C1DB" w14:textId="6A6E5D6A" w:rsidR="00685E11" w:rsidRDefault="00685E11" w:rsidP="00685E11">
      <w:r w:rsidRPr="00685E11">
        <w:t>Name</w:t>
      </w:r>
      <w:r w:rsidR="000B1425">
        <w:t xml:space="preserve"> of </w:t>
      </w:r>
      <w:r w:rsidRPr="00685E11">
        <w:t>Applicant 1</w:t>
      </w:r>
      <w:r>
        <w:t xml:space="preserve">: </w:t>
      </w:r>
      <w:r w:rsidR="00FB3A56">
        <w:tab/>
      </w:r>
      <w:r w:rsidR="000B1425">
        <w:tab/>
      </w:r>
      <w:r>
        <w:tab/>
      </w:r>
      <w:sdt>
        <w:sdtPr>
          <w:alias w:val="Type the complainant's title"/>
          <w:tag w:val="Type the complainant's title"/>
          <w:id w:val="1454451530"/>
          <w:placeholder>
            <w:docPart w:val="3801F0D10D6A48049650D11B482C56E4"/>
          </w:placeholder>
        </w:sdtPr>
        <w:sdtEndPr/>
        <w:sdtContent>
          <w:sdt>
            <w:sdtPr>
              <w:alias w:val="Please type name of applicant 1"/>
              <w:tag w:val="Please type name of applicant 1"/>
              <w:id w:val="1792470777"/>
              <w:placeholder>
                <w:docPart w:val="0B725014BBDC4AFD86ADE301959FAD54"/>
              </w:placeholder>
              <w:showingPlcHdr/>
            </w:sdtPr>
            <w:sdtEndPr/>
            <w:sdtContent>
              <w:r w:rsidR="009F4257" w:rsidRPr="00D14F08">
                <w:rPr>
                  <w:rStyle w:val="PlaceholderText"/>
                </w:rPr>
                <w:t>Click or tap here to enter text.</w:t>
              </w:r>
            </w:sdtContent>
          </w:sdt>
        </w:sdtContent>
      </w:sdt>
      <w:r>
        <w:tab/>
      </w:r>
    </w:p>
    <w:p w14:paraId="4CB6D9C8" w14:textId="0CEA131E" w:rsidR="00685E11" w:rsidRDefault="00685E11" w:rsidP="00685E11">
      <w:r w:rsidRPr="00685E11">
        <w:t>Name</w:t>
      </w:r>
      <w:r w:rsidR="000B1425">
        <w:t xml:space="preserve"> </w:t>
      </w:r>
      <w:r w:rsidR="000C3887">
        <w:t>of</w:t>
      </w:r>
      <w:r w:rsidR="000C3887" w:rsidRPr="00685E11">
        <w:t xml:space="preserve"> Applicant</w:t>
      </w:r>
      <w:r w:rsidRPr="00685E11">
        <w:t xml:space="preserve"> 2 (if applicable)</w:t>
      </w:r>
      <w:r>
        <w:t xml:space="preserve">: </w:t>
      </w:r>
      <w:r>
        <w:tab/>
      </w:r>
      <w:sdt>
        <w:sdtPr>
          <w:alias w:val="Please type name of applicant 2"/>
          <w:tag w:val="Please type name of applicant 2"/>
          <w:id w:val="-210805957"/>
          <w:placeholder>
            <w:docPart w:val="3028694F3D024FC8B257FC85850F399C"/>
          </w:placeholder>
          <w:showingPlcHdr/>
        </w:sdtPr>
        <w:sdtEndPr/>
        <w:sdtContent>
          <w:r w:rsidRPr="00D14F08">
            <w:rPr>
              <w:rStyle w:val="PlaceholderText"/>
            </w:rPr>
            <w:t>Click or tap here to enter text.</w:t>
          </w:r>
        </w:sdtContent>
      </w:sdt>
    </w:p>
    <w:p w14:paraId="1DCDA4BA" w14:textId="71484D0F" w:rsidR="00685E11" w:rsidRDefault="000B1425" w:rsidP="00685E11">
      <w:r>
        <w:t>A</w:t>
      </w:r>
      <w:r w:rsidR="00685E11" w:rsidRPr="00685E11">
        <w:t>ddress</w:t>
      </w:r>
      <w:r>
        <w:t xml:space="preserve"> of Applicant 1</w:t>
      </w:r>
      <w:r w:rsidR="00685E11">
        <w:t>:</w:t>
      </w:r>
      <w:r w:rsidR="000C3887">
        <w:tab/>
      </w:r>
      <w:r w:rsidR="000C3887">
        <w:tab/>
      </w:r>
      <w:r w:rsidR="000C3887">
        <w:tab/>
      </w:r>
      <w:sdt>
        <w:sdtPr>
          <w:alias w:val="Please type address of applicant 1"/>
          <w:tag w:val="Please type address of applicant 1"/>
          <w:id w:val="1001314408"/>
          <w:placeholder>
            <w:docPart w:val="1A1159DB5F7B4482937E27C633284FA1"/>
          </w:placeholder>
          <w:showingPlcHdr/>
        </w:sdtPr>
        <w:sdtEndPr/>
        <w:sdtContent>
          <w:r w:rsidR="00685E11" w:rsidRPr="00D14F08">
            <w:rPr>
              <w:rStyle w:val="PlaceholderText"/>
            </w:rPr>
            <w:t>Click or tap here to enter text.</w:t>
          </w:r>
        </w:sdtContent>
      </w:sdt>
    </w:p>
    <w:p w14:paraId="75352997" w14:textId="49693A49" w:rsidR="00685E11" w:rsidRDefault="000B1425" w:rsidP="00685E11">
      <w:r>
        <w:t>T</w:t>
      </w:r>
      <w:r w:rsidR="00627B32">
        <w:t>ele</w:t>
      </w:r>
      <w:r w:rsidR="00685E11" w:rsidRPr="00685E11">
        <w:t>phone number</w:t>
      </w:r>
      <w:r>
        <w:t xml:space="preserve"> of Applicant 1</w:t>
      </w:r>
      <w:r w:rsidR="00685E11">
        <w:t>:</w:t>
      </w:r>
      <w:r w:rsidR="00AD0D43">
        <w:t xml:space="preserve"> </w:t>
      </w:r>
      <w:r w:rsidR="00FB3A56">
        <w:tab/>
      </w:r>
      <w:r w:rsidR="00AD0D43" w:rsidRPr="00AD0D43">
        <w:t xml:space="preserve"> </w:t>
      </w:r>
      <w:sdt>
        <w:sdtPr>
          <w:alias w:val="Please type telephone number of applicant 1"/>
          <w:tag w:val="Please type telephone number of applicant 1"/>
          <w:id w:val="2053420087"/>
          <w:placeholder>
            <w:docPart w:val="A6FA0C0731DF45FEB1373E42170E7DC1"/>
          </w:placeholder>
          <w:showingPlcHdr/>
        </w:sdtPr>
        <w:sdtEndPr/>
        <w:sdtContent>
          <w:r w:rsidR="00AD0D43" w:rsidRPr="00D14F08">
            <w:rPr>
              <w:rStyle w:val="PlaceholderText"/>
            </w:rPr>
            <w:t>Click or tap here to enter text.</w:t>
          </w:r>
        </w:sdtContent>
      </w:sdt>
      <w:r w:rsidR="00685E11">
        <w:tab/>
      </w:r>
    </w:p>
    <w:p w14:paraId="40F960D0" w14:textId="77777777" w:rsidR="002D7B09" w:rsidRDefault="00627B32" w:rsidP="00685E11">
      <w:r w:rsidRPr="00627B32">
        <w:t>Lead applicant’s email address</w:t>
      </w:r>
      <w:r w:rsidR="00685E11">
        <w:t>:</w:t>
      </w:r>
      <w:r w:rsidR="00AD0D43">
        <w:t xml:space="preserve"> </w:t>
      </w:r>
      <w:r w:rsidR="00FB3A56">
        <w:tab/>
      </w:r>
      <w:r w:rsidR="000B1425">
        <w:tab/>
      </w:r>
      <w:r w:rsidR="00AD0D43" w:rsidRPr="00AD0D43">
        <w:t xml:space="preserve"> </w:t>
      </w:r>
      <w:sdt>
        <w:sdtPr>
          <w:alias w:val="Please type lead applicant's email address"/>
          <w:tag w:val="Please type lead applicant's email address"/>
          <w:id w:val="-1901169"/>
          <w:placeholder>
            <w:docPart w:val="6D54CDF525F04C2982E573E446DDD8BB"/>
          </w:placeholder>
          <w:showingPlcHdr/>
        </w:sdtPr>
        <w:sdtEndPr/>
        <w:sdtContent>
          <w:r w:rsidR="00AD0D43" w:rsidRPr="00D14F08">
            <w:rPr>
              <w:rStyle w:val="PlaceholderText"/>
            </w:rPr>
            <w:t>Click or tap here to enter text.</w:t>
          </w:r>
        </w:sdtContent>
      </w:sdt>
      <w:r w:rsidR="00685E11">
        <w:tab/>
      </w:r>
    </w:p>
    <w:p w14:paraId="2E0675DE" w14:textId="70DCF093" w:rsidR="002D7B09" w:rsidRDefault="002D7B09" w:rsidP="002D7B09">
      <w:r>
        <w:t>W</w:t>
      </w:r>
      <w:r w:rsidRPr="00627B32">
        <w:t>ho will be living at the property</w:t>
      </w:r>
      <w:r>
        <w:t>? Please i</w:t>
      </w:r>
      <w:r w:rsidRPr="00627B32">
        <w:t>nclud</w:t>
      </w:r>
      <w:r>
        <w:t>e</w:t>
      </w:r>
      <w:r w:rsidRPr="00627B32">
        <w:t xml:space="preserve"> children and ages</w:t>
      </w:r>
      <w:r>
        <w:t>:</w:t>
      </w:r>
    </w:p>
    <w:p w14:paraId="4D2BB73D" w14:textId="0CC72B70" w:rsidR="000B1425" w:rsidRDefault="00FC5633" w:rsidP="002D7B09">
      <w:sdt>
        <w:sdtPr>
          <w:alias w:val="Left blank for applicant to complete"/>
          <w:tag w:val="Left blank for applicant to complete"/>
          <w:id w:val="1029070851"/>
          <w:placeholder>
            <w:docPart w:val="66CB379D129B42E2A3A9532EE0C80D7A"/>
          </w:placeholder>
          <w:showingPlcHdr/>
        </w:sdtPr>
        <w:sdtEndPr/>
        <w:sdtContent>
          <w:r w:rsidR="002D7B09" w:rsidRPr="00D14F08">
            <w:rPr>
              <w:rStyle w:val="PlaceholderText"/>
            </w:rPr>
            <w:t>Click or tap here to enter text.</w:t>
          </w:r>
        </w:sdtContent>
      </w:sdt>
      <w:r w:rsidR="002D7B09">
        <w:tab/>
      </w:r>
    </w:p>
    <w:p w14:paraId="5C4839A4" w14:textId="77777777" w:rsidR="00744643" w:rsidRDefault="00744643" w:rsidP="00BB15FB"/>
    <w:p w14:paraId="18566F9C" w14:textId="404CC5AC" w:rsidR="00BB15FB" w:rsidRDefault="00BB15FB" w:rsidP="00BB15FB">
      <w:r w:rsidRPr="00BB15FB">
        <w:t>Are you a British citizen, a national of an EEA country or Switzerland, or a person with indefinite leave to remain in the UK?</w:t>
      </w:r>
    </w:p>
    <w:p w14:paraId="3C1163ED" w14:textId="16A2E2F2" w:rsidR="00744643" w:rsidRDefault="00744643" w:rsidP="00BB15FB">
      <w:pPr>
        <w:rPr>
          <w:b/>
          <w:bCs/>
        </w:rPr>
      </w:pPr>
      <w:r>
        <w:rPr>
          <w:b/>
          <w:bCs/>
        </w:rPr>
        <w:t>Applicant 1</w:t>
      </w:r>
    </w:p>
    <w:p w14:paraId="754B4EE2" w14:textId="613DBDEE" w:rsidR="00744643" w:rsidRPr="00744643" w:rsidRDefault="00744643" w:rsidP="00BB15FB">
      <w:sdt>
        <w:sdtPr>
          <w:alias w:val="Check this box if you have indefinite leave to remain in the UK"/>
          <w:tag w:val="Check this box if you have indefinite leave to remain in the UK"/>
          <w:id w:val="15564301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tab/>
      </w:r>
      <w:sdt>
        <w:sdtPr>
          <w:alias w:val="Check this box if not applicable"/>
          <w:tag w:val="Check this box if not applicable"/>
          <w:id w:val="5417237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685AD7D2" w14:textId="10225264" w:rsidR="00744643" w:rsidRPr="00744643" w:rsidRDefault="00744643" w:rsidP="00BB15FB">
      <w:r>
        <w:rPr>
          <w:b/>
          <w:bCs/>
        </w:rPr>
        <w:t xml:space="preserve">Applicant 2 </w:t>
      </w:r>
      <w:r>
        <w:t>(if applicable)</w:t>
      </w:r>
    </w:p>
    <w:p w14:paraId="76760DFF" w14:textId="321C8430" w:rsidR="00744643" w:rsidRDefault="00744643" w:rsidP="00BB15FB">
      <w:sdt>
        <w:sdtPr>
          <w:alias w:val="Check this box if applicant 2 has indefinite leave to remain in the UK"/>
          <w:tag w:val="Check this box if applicant 2 has indefinite leave to remain in the UK"/>
          <w:id w:val="1857189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tab/>
      </w:r>
      <w:sdt>
        <w:sdtPr>
          <w:alias w:val="Check this box if not applicable"/>
          <w:tag w:val="Check this box if not applicable"/>
          <w:id w:val="-2542182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6203A138" w14:textId="77777777" w:rsidR="00744643" w:rsidRDefault="00744643" w:rsidP="00BB15FB"/>
    <w:p w14:paraId="4282250C" w14:textId="556B90B0" w:rsidR="00744643" w:rsidRDefault="00744643" w:rsidP="00BB15FB">
      <w:r>
        <w:t>If you are not a British Citizen, are you subject to immigration control?</w:t>
      </w:r>
    </w:p>
    <w:p w14:paraId="0F258F66" w14:textId="77777777" w:rsidR="00744643" w:rsidRDefault="00744643" w:rsidP="00744643">
      <w:pPr>
        <w:rPr>
          <w:b/>
          <w:bCs/>
        </w:rPr>
      </w:pPr>
      <w:r>
        <w:rPr>
          <w:b/>
          <w:bCs/>
        </w:rPr>
        <w:t>Applicant 1</w:t>
      </w:r>
    </w:p>
    <w:p w14:paraId="2EFAEE09" w14:textId="77777777" w:rsidR="00744643" w:rsidRPr="00744643" w:rsidRDefault="00744643" w:rsidP="00744643">
      <w:sdt>
        <w:sdtPr>
          <w:alias w:val="Check this box if you are subject to immigration control"/>
          <w:tag w:val="Check this box if you are subject to immigration control"/>
          <w:id w:val="7552524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tab/>
      </w:r>
      <w:sdt>
        <w:sdtPr>
          <w:alias w:val="Check this box if not applicable"/>
          <w:tag w:val="Check this box if not applicable"/>
          <w:id w:val="-4679019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6B8A88AA" w14:textId="77777777" w:rsidR="00744643" w:rsidRPr="00744643" w:rsidRDefault="00744643" w:rsidP="00744643">
      <w:r>
        <w:rPr>
          <w:b/>
          <w:bCs/>
        </w:rPr>
        <w:t xml:space="preserve">Applicant 2 </w:t>
      </w:r>
      <w:r>
        <w:t>(if applicable)</w:t>
      </w:r>
    </w:p>
    <w:p w14:paraId="37567570" w14:textId="3A040B33" w:rsidR="00744643" w:rsidRPr="00744643" w:rsidRDefault="00744643" w:rsidP="00BB15FB">
      <w:sdt>
        <w:sdtPr>
          <w:alias w:val="Check this box if applicant 2 is subject to immigration control"/>
          <w:tag w:val="Check this box if applicant 2 is subject to immigration control"/>
          <w:id w:val="18135094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tab/>
      </w:r>
      <w:sdt>
        <w:sdtPr>
          <w:alias w:val="Check this box if not applicable"/>
          <w:tag w:val="Check this box if not applicable"/>
          <w:id w:val="-19254119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5B429EAF" w14:textId="17E95FA5" w:rsidR="000B1425" w:rsidRDefault="000B1425" w:rsidP="00AA1B08">
      <w:pPr>
        <w:pStyle w:val="Heading3"/>
      </w:pPr>
      <w:r>
        <w:t>New build details, if applicable</w:t>
      </w:r>
    </w:p>
    <w:p w14:paraId="3A241AA6" w14:textId="7A3C79A7" w:rsidR="00A20981" w:rsidRDefault="00A20981" w:rsidP="00685E11">
      <w:r>
        <w:t>A</w:t>
      </w:r>
      <w:r w:rsidRPr="00627B32">
        <w:t>ddress</w:t>
      </w:r>
      <w:r>
        <w:t xml:space="preserve"> </w:t>
      </w:r>
      <w:r w:rsidRPr="00627B32">
        <w:t>of the property you are applying for</w:t>
      </w:r>
      <w:r>
        <w:t>:</w:t>
      </w:r>
      <w:r>
        <w:tab/>
      </w:r>
      <w:sdt>
        <w:sdtPr>
          <w:alias w:val="Left blank for applicant to complete"/>
          <w:tag w:val="Left blank for applicant to complete"/>
          <w:id w:val="1601826033"/>
          <w:placeholder>
            <w:docPart w:val="72FDDFC87C834501A752B0C364895512"/>
          </w:placeholder>
          <w:showingPlcHdr/>
        </w:sdtPr>
        <w:sdtContent>
          <w:r w:rsidRPr="00D14F08">
            <w:rPr>
              <w:rStyle w:val="PlaceholderText"/>
            </w:rPr>
            <w:t>Click or tap here to enter text.</w:t>
          </w:r>
        </w:sdtContent>
      </w:sdt>
      <w:r>
        <w:tab/>
      </w:r>
    </w:p>
    <w:p w14:paraId="7C7E5BDC" w14:textId="6C810F6D" w:rsidR="000B1425" w:rsidRDefault="000B1425" w:rsidP="00685E11">
      <w:r>
        <w:t>D</w:t>
      </w:r>
      <w:r w:rsidR="00627B32" w:rsidRPr="00627B32">
        <w:t xml:space="preserve">o you have a preferred </w:t>
      </w:r>
      <w:r>
        <w:t>p</w:t>
      </w:r>
      <w:r w:rsidR="00627B32" w:rsidRPr="00627B32">
        <w:t xml:space="preserve">lot number, </w:t>
      </w:r>
    </w:p>
    <w:p w14:paraId="1C4DD335" w14:textId="5FDCFF90" w:rsidR="000B1425" w:rsidRDefault="00FC5633" w:rsidP="000B1425">
      <w:sdt>
        <w:sdtPr>
          <w:alias w:val="Check this box if you have a preferred plot number"/>
          <w:tag w:val="Check this box if we can contact the complainant by email"/>
          <w:id w:val="1145318896"/>
          <w14:checkbox>
            <w14:checked w14:val="0"/>
            <w14:checkedState w14:val="2612" w14:font="MS Gothic"/>
            <w14:uncheckedState w14:val="2610" w14:font="MS Gothic"/>
          </w14:checkbox>
        </w:sdtPr>
        <w:sdtEndPr/>
        <w:sdtContent>
          <w:r w:rsidR="00744643">
            <w:rPr>
              <w:rFonts w:ascii="MS Gothic" w:eastAsia="MS Gothic" w:hAnsi="MS Gothic" w:hint="eastAsia"/>
            </w:rPr>
            <w:t>☐</w:t>
          </w:r>
        </w:sdtContent>
      </w:sdt>
      <w:r w:rsidR="000B1425">
        <w:t xml:space="preserve"> Yes </w:t>
      </w:r>
      <w:r w:rsidR="000B1425">
        <w:tab/>
      </w:r>
      <w:sdt>
        <w:sdtPr>
          <w:alias w:val="Check this box if not applicable"/>
          <w:tag w:val="Check this box if not applicable"/>
          <w:id w:val="-1296986422"/>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rsidR="000B1425">
        <w:t xml:space="preserve"> No</w:t>
      </w:r>
    </w:p>
    <w:p w14:paraId="55BF05BA" w14:textId="40F06363" w:rsidR="00685E11" w:rsidRDefault="000B1425" w:rsidP="00685E11">
      <w:r>
        <w:lastRenderedPageBreak/>
        <w:t>I</w:t>
      </w:r>
      <w:r w:rsidR="00627B32" w:rsidRPr="00627B32">
        <w:t>f yes</w:t>
      </w:r>
      <w:r>
        <w:t xml:space="preserve">, provide the plot number: </w:t>
      </w:r>
      <w:r w:rsidR="00627B32">
        <w:tab/>
      </w:r>
      <w:sdt>
        <w:sdtPr>
          <w:alias w:val="Left blank for applicant to complete"/>
          <w:tag w:val="Left blank for applicant to complete"/>
          <w:id w:val="-1088074739"/>
          <w:placeholder>
            <w:docPart w:val="0E6AE364D09B402ABC770C7196291586"/>
          </w:placeholder>
          <w:showingPlcHdr/>
        </w:sdtPr>
        <w:sdtEndPr/>
        <w:sdtContent>
          <w:r w:rsidR="00AD0D43" w:rsidRPr="00D14F08">
            <w:rPr>
              <w:rStyle w:val="PlaceholderText"/>
            </w:rPr>
            <w:t>Click or tap here to enter text.</w:t>
          </w:r>
        </w:sdtContent>
      </w:sdt>
      <w:r w:rsidR="00627B32">
        <w:tab/>
      </w:r>
      <w:r w:rsidR="00685E11">
        <w:tab/>
      </w:r>
    </w:p>
    <w:p w14:paraId="5A3250AC" w14:textId="1B56BF5C" w:rsidR="00627B32" w:rsidRDefault="002D7B09" w:rsidP="00627B32">
      <w:r>
        <w:t xml:space="preserve">If </w:t>
      </w:r>
      <w:r w:rsidR="00627B32" w:rsidRPr="00627B32">
        <w:t xml:space="preserve">your application for your preferred </w:t>
      </w:r>
      <w:r>
        <w:t>p</w:t>
      </w:r>
      <w:r w:rsidR="00627B32" w:rsidRPr="00627B32">
        <w:t xml:space="preserve">lot </w:t>
      </w:r>
      <w:r>
        <w:t xml:space="preserve">is unsuccessful, </w:t>
      </w:r>
      <w:r w:rsidR="00627B32" w:rsidRPr="00627B32">
        <w:t>would you like to be considered for other available Discounted Sale</w:t>
      </w:r>
      <w:r>
        <w:t xml:space="preserve"> or </w:t>
      </w:r>
      <w:r w:rsidR="00627B32" w:rsidRPr="00627B32">
        <w:t>Low</w:t>
      </w:r>
      <w:r>
        <w:t>-c</w:t>
      </w:r>
      <w:r w:rsidR="00627B32" w:rsidRPr="00627B32">
        <w:t xml:space="preserve">ost </w:t>
      </w:r>
      <w:r>
        <w:t>p</w:t>
      </w:r>
      <w:r w:rsidR="00627B32" w:rsidRPr="00627B32">
        <w:t xml:space="preserve">lots on the same development? </w:t>
      </w:r>
    </w:p>
    <w:p w14:paraId="1C4B9E0B" w14:textId="480EA874" w:rsidR="00685E11" w:rsidRDefault="00FC5633" w:rsidP="00685E11">
      <w:sdt>
        <w:sdtPr>
          <w:alias w:val="Check this box if you'd like to be considered for plots on the same development if unsuccessful for your preferred choice"/>
          <w:tag w:val="Check this box if you'd like to be considered for plots on the same development if unsuccessful for your preferred choice"/>
          <w:id w:val="1387071262"/>
          <w14:checkbox>
            <w14:checked w14:val="0"/>
            <w14:checkedState w14:val="2612" w14:font="MS Gothic"/>
            <w14:uncheckedState w14:val="2610" w14:font="MS Gothic"/>
          </w14:checkbox>
        </w:sdtPr>
        <w:sdtEndPr/>
        <w:sdtContent>
          <w:r w:rsidR="00487B77">
            <w:rPr>
              <w:rFonts w:ascii="MS Gothic" w:eastAsia="MS Gothic" w:hAnsi="MS Gothic" w:hint="eastAsia"/>
            </w:rPr>
            <w:t>☐</w:t>
          </w:r>
        </w:sdtContent>
      </w:sdt>
      <w:r w:rsidR="00627B32">
        <w:t xml:space="preserve"> Yes </w:t>
      </w:r>
      <w:r w:rsidR="00627B32">
        <w:tab/>
      </w:r>
      <w:sdt>
        <w:sdtPr>
          <w:alias w:val="Check this box if not applicable"/>
          <w:tag w:val="Check this box if not applicable"/>
          <w:id w:val="1703207591"/>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rsidR="00627B32">
        <w:t xml:space="preserve"> No</w:t>
      </w:r>
    </w:p>
    <w:p w14:paraId="78998E62" w14:textId="28A8572F" w:rsidR="00F1016C" w:rsidRDefault="00F1016C" w:rsidP="00F1016C"/>
    <w:p w14:paraId="1DE32566" w14:textId="77777777" w:rsidR="00F25BA0" w:rsidRDefault="00F25BA0" w:rsidP="00F25BA0"/>
    <w:p w14:paraId="629BB236" w14:textId="77777777" w:rsidR="00F25BA0" w:rsidRPr="00F25BA0" w:rsidRDefault="00F25BA0" w:rsidP="00F25BA0"/>
    <w:p w14:paraId="6C152F88" w14:textId="1D9E68A0" w:rsidR="00C318A6" w:rsidRDefault="00C318A6">
      <w:pPr>
        <w:spacing w:line="259" w:lineRule="auto"/>
        <w:rPr>
          <w:b/>
          <w:bCs/>
          <w:szCs w:val="24"/>
        </w:rPr>
      </w:pPr>
    </w:p>
    <w:p w14:paraId="360FDDD3" w14:textId="70D77703" w:rsidR="00F25BA0" w:rsidRDefault="00F25BA0">
      <w:pPr>
        <w:spacing w:line="259" w:lineRule="auto"/>
        <w:rPr>
          <w:b/>
          <w:bCs/>
          <w:szCs w:val="24"/>
        </w:rPr>
      </w:pPr>
      <w:r>
        <w:rPr>
          <w:b/>
          <w:bCs/>
          <w:szCs w:val="24"/>
        </w:rPr>
        <w:br w:type="page"/>
      </w:r>
    </w:p>
    <w:p w14:paraId="2169BE66" w14:textId="77777777" w:rsidR="00B62AA4" w:rsidRPr="00855D59" w:rsidRDefault="00B62AA4" w:rsidP="00AA1B08">
      <w:pPr>
        <w:pStyle w:val="Heading2"/>
      </w:pPr>
      <w:r w:rsidRPr="00855D59">
        <w:lastRenderedPageBreak/>
        <w:t xml:space="preserve">Section 2: Financial information </w:t>
      </w:r>
    </w:p>
    <w:p w14:paraId="70BA03CD" w14:textId="6A7EB015" w:rsidR="00B62AA4" w:rsidRPr="00FC58C4" w:rsidRDefault="00B62AA4" w:rsidP="00FC58C4">
      <w:pPr>
        <w:spacing w:line="259" w:lineRule="auto"/>
      </w:pPr>
      <w:r w:rsidRPr="00FC58C4">
        <w:t>We need to know how you will fund the purchase of this property. If any of the below</w:t>
      </w:r>
      <w:r w:rsidR="00FC58C4" w:rsidRPr="00FC58C4">
        <w:t xml:space="preserve"> </w:t>
      </w:r>
      <w:r w:rsidRPr="00FC58C4">
        <w:t>questions do not apply</w:t>
      </w:r>
      <w:r w:rsidR="002D7B09" w:rsidRPr="00FC58C4">
        <w:t xml:space="preserve"> to you</w:t>
      </w:r>
      <w:r w:rsidRPr="00FC58C4">
        <w:t xml:space="preserve">, please mark as </w:t>
      </w:r>
      <w:r w:rsidR="002D7B09" w:rsidRPr="00FC58C4">
        <w:t>not applicable (</w:t>
      </w:r>
      <w:r w:rsidRPr="00FC58C4">
        <w:t>N/A</w:t>
      </w:r>
      <w:r w:rsidR="002D7B09" w:rsidRPr="00FC58C4">
        <w:t>)</w:t>
      </w:r>
      <w:r w:rsidRPr="00FC58C4">
        <w:t>.</w:t>
      </w:r>
    </w:p>
    <w:p w14:paraId="14FDA0CF" w14:textId="3C682E6C" w:rsidR="00B62AA4" w:rsidRDefault="002D7B09" w:rsidP="00B62AA4">
      <w:pPr>
        <w:spacing w:line="259" w:lineRule="auto"/>
        <w:rPr>
          <w:szCs w:val="24"/>
        </w:rPr>
      </w:pPr>
      <w:r>
        <w:rPr>
          <w:szCs w:val="24"/>
        </w:rPr>
        <w:t>Please provide evidence of your financial information when submitting this from. We’ve listed</w:t>
      </w:r>
      <w:r w:rsidR="00B62AA4" w:rsidRPr="00B62AA4">
        <w:rPr>
          <w:szCs w:val="24"/>
        </w:rPr>
        <w:t xml:space="preserve"> the documents </w:t>
      </w:r>
      <w:r>
        <w:rPr>
          <w:szCs w:val="24"/>
        </w:rPr>
        <w:t>we need to see</w:t>
      </w:r>
      <w:r w:rsidR="00B62AA4" w:rsidRPr="00B62AA4">
        <w:rPr>
          <w:szCs w:val="24"/>
        </w:rPr>
        <w:t xml:space="preserve"> in Section 4.</w:t>
      </w:r>
    </w:p>
    <w:p w14:paraId="793FF624" w14:textId="77777777" w:rsidR="00E238D2" w:rsidRDefault="00E238D2" w:rsidP="00B62AA4">
      <w:pPr>
        <w:spacing w:line="259" w:lineRule="auto"/>
        <w:rPr>
          <w:szCs w:val="24"/>
        </w:rPr>
      </w:pPr>
    </w:p>
    <w:p w14:paraId="5FF9281B" w14:textId="3F637D4B" w:rsidR="00FF45FF" w:rsidRDefault="002D7B09" w:rsidP="00B62AA4">
      <w:pPr>
        <w:spacing w:line="259" w:lineRule="auto"/>
      </w:pPr>
      <w:r>
        <w:t xml:space="preserve">Answer these questions in Great British Pounds. </w:t>
      </w:r>
    </w:p>
    <w:p w14:paraId="1019B621" w14:textId="77777777" w:rsidR="00E238D2" w:rsidRDefault="00E238D2" w:rsidP="00B62AA4">
      <w:pPr>
        <w:spacing w:line="259" w:lineRule="auto"/>
      </w:pPr>
    </w:p>
    <w:p w14:paraId="501E60D1" w14:textId="50CA0AB6" w:rsidR="00B62AA4" w:rsidRDefault="00865388" w:rsidP="00B62AA4">
      <w:pPr>
        <w:spacing w:line="259" w:lineRule="auto"/>
        <w:rPr>
          <w:szCs w:val="24"/>
        </w:rPr>
      </w:pPr>
      <w:r w:rsidRPr="00865388">
        <w:rPr>
          <w:szCs w:val="24"/>
        </w:rPr>
        <w:t xml:space="preserve">What is the potential mortgage amount shown on your mortgage in principle certificate? Or letter on headed paper from a mortgage advisor regulated by the Financial Conduct Authority (FCA)? </w:t>
      </w:r>
    </w:p>
    <w:sdt>
      <w:sdtPr>
        <w:rPr>
          <w:szCs w:val="24"/>
        </w:rPr>
        <w:alias w:val="Left blank for applicant to complete"/>
        <w:tag w:val="Left blank for applicant to complete"/>
        <w:id w:val="1936775185"/>
        <w:placeholder>
          <w:docPart w:val="ACB67DA71CFA43248308ADC19A4FAF9A"/>
        </w:placeholder>
        <w:showingPlcHdr/>
      </w:sdtPr>
      <w:sdtEndPr/>
      <w:sdtContent>
        <w:p w14:paraId="2EA95B3F" w14:textId="32C14CA1" w:rsidR="00865388" w:rsidRDefault="00865388" w:rsidP="00B62AA4">
          <w:pPr>
            <w:spacing w:line="259" w:lineRule="auto"/>
            <w:rPr>
              <w:szCs w:val="24"/>
            </w:rPr>
          </w:pPr>
          <w:r w:rsidRPr="00D14F08">
            <w:rPr>
              <w:rStyle w:val="PlaceholderText"/>
            </w:rPr>
            <w:t>Click or tap here to enter text.</w:t>
          </w:r>
        </w:p>
      </w:sdtContent>
    </w:sdt>
    <w:p w14:paraId="45AF88A1" w14:textId="02D41FB2" w:rsidR="00865388" w:rsidRDefault="00865388" w:rsidP="00B62AA4">
      <w:pPr>
        <w:spacing w:line="259" w:lineRule="auto"/>
        <w:rPr>
          <w:szCs w:val="24"/>
        </w:rPr>
      </w:pPr>
      <w:r w:rsidRPr="00865388">
        <w:rPr>
          <w:szCs w:val="24"/>
        </w:rPr>
        <w:t>What is the combined value of any savings or investments you have?</w:t>
      </w:r>
      <w:r w:rsidR="002D7B09">
        <w:rPr>
          <w:szCs w:val="24"/>
        </w:rPr>
        <w:t xml:space="preserve"> Please include</w:t>
      </w:r>
      <w:r w:rsidRPr="00865388">
        <w:rPr>
          <w:szCs w:val="24"/>
        </w:rPr>
        <w:t xml:space="preserve"> ISA’s, savings accounts, </w:t>
      </w:r>
      <w:r w:rsidR="002D7B09">
        <w:rPr>
          <w:szCs w:val="24"/>
        </w:rPr>
        <w:t>and bonds</w:t>
      </w:r>
      <w:r w:rsidRPr="00865388">
        <w:rPr>
          <w:szCs w:val="24"/>
        </w:rPr>
        <w:t xml:space="preserve">. </w:t>
      </w:r>
    </w:p>
    <w:sdt>
      <w:sdtPr>
        <w:rPr>
          <w:szCs w:val="24"/>
        </w:rPr>
        <w:alias w:val="Left blank for applicant to complete"/>
        <w:tag w:val="Left blank for applicant to complete"/>
        <w:id w:val="1803427569"/>
        <w:placeholder>
          <w:docPart w:val="4C278A83FF104A0D96B6A241AC0C391A"/>
        </w:placeholder>
        <w:showingPlcHdr/>
      </w:sdtPr>
      <w:sdtEndPr/>
      <w:sdtContent>
        <w:p w14:paraId="47420903" w14:textId="3A3D6B2F" w:rsidR="00865388" w:rsidRDefault="00FC58C4" w:rsidP="00B62AA4">
          <w:pPr>
            <w:spacing w:line="259" w:lineRule="auto"/>
            <w:rPr>
              <w:szCs w:val="24"/>
            </w:rPr>
          </w:pPr>
          <w:r w:rsidRPr="00D14F08">
            <w:rPr>
              <w:rStyle w:val="PlaceholderText"/>
            </w:rPr>
            <w:t>Click or tap here to enter text.</w:t>
          </w:r>
        </w:p>
      </w:sdtContent>
    </w:sdt>
    <w:p w14:paraId="1F5D3B99" w14:textId="3296D516" w:rsidR="00865388" w:rsidRDefault="00865388" w:rsidP="00B62AA4">
      <w:pPr>
        <w:spacing w:line="259" w:lineRule="auto"/>
        <w:rPr>
          <w:szCs w:val="24"/>
        </w:rPr>
      </w:pPr>
      <w:r w:rsidRPr="00865388">
        <w:rPr>
          <w:szCs w:val="24"/>
        </w:rPr>
        <w:t xml:space="preserve">If a family member or friend is gifting </w:t>
      </w:r>
      <w:r w:rsidR="002D7B09">
        <w:rPr>
          <w:szCs w:val="24"/>
        </w:rPr>
        <w:t>or</w:t>
      </w:r>
      <w:r w:rsidR="00646D3B">
        <w:rPr>
          <w:szCs w:val="24"/>
        </w:rPr>
        <w:t xml:space="preserve"> </w:t>
      </w:r>
      <w:r w:rsidRPr="00865388">
        <w:rPr>
          <w:szCs w:val="24"/>
        </w:rPr>
        <w:t>loaning you money to help fund the purchase, please s</w:t>
      </w:r>
      <w:r w:rsidR="00240B03">
        <w:rPr>
          <w:szCs w:val="24"/>
        </w:rPr>
        <w:t>t</w:t>
      </w:r>
      <w:r w:rsidRPr="00865388">
        <w:rPr>
          <w:szCs w:val="24"/>
        </w:rPr>
        <w:t>ate how much</w:t>
      </w:r>
      <w:r w:rsidR="00E44360">
        <w:rPr>
          <w:szCs w:val="24"/>
        </w:rPr>
        <w:t>:</w:t>
      </w:r>
    </w:p>
    <w:sdt>
      <w:sdtPr>
        <w:rPr>
          <w:szCs w:val="24"/>
        </w:rPr>
        <w:alias w:val="Left blank for applicant to complete"/>
        <w:tag w:val="Left blank for applicant to complete"/>
        <w:id w:val="2071005231"/>
        <w:placeholder>
          <w:docPart w:val="5083896001BA4EC4894B57035413F981"/>
        </w:placeholder>
        <w:showingPlcHdr/>
      </w:sdtPr>
      <w:sdtEndPr/>
      <w:sdtContent>
        <w:p w14:paraId="6CDC16B7" w14:textId="216FE7F1" w:rsidR="00865388" w:rsidRDefault="00865388" w:rsidP="00B62AA4">
          <w:pPr>
            <w:spacing w:line="259" w:lineRule="auto"/>
            <w:rPr>
              <w:szCs w:val="24"/>
            </w:rPr>
          </w:pPr>
          <w:r w:rsidRPr="00D14F08">
            <w:rPr>
              <w:rStyle w:val="PlaceholderText"/>
            </w:rPr>
            <w:t>Click or tap here to enter text.</w:t>
          </w:r>
        </w:p>
      </w:sdtContent>
    </w:sdt>
    <w:p w14:paraId="549826A7" w14:textId="77777777" w:rsidR="00E44360" w:rsidRDefault="002D7B09">
      <w:pPr>
        <w:spacing w:line="259" w:lineRule="auto"/>
        <w:rPr>
          <w:szCs w:val="24"/>
        </w:rPr>
      </w:pPr>
      <w:r>
        <w:rPr>
          <w:szCs w:val="24"/>
        </w:rPr>
        <w:t>A</w:t>
      </w:r>
      <w:r w:rsidR="00F70E06" w:rsidRPr="00F70E06">
        <w:rPr>
          <w:szCs w:val="24"/>
        </w:rPr>
        <w:t>nnual income of each applicant</w:t>
      </w:r>
      <w:r>
        <w:rPr>
          <w:szCs w:val="24"/>
        </w:rPr>
        <w:t>:</w:t>
      </w:r>
    </w:p>
    <w:p w14:paraId="02586538" w14:textId="1021E4D6" w:rsidR="00E44360" w:rsidRDefault="00E44360">
      <w:pPr>
        <w:spacing w:line="259" w:lineRule="auto"/>
        <w:rPr>
          <w:b/>
          <w:bCs/>
          <w:szCs w:val="24"/>
        </w:rPr>
      </w:pPr>
      <w:r>
        <w:rPr>
          <w:b/>
          <w:bCs/>
          <w:szCs w:val="24"/>
        </w:rPr>
        <w:t xml:space="preserve">Applicant 1: </w:t>
      </w:r>
      <w:sdt>
        <w:sdtPr>
          <w:rPr>
            <w:szCs w:val="24"/>
          </w:rPr>
          <w:alias w:val="Left blank for applicant to complete"/>
          <w:tag w:val="Left blank for applicant to complete"/>
          <w:id w:val="-1114059692"/>
          <w:placeholder>
            <w:docPart w:val="1B39D19DA58E4E3CAAA0D5195B6E7388"/>
          </w:placeholder>
          <w:showingPlcHdr/>
        </w:sdtPr>
        <w:sdtEndPr/>
        <w:sdtContent>
          <w:r w:rsidRPr="00D14F08">
            <w:rPr>
              <w:rStyle w:val="PlaceholderText"/>
            </w:rPr>
            <w:t>Click or tap here to enter text.</w:t>
          </w:r>
        </w:sdtContent>
      </w:sdt>
    </w:p>
    <w:p w14:paraId="4EFBC02C" w14:textId="2E90504A" w:rsidR="00FF45FF" w:rsidRDefault="00E44360">
      <w:pPr>
        <w:spacing w:line="259" w:lineRule="auto"/>
        <w:rPr>
          <w:szCs w:val="24"/>
        </w:rPr>
      </w:pPr>
      <w:r>
        <w:rPr>
          <w:b/>
          <w:bCs/>
          <w:szCs w:val="24"/>
        </w:rPr>
        <w:t>Applicant 2:</w:t>
      </w:r>
      <w:r w:rsidR="00F70E06" w:rsidRPr="00F70E06">
        <w:rPr>
          <w:szCs w:val="24"/>
        </w:rPr>
        <w:t xml:space="preserve"> </w:t>
      </w:r>
      <w:sdt>
        <w:sdtPr>
          <w:rPr>
            <w:szCs w:val="24"/>
          </w:rPr>
          <w:alias w:val="Left blank for applicant to complete"/>
          <w:tag w:val="Left blank for applicant to complete"/>
          <w:id w:val="1495452137"/>
          <w:placeholder>
            <w:docPart w:val="3DA5F9FDD49E40F68E6519E935C070FF"/>
          </w:placeholder>
          <w:showingPlcHdr/>
        </w:sdtPr>
        <w:sdtEndPr/>
        <w:sdtContent>
          <w:r w:rsidR="00FC58C4" w:rsidRPr="00D14F08">
            <w:rPr>
              <w:rStyle w:val="PlaceholderText"/>
            </w:rPr>
            <w:t>Click or tap here to enter text.</w:t>
          </w:r>
        </w:sdtContent>
      </w:sdt>
    </w:p>
    <w:p w14:paraId="68B12482" w14:textId="77777777" w:rsidR="00FC58C4" w:rsidRPr="00FC58C4" w:rsidRDefault="00FC58C4">
      <w:pPr>
        <w:spacing w:line="259" w:lineRule="auto"/>
        <w:rPr>
          <w:szCs w:val="24"/>
        </w:rPr>
      </w:pPr>
    </w:p>
    <w:p w14:paraId="7EF09862" w14:textId="3FA0C42C" w:rsidR="002D7B09" w:rsidRDefault="002D7B09" w:rsidP="002D7B09">
      <w:pPr>
        <w:pStyle w:val="Heading3"/>
      </w:pPr>
      <w:r>
        <w:t>If you are currently selling a residential property</w:t>
      </w:r>
    </w:p>
    <w:p w14:paraId="76207A56" w14:textId="77777777" w:rsidR="002D7B09" w:rsidRDefault="00FF45FF" w:rsidP="002D7B09">
      <w:pPr>
        <w:spacing w:line="259" w:lineRule="auto"/>
      </w:pPr>
      <w:r>
        <w:t>If you own a residential property</w:t>
      </w:r>
      <w:r w:rsidR="002D7B09">
        <w:t xml:space="preserve">, please </w:t>
      </w:r>
      <w:r>
        <w:t>provide us with evidence that it has been sold subject to contract.</w:t>
      </w:r>
    </w:p>
    <w:p w14:paraId="6A33BAC0" w14:textId="5BB92B80" w:rsidR="00FF45FF" w:rsidRDefault="00FF45FF" w:rsidP="002D7B09">
      <w:pPr>
        <w:spacing w:line="259" w:lineRule="auto"/>
      </w:pPr>
      <w:r>
        <w:t xml:space="preserve">If you are in the process of selling your property, </w:t>
      </w:r>
      <w:r w:rsidR="002D7B09">
        <w:t>please</w:t>
      </w:r>
      <w:r>
        <w:t xml:space="preserve"> answer the below questions.</w:t>
      </w:r>
    </w:p>
    <w:p w14:paraId="0C98D65C" w14:textId="77777777" w:rsidR="00130166" w:rsidRDefault="00130166" w:rsidP="002D7B09">
      <w:pPr>
        <w:spacing w:line="259" w:lineRule="auto"/>
      </w:pPr>
    </w:p>
    <w:p w14:paraId="011B9066" w14:textId="4D47AF88" w:rsidR="00FF45FF" w:rsidRPr="00FF45FF" w:rsidRDefault="003D5438">
      <w:pPr>
        <w:spacing w:line="259" w:lineRule="auto"/>
        <w:rPr>
          <w:szCs w:val="24"/>
        </w:rPr>
      </w:pPr>
      <w:r>
        <w:rPr>
          <w:szCs w:val="24"/>
        </w:rPr>
        <w:t>O</w:t>
      </w:r>
      <w:r w:rsidR="00FF45FF" w:rsidRPr="00FF45FF">
        <w:rPr>
          <w:szCs w:val="24"/>
        </w:rPr>
        <w:t>utstanding value of your mortgage</w:t>
      </w:r>
      <w:r>
        <w:rPr>
          <w:szCs w:val="24"/>
        </w:rPr>
        <w:t>:</w:t>
      </w:r>
      <w:r w:rsidR="00FF45FF" w:rsidRPr="00FF45FF">
        <w:rPr>
          <w:szCs w:val="24"/>
        </w:rPr>
        <w:t xml:space="preserve"> </w:t>
      </w:r>
      <w:sdt>
        <w:sdtPr>
          <w:rPr>
            <w:szCs w:val="24"/>
          </w:rPr>
          <w:alias w:val="Left blank for applicant to complete"/>
          <w:tag w:val="Left blank for applicant to complete"/>
          <w:id w:val="-1685744806"/>
          <w:placeholder>
            <w:docPart w:val="FE8B5D10FE874FBAAC4F9C92E4D30B46"/>
          </w:placeholder>
          <w:showingPlcHdr/>
        </w:sdtPr>
        <w:sdtEndPr/>
        <w:sdtContent>
          <w:r w:rsidR="0089128B" w:rsidRPr="00D14F08">
            <w:rPr>
              <w:rStyle w:val="PlaceholderText"/>
            </w:rPr>
            <w:t>Click or tap here to enter text.</w:t>
          </w:r>
        </w:sdtContent>
      </w:sdt>
    </w:p>
    <w:p w14:paraId="16216E47" w14:textId="7E03A625" w:rsidR="00FF45FF" w:rsidRPr="0089128B" w:rsidRDefault="003D5438">
      <w:pPr>
        <w:spacing w:line="259" w:lineRule="auto"/>
        <w:rPr>
          <w:szCs w:val="24"/>
        </w:rPr>
      </w:pPr>
      <w:r>
        <w:t>V</w:t>
      </w:r>
      <w:r w:rsidR="00FF45FF" w:rsidRPr="00FF45FF">
        <w:t xml:space="preserve">alue </w:t>
      </w:r>
      <w:r>
        <w:t xml:space="preserve">that </w:t>
      </w:r>
      <w:r w:rsidR="00FF45FF" w:rsidRPr="00FF45FF">
        <w:t xml:space="preserve">the property </w:t>
      </w:r>
      <w:r w:rsidR="00CA01B2">
        <w:t xml:space="preserve">is </w:t>
      </w:r>
      <w:r w:rsidR="00FF45FF" w:rsidRPr="00FF45FF">
        <w:t>being sold for</w:t>
      </w:r>
      <w:r>
        <w:t>:</w:t>
      </w:r>
      <w:r>
        <w:tab/>
      </w:r>
      <w:sdt>
        <w:sdtPr>
          <w:rPr>
            <w:szCs w:val="24"/>
          </w:rPr>
          <w:alias w:val="Left blank for applicant to complete"/>
          <w:tag w:val="Left blank for applicant to complete"/>
          <w:id w:val="-1004124844"/>
          <w:placeholder>
            <w:docPart w:val="66E5C7CFD82E4368A6034C6D73459EF8"/>
          </w:placeholder>
          <w:showingPlcHdr/>
        </w:sdtPr>
        <w:sdtEndPr/>
        <w:sdtContent>
          <w:r w:rsidR="0089128B" w:rsidRPr="00D14F08">
            <w:rPr>
              <w:rStyle w:val="PlaceholderText"/>
            </w:rPr>
            <w:t>Click or tap here to enter text.</w:t>
          </w:r>
        </w:sdtContent>
      </w:sdt>
    </w:p>
    <w:p w14:paraId="646DE097" w14:textId="77777777" w:rsidR="0046314B" w:rsidRDefault="003D5438" w:rsidP="0046314B">
      <w:pPr>
        <w:spacing w:line="259" w:lineRule="auto"/>
        <w:rPr>
          <w:szCs w:val="24"/>
        </w:rPr>
      </w:pPr>
      <w:r>
        <w:rPr>
          <w:szCs w:val="24"/>
        </w:rPr>
        <w:t>W</w:t>
      </w:r>
      <w:r w:rsidR="00FF45FF" w:rsidRPr="00FF45FF">
        <w:rPr>
          <w:szCs w:val="24"/>
        </w:rPr>
        <w:t>hat share of the equity will you receive</w:t>
      </w:r>
      <w:r>
        <w:rPr>
          <w:szCs w:val="24"/>
        </w:rPr>
        <w:t>, if applicable</w:t>
      </w:r>
      <w:r w:rsidR="00FF45FF" w:rsidRPr="00FF45FF">
        <w:rPr>
          <w:szCs w:val="24"/>
        </w:rPr>
        <w:t xml:space="preserve">? </w:t>
      </w:r>
      <w:r>
        <w:rPr>
          <w:szCs w:val="24"/>
        </w:rPr>
        <w:t>P</w:t>
      </w:r>
      <w:r w:rsidR="00FF45FF" w:rsidRPr="00FF45FF">
        <w:rPr>
          <w:szCs w:val="24"/>
        </w:rPr>
        <w:t>lease state the ratio of the split, showing your share first</w:t>
      </w:r>
      <w:r>
        <w:rPr>
          <w:szCs w:val="24"/>
        </w:rPr>
        <w:t>.</w:t>
      </w:r>
      <w:r w:rsidR="00FF45FF" w:rsidRPr="00FF45FF">
        <w:rPr>
          <w:szCs w:val="24"/>
        </w:rPr>
        <w:t xml:space="preserve"> </w:t>
      </w:r>
      <w:r>
        <w:rPr>
          <w:szCs w:val="24"/>
        </w:rPr>
        <w:t xml:space="preserve">For example: </w:t>
      </w:r>
      <w:r w:rsidR="00FF45FF" w:rsidRPr="00FF45FF">
        <w:rPr>
          <w:szCs w:val="24"/>
        </w:rPr>
        <w:t>50/50</w:t>
      </w:r>
      <w:r>
        <w:rPr>
          <w:szCs w:val="24"/>
        </w:rPr>
        <w:t>.</w:t>
      </w:r>
    </w:p>
    <w:sdt>
      <w:sdtPr>
        <w:rPr>
          <w:szCs w:val="24"/>
        </w:rPr>
        <w:alias w:val="Left blank for applicant to complete"/>
        <w:tag w:val="Left blank for applicant to complete"/>
        <w:id w:val="-862212744"/>
        <w:placeholder>
          <w:docPart w:val="F9A17EAB386A4BD5BADFE63D748CDBBC"/>
        </w:placeholder>
        <w:showingPlcHdr/>
      </w:sdtPr>
      <w:sdtEndPr/>
      <w:sdtContent>
        <w:p w14:paraId="24490BFD" w14:textId="77777777" w:rsidR="0046314B" w:rsidRDefault="0046314B" w:rsidP="0046314B">
          <w:pPr>
            <w:spacing w:line="259" w:lineRule="auto"/>
            <w:rPr>
              <w:szCs w:val="24"/>
            </w:rPr>
          </w:pPr>
          <w:r w:rsidRPr="00D14F08">
            <w:rPr>
              <w:rStyle w:val="PlaceholderText"/>
            </w:rPr>
            <w:t>Click or tap here to enter text.</w:t>
          </w:r>
        </w:p>
      </w:sdtContent>
    </w:sdt>
    <w:p w14:paraId="18080961" w14:textId="6970345E" w:rsidR="00C24283" w:rsidRDefault="00C24283" w:rsidP="00C24283">
      <w:r>
        <w:lastRenderedPageBreak/>
        <w:t xml:space="preserve">Do you own a property abroad? </w:t>
      </w:r>
    </w:p>
    <w:p w14:paraId="60D82CB9" w14:textId="44939F1B" w:rsidR="00C24283" w:rsidRDefault="00C24283" w:rsidP="00C24283">
      <w:sdt>
        <w:sdtPr>
          <w:alias w:val="Check if you own a property abroad"/>
          <w:tag w:val="Check if you own a property abroad"/>
          <w:id w:val="-7587485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r>
        <w:tab/>
      </w:r>
      <w:r>
        <w:tab/>
      </w:r>
      <w:sdt>
        <w:sdtPr>
          <w:alias w:val="Check if you do not own a property abroad"/>
          <w:tag w:val="Check if you do not own a property abroad"/>
          <w:id w:val="-12392468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17DE6AC0" w14:textId="049EC1FF" w:rsidR="00C87AA3" w:rsidRPr="0046314B" w:rsidRDefault="00C24283" w:rsidP="00C24283">
      <w:pPr>
        <w:rPr>
          <w:szCs w:val="24"/>
        </w:rPr>
      </w:pPr>
      <w:r>
        <w:t xml:space="preserve">If you own a property abroad, please state the value: </w:t>
      </w:r>
      <w:sdt>
        <w:sdtPr>
          <w:alias w:val="If you own a property abroad, please type the value here"/>
          <w:tag w:val="If you own a property abroad, please type the value here"/>
          <w:id w:val="-332532376"/>
          <w:placeholder>
            <w:docPart w:val="DefaultPlaceholder_-1854013440"/>
          </w:placeholder>
          <w:showingPlcHdr/>
        </w:sdtPr>
        <w:sdtContent>
          <w:r w:rsidRPr="00321F3B">
            <w:rPr>
              <w:rStyle w:val="PlaceholderText"/>
            </w:rPr>
            <w:t>Click or tap here to enter text.</w:t>
          </w:r>
        </w:sdtContent>
      </w:sdt>
      <w:r w:rsidR="00F70E06" w:rsidRPr="0089128B">
        <w:br w:type="page"/>
      </w:r>
    </w:p>
    <w:p w14:paraId="4AB214B3" w14:textId="6AA032AD" w:rsidR="00C87AA3" w:rsidRPr="00C87AA3" w:rsidRDefault="00C87AA3" w:rsidP="00AA1B08">
      <w:pPr>
        <w:pStyle w:val="Heading2"/>
      </w:pPr>
      <w:r w:rsidRPr="00C87AA3">
        <w:lastRenderedPageBreak/>
        <w:t>Section 3: Local connection</w:t>
      </w:r>
    </w:p>
    <w:p w14:paraId="2CD105C6" w14:textId="619A127C" w:rsidR="00C87AA3" w:rsidRPr="00C87AA3" w:rsidRDefault="00C87AA3" w:rsidP="00C87AA3">
      <w:pPr>
        <w:spacing w:line="259" w:lineRule="auto"/>
        <w:rPr>
          <w:szCs w:val="24"/>
        </w:rPr>
      </w:pPr>
      <w:r w:rsidRPr="00C87AA3">
        <w:rPr>
          <w:szCs w:val="24"/>
        </w:rPr>
        <w:t xml:space="preserve">The local connection criteria </w:t>
      </w:r>
      <w:r w:rsidR="003D5438">
        <w:rPr>
          <w:szCs w:val="24"/>
        </w:rPr>
        <w:t>for</w:t>
      </w:r>
      <w:r w:rsidRPr="00C87AA3">
        <w:rPr>
          <w:szCs w:val="24"/>
        </w:rPr>
        <w:t xml:space="preserve"> Discounted Sale</w:t>
      </w:r>
      <w:r w:rsidR="003D5438">
        <w:rPr>
          <w:szCs w:val="24"/>
        </w:rPr>
        <w:t xml:space="preserve"> or Low-cost</w:t>
      </w:r>
      <w:r w:rsidRPr="00C87AA3">
        <w:rPr>
          <w:szCs w:val="24"/>
        </w:rPr>
        <w:t xml:space="preserve"> housing </w:t>
      </w:r>
      <w:proofErr w:type="gramStart"/>
      <w:r w:rsidRPr="00C87AA3">
        <w:rPr>
          <w:szCs w:val="24"/>
        </w:rPr>
        <w:t>is</w:t>
      </w:r>
      <w:proofErr w:type="gramEnd"/>
      <w:r w:rsidRPr="00C87AA3">
        <w:rPr>
          <w:szCs w:val="24"/>
        </w:rPr>
        <w:t xml:space="preserve"> detailed within the Section 106 Agreement for the property.</w:t>
      </w:r>
    </w:p>
    <w:p w14:paraId="4E57859C" w14:textId="365B89F7" w:rsidR="00AA1B08" w:rsidRPr="00C87AA3" w:rsidRDefault="00AA1B08" w:rsidP="00C87AA3">
      <w:pPr>
        <w:spacing w:line="259" w:lineRule="auto"/>
        <w:rPr>
          <w:szCs w:val="24"/>
        </w:rPr>
      </w:pPr>
      <w:r w:rsidRPr="00AA1B08">
        <w:rPr>
          <w:szCs w:val="24"/>
        </w:rPr>
        <w:t>Most schemes in Westmorland and Furness are initially available to people with a local connection to the parish where the homes are located. If homes remain available, eligibility is extended in stages to people with connections to the wider Eden, South Lakeland and Cumbria areas. This process usually takes between 4 and 12 weeks.</w:t>
      </w:r>
    </w:p>
    <w:p w14:paraId="179ADEB4" w14:textId="064E850F" w:rsidR="003D5438" w:rsidRDefault="003D5438" w:rsidP="00C87AA3">
      <w:pPr>
        <w:spacing w:line="259" w:lineRule="auto"/>
        <w:rPr>
          <w:szCs w:val="24"/>
        </w:rPr>
      </w:pPr>
      <w:r>
        <w:rPr>
          <w:szCs w:val="24"/>
        </w:rPr>
        <w:t xml:space="preserve">Find out </w:t>
      </w:r>
      <w:r w:rsidR="00C87AA3" w:rsidRPr="00C87AA3">
        <w:rPr>
          <w:szCs w:val="24"/>
        </w:rPr>
        <w:t>if you meet the local connection criteria</w:t>
      </w:r>
      <w:r>
        <w:rPr>
          <w:szCs w:val="24"/>
        </w:rPr>
        <w:t xml:space="preserve"> by</w:t>
      </w:r>
      <w:r w:rsidR="00C87AA3" w:rsidRPr="00C87AA3">
        <w:rPr>
          <w:szCs w:val="24"/>
        </w:rPr>
        <w:t xml:space="preserve"> contact</w:t>
      </w:r>
      <w:r>
        <w:rPr>
          <w:szCs w:val="24"/>
        </w:rPr>
        <w:t>ing us.</w:t>
      </w:r>
    </w:p>
    <w:p w14:paraId="4E0B1BCF" w14:textId="77777777" w:rsidR="003D5438" w:rsidRDefault="00C87AA3" w:rsidP="00C87AA3">
      <w:pPr>
        <w:spacing w:line="259" w:lineRule="auto"/>
        <w:rPr>
          <w:szCs w:val="24"/>
        </w:rPr>
      </w:pPr>
      <w:r w:rsidRPr="00C87AA3">
        <w:rPr>
          <w:szCs w:val="24"/>
        </w:rPr>
        <w:t>Housing Development Officer</w:t>
      </w:r>
    </w:p>
    <w:p w14:paraId="0214F8AD" w14:textId="027510F2" w:rsidR="00C87AA3" w:rsidRDefault="003D5438" w:rsidP="00C87AA3">
      <w:pPr>
        <w:spacing w:line="259" w:lineRule="auto"/>
        <w:rPr>
          <w:szCs w:val="24"/>
        </w:rPr>
      </w:pPr>
      <w:r>
        <w:rPr>
          <w:szCs w:val="24"/>
        </w:rPr>
        <w:t>Telephone:</w:t>
      </w:r>
      <w:r w:rsidR="00C87AA3" w:rsidRPr="00C87AA3">
        <w:rPr>
          <w:szCs w:val="24"/>
        </w:rPr>
        <w:t xml:space="preserve"> 0300 373 3300</w:t>
      </w:r>
    </w:p>
    <w:p w14:paraId="46D5CDF2" w14:textId="77777777" w:rsidR="00C87AA3" w:rsidRPr="00C87AA3" w:rsidRDefault="00C87AA3" w:rsidP="00C87AA3">
      <w:pPr>
        <w:spacing w:line="259" w:lineRule="auto"/>
        <w:rPr>
          <w:szCs w:val="24"/>
        </w:rPr>
      </w:pPr>
    </w:p>
    <w:p w14:paraId="64618ACD" w14:textId="77777777" w:rsidR="00DC097C" w:rsidRDefault="003D5438" w:rsidP="00C87AA3">
      <w:pPr>
        <w:spacing w:line="259" w:lineRule="auto"/>
        <w:rPr>
          <w:szCs w:val="24"/>
        </w:rPr>
      </w:pPr>
      <w:r>
        <w:rPr>
          <w:szCs w:val="24"/>
        </w:rPr>
        <w:t>Tell us h</w:t>
      </w:r>
      <w:r w:rsidR="00C87AA3" w:rsidRPr="00C87AA3">
        <w:rPr>
          <w:szCs w:val="24"/>
        </w:rPr>
        <w:t>ow you meet the local connection criteria for th</w:t>
      </w:r>
      <w:r>
        <w:rPr>
          <w:szCs w:val="24"/>
        </w:rPr>
        <w:t>is application.</w:t>
      </w:r>
      <w:r w:rsidR="00C87AA3" w:rsidRPr="00C87AA3">
        <w:rPr>
          <w:szCs w:val="24"/>
        </w:rPr>
        <w:t xml:space="preserve"> </w:t>
      </w:r>
      <w:r>
        <w:rPr>
          <w:szCs w:val="24"/>
        </w:rPr>
        <w:t xml:space="preserve">Please submit </w:t>
      </w:r>
      <w:r w:rsidR="00C87AA3" w:rsidRPr="00C87AA3">
        <w:rPr>
          <w:szCs w:val="24"/>
        </w:rPr>
        <w:t>supporting evidence to verify your local connection</w:t>
      </w:r>
      <w:r>
        <w:rPr>
          <w:szCs w:val="24"/>
        </w:rPr>
        <w:t>.</w:t>
      </w:r>
      <w:r w:rsidR="00C87AA3" w:rsidRPr="00C87AA3">
        <w:rPr>
          <w:szCs w:val="24"/>
        </w:rPr>
        <w:t xml:space="preserve"> </w:t>
      </w:r>
      <w:r>
        <w:rPr>
          <w:szCs w:val="24"/>
        </w:rPr>
        <w:t>We’ve listed</w:t>
      </w:r>
      <w:r w:rsidRPr="00B62AA4">
        <w:rPr>
          <w:szCs w:val="24"/>
        </w:rPr>
        <w:t xml:space="preserve"> the documents </w:t>
      </w:r>
      <w:r>
        <w:rPr>
          <w:szCs w:val="24"/>
        </w:rPr>
        <w:t>we need to see</w:t>
      </w:r>
      <w:r w:rsidRPr="00B62AA4">
        <w:rPr>
          <w:szCs w:val="24"/>
        </w:rPr>
        <w:t xml:space="preserve"> in Section 4</w:t>
      </w:r>
      <w:r>
        <w:rPr>
          <w:szCs w:val="24"/>
        </w:rPr>
        <w:t>.</w:t>
      </w:r>
    </w:p>
    <w:sdt>
      <w:sdtPr>
        <w:rPr>
          <w:szCs w:val="24"/>
        </w:rPr>
        <w:id w:val="1199357912"/>
        <w:placeholder>
          <w:docPart w:val="696C10DD610944A4B80E5D2FB6BD0F8A"/>
        </w:placeholder>
      </w:sdtPr>
      <w:sdtEndPr/>
      <w:sdtContent>
        <w:sdt>
          <w:sdtPr>
            <w:rPr>
              <w:szCs w:val="24"/>
            </w:rPr>
            <w:alias w:val="Left blank for applicant to complete"/>
            <w:tag w:val="Left blank for applicant to complete"/>
            <w:id w:val="-990328679"/>
            <w:placeholder>
              <w:docPart w:val="C4712E5516FD48808D946FBD5FB4ED44"/>
            </w:placeholder>
            <w:showingPlcHdr/>
          </w:sdtPr>
          <w:sdtEndPr/>
          <w:sdtContent>
            <w:p w14:paraId="2F106117" w14:textId="1B3C2E3E" w:rsidR="00C87AA3" w:rsidRDefault="00FF0544" w:rsidP="00C87AA3">
              <w:pPr>
                <w:spacing w:line="259" w:lineRule="auto"/>
                <w:rPr>
                  <w:szCs w:val="24"/>
                </w:rPr>
              </w:pPr>
              <w:r w:rsidRPr="00D14F08">
                <w:rPr>
                  <w:rStyle w:val="PlaceholderText"/>
                </w:rPr>
                <w:t>Click or tap here to enter text.</w:t>
              </w:r>
            </w:p>
          </w:sdtContent>
        </w:sdt>
      </w:sdtContent>
    </w:sdt>
    <w:p w14:paraId="28A2F557" w14:textId="77777777" w:rsidR="00C87AA3" w:rsidRDefault="00C87AA3">
      <w:pPr>
        <w:spacing w:line="259" w:lineRule="auto"/>
        <w:rPr>
          <w:szCs w:val="24"/>
        </w:rPr>
      </w:pPr>
      <w:r>
        <w:rPr>
          <w:szCs w:val="24"/>
        </w:rPr>
        <w:br w:type="page"/>
      </w:r>
    </w:p>
    <w:p w14:paraId="65199D40" w14:textId="3F0AB409" w:rsidR="00395C1B" w:rsidRPr="00395C1B" w:rsidRDefault="00395C1B" w:rsidP="00AA1B08">
      <w:pPr>
        <w:pStyle w:val="Heading2"/>
      </w:pPr>
      <w:r w:rsidRPr="00395C1B">
        <w:lastRenderedPageBreak/>
        <w:t xml:space="preserve">Section 4: </w:t>
      </w:r>
      <w:r w:rsidR="003D5438">
        <w:t>Supporting d</w:t>
      </w:r>
      <w:r w:rsidRPr="00395C1B">
        <w:t>ocument</w:t>
      </w:r>
      <w:r w:rsidR="003D5438">
        <w:t xml:space="preserve"> checklist</w:t>
      </w:r>
    </w:p>
    <w:p w14:paraId="17795F08" w14:textId="6778FD82" w:rsidR="00D162EB" w:rsidRDefault="00395C1B">
      <w:pPr>
        <w:spacing w:line="259" w:lineRule="auto"/>
        <w:rPr>
          <w:szCs w:val="24"/>
        </w:rPr>
      </w:pPr>
      <w:r w:rsidRPr="00395C1B">
        <w:rPr>
          <w:szCs w:val="24"/>
        </w:rPr>
        <w:t>Please go through this carefully</w:t>
      </w:r>
      <w:r w:rsidR="003D5438">
        <w:rPr>
          <w:szCs w:val="24"/>
        </w:rPr>
        <w:t xml:space="preserve">. Your application will be delayed if </w:t>
      </w:r>
      <w:r w:rsidRPr="00395C1B">
        <w:rPr>
          <w:szCs w:val="24"/>
        </w:rPr>
        <w:t>you do not include all necessary evidence</w:t>
      </w:r>
      <w:r w:rsidR="00AA1B08">
        <w:rPr>
          <w:szCs w:val="24"/>
        </w:rPr>
        <w:t>.</w:t>
      </w:r>
    </w:p>
    <w:p w14:paraId="6F3EEEAA" w14:textId="27A24436" w:rsidR="0016746E" w:rsidRPr="0016746E" w:rsidRDefault="00B12576" w:rsidP="00AA1B08">
      <w:pPr>
        <w:pStyle w:val="Heading3"/>
      </w:pPr>
      <w:r>
        <w:t xml:space="preserve">Financial </w:t>
      </w:r>
      <w:r w:rsidR="004B1390">
        <w:t>i</w:t>
      </w:r>
      <w:r>
        <w:t>nformation</w:t>
      </w:r>
    </w:p>
    <w:p w14:paraId="6F4E85D4" w14:textId="3270F819" w:rsidR="0016746E" w:rsidRDefault="00B12576" w:rsidP="0016746E">
      <w:pPr>
        <w:pStyle w:val="Heading4"/>
      </w:pPr>
      <w:r>
        <w:t>Proof of ‘Mortgage in Principle’</w:t>
      </w:r>
    </w:p>
    <w:p w14:paraId="4727DD6C" w14:textId="77777777" w:rsidR="00377216" w:rsidRPr="00377216" w:rsidRDefault="00377216" w:rsidP="00377216"/>
    <w:p w14:paraId="06601DD1" w14:textId="77777777" w:rsidR="003D5438" w:rsidRDefault="005D2F43" w:rsidP="005D2F43">
      <w:r w:rsidRPr="005D2F43">
        <w:t>Please provide</w:t>
      </w:r>
      <w:r w:rsidR="003D5438">
        <w:t>:</w:t>
      </w:r>
    </w:p>
    <w:p w14:paraId="570B61A5" w14:textId="3246C042" w:rsidR="004B1390" w:rsidRDefault="005D2F43" w:rsidP="004B1390">
      <w:pPr>
        <w:pStyle w:val="ListParagraph"/>
        <w:numPr>
          <w:ilvl w:val="0"/>
          <w:numId w:val="44"/>
        </w:numPr>
      </w:pPr>
      <w:r w:rsidRPr="005D2F43">
        <w:t xml:space="preserve">a Mortgage in Principle certificate dated within the last </w:t>
      </w:r>
      <w:r w:rsidR="003D5438">
        <w:t>three</w:t>
      </w:r>
      <w:r w:rsidR="003D5438" w:rsidRPr="005D2F43">
        <w:t xml:space="preserve"> </w:t>
      </w:r>
      <w:r w:rsidRPr="005D2F43">
        <w:t xml:space="preserve">months, or </w:t>
      </w:r>
    </w:p>
    <w:p w14:paraId="22A02D81" w14:textId="5F4A6A8F" w:rsidR="003D5438" w:rsidRDefault="005D2F43" w:rsidP="00AA1B08">
      <w:pPr>
        <w:pStyle w:val="ListParagraph"/>
        <w:numPr>
          <w:ilvl w:val="0"/>
          <w:numId w:val="44"/>
        </w:numPr>
      </w:pPr>
      <w:r w:rsidRPr="005D2F43">
        <w:t xml:space="preserve">a letter from an FCA-regulated mortgage adviser confirming how much you </w:t>
      </w:r>
      <w:r w:rsidR="003D5438">
        <w:t xml:space="preserve">could </w:t>
      </w:r>
      <w:r w:rsidRPr="005D2F43">
        <w:t>borrow</w:t>
      </w:r>
    </w:p>
    <w:p w14:paraId="0A57E81A" w14:textId="44E6CDD6" w:rsidR="005D2F43" w:rsidRDefault="005D2F43" w:rsidP="005D2F43">
      <w:r w:rsidRPr="005D2F43">
        <w:t>High street lenders usually provide this free of charge. A full mortgage offer is not required.</w:t>
      </w:r>
    </w:p>
    <w:p w14:paraId="14204D95" w14:textId="77777777" w:rsidR="00377216" w:rsidRDefault="00377216" w:rsidP="005D2F43"/>
    <w:p w14:paraId="140B8DE5" w14:textId="77777777" w:rsidR="005D2F43" w:rsidRPr="00AA1B08" w:rsidRDefault="005D2F43" w:rsidP="005D2F43">
      <w:pPr>
        <w:rPr>
          <w:b/>
          <w:bCs/>
        </w:rPr>
      </w:pPr>
      <w:r w:rsidRPr="00AA1B08">
        <w:rPr>
          <w:b/>
          <w:bCs/>
        </w:rPr>
        <w:t>Applicant 1</w:t>
      </w:r>
    </w:p>
    <w:p w14:paraId="1A4F4816" w14:textId="758B70FE" w:rsidR="005D2F43" w:rsidRPr="005D2F43" w:rsidRDefault="005D2F43" w:rsidP="005D2F43">
      <w:r w:rsidRPr="005D2F43">
        <w:t xml:space="preserve">Have you attached proof </w:t>
      </w:r>
      <w:r w:rsidR="004B1390">
        <w:t xml:space="preserve">of </w:t>
      </w:r>
      <w:r w:rsidR="004B1390" w:rsidRPr="005D2F43">
        <w:t xml:space="preserve">Mortgage in Principle </w:t>
      </w:r>
      <w:r w:rsidRPr="005D2F43">
        <w:t>for applicant 1? </w:t>
      </w:r>
    </w:p>
    <w:p w14:paraId="290A6498" w14:textId="72E711D3" w:rsidR="005D2F43" w:rsidRPr="005D2F43" w:rsidRDefault="005D2F43" w:rsidP="005D2F43">
      <w:r w:rsidRPr="005D2F43">
        <w:t> </w:t>
      </w:r>
      <w:sdt>
        <w:sdtPr>
          <w:alias w:val="Check this box if you have attached proof of Mortgage in Principle for applicant 1"/>
          <w:tag w:val="Check this box if you have attached proof of Mortgage in Principle for applicant 1"/>
          <w:id w:val="1886443270"/>
          <w14:checkbox>
            <w14:checked w14:val="1"/>
            <w14:checkedState w14:val="2612" w14:font="MS Gothic"/>
            <w14:uncheckedState w14:val="2610" w14:font="MS Gothic"/>
          </w14:checkbox>
        </w:sdtPr>
        <w:sdtEndPr/>
        <w:sdtContent>
          <w:r w:rsidR="009B76C3">
            <w:rPr>
              <w:rFonts w:ascii="MS Gothic" w:eastAsia="MS Gothic" w:hAnsi="MS Gothic" w:hint="eastAsia"/>
            </w:rPr>
            <w:t>☒</w:t>
          </w:r>
        </w:sdtContent>
      </w:sdt>
      <w:r>
        <w:t xml:space="preserve"> Yes </w:t>
      </w:r>
      <w:r>
        <w:tab/>
      </w:r>
      <w:sdt>
        <w:sdtPr>
          <w:alias w:val="Check this box if not applicable"/>
          <w:tag w:val="Check this box if not applicable"/>
          <w:id w:val="1987588478"/>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0EC1F450" w14:textId="77777777" w:rsidR="005D2F43" w:rsidRPr="00AA1B08" w:rsidRDefault="005D2F43" w:rsidP="005D2F43">
      <w:pPr>
        <w:rPr>
          <w:b/>
          <w:bCs/>
        </w:rPr>
      </w:pPr>
      <w:r w:rsidRPr="00AA1B08">
        <w:rPr>
          <w:b/>
          <w:bCs/>
        </w:rPr>
        <w:t>Applicant 2</w:t>
      </w:r>
    </w:p>
    <w:p w14:paraId="41C6536A" w14:textId="46EB0E36" w:rsidR="005D2F43" w:rsidRPr="005D2F43" w:rsidRDefault="005D2F43" w:rsidP="005D2F43">
      <w:r w:rsidRPr="005D2F43">
        <w:t xml:space="preserve">Have you attached proof </w:t>
      </w:r>
      <w:r w:rsidR="004B1390">
        <w:t xml:space="preserve">of </w:t>
      </w:r>
      <w:r w:rsidR="004B1390" w:rsidRPr="005D2F43">
        <w:t xml:space="preserve">Mortgage in Principle </w:t>
      </w:r>
      <w:r w:rsidRPr="005D2F43">
        <w:t>for applicant 2? </w:t>
      </w:r>
    </w:p>
    <w:p w14:paraId="73BF00C1" w14:textId="0DCFF260" w:rsidR="005D2F43" w:rsidRDefault="005D2F43" w:rsidP="005D2F43">
      <w:r w:rsidRPr="005D2F43">
        <w:t> </w:t>
      </w:r>
      <w:sdt>
        <w:sdtPr>
          <w:alias w:val="Check this box if you have attached proof of Mortgage in Principle for applicant 2"/>
          <w:tag w:val="Check this box if you have attached proof of Mortgage in Principle for applicant 2"/>
          <w:id w:val="1185402325"/>
          <w14:checkbox>
            <w14:checked w14:val="0"/>
            <w14:checkedState w14:val="2612" w14:font="MS Gothic"/>
            <w14:uncheckedState w14:val="2610" w14:font="MS Gothic"/>
          </w14:checkbox>
        </w:sdtPr>
        <w:sdtEndPr/>
        <w:sdtContent>
          <w:r w:rsidR="00487B77">
            <w:rPr>
              <w:rFonts w:ascii="MS Gothic" w:eastAsia="MS Gothic" w:hAnsi="MS Gothic" w:hint="eastAsia"/>
            </w:rPr>
            <w:t>☐</w:t>
          </w:r>
        </w:sdtContent>
      </w:sdt>
      <w:r>
        <w:t xml:space="preserve"> Yes </w:t>
      </w:r>
      <w:r>
        <w:tab/>
      </w:r>
      <w:sdt>
        <w:sdtPr>
          <w:alias w:val="Check this box if not applicable"/>
          <w:tag w:val="Check this box if not applicable"/>
          <w:id w:val="-782342110"/>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560199EF" w14:textId="77777777" w:rsidR="00377216" w:rsidRDefault="00377216" w:rsidP="005D2F43"/>
    <w:p w14:paraId="27BF1BD9" w14:textId="1129F508" w:rsidR="008031AD" w:rsidRDefault="008031AD" w:rsidP="008031AD">
      <w:pPr>
        <w:pStyle w:val="Heading4"/>
      </w:pPr>
      <w:r>
        <w:t>Bank accounts, savings and investments</w:t>
      </w:r>
    </w:p>
    <w:p w14:paraId="044E4B77" w14:textId="59B594DE" w:rsidR="000A2886" w:rsidRDefault="000A2886" w:rsidP="000A2886">
      <w:r w:rsidRPr="000A2886">
        <w:t>Each applicant must provide statements for all bank, savings and investment accounts. Current account statements must include all transactions from the last two months.</w:t>
      </w:r>
    </w:p>
    <w:p w14:paraId="10E801FE" w14:textId="77777777" w:rsidR="00377216" w:rsidRDefault="00377216" w:rsidP="000A2886"/>
    <w:p w14:paraId="731218C9" w14:textId="77777777" w:rsidR="000A2886" w:rsidRPr="004B1390" w:rsidRDefault="000A2886" w:rsidP="000A2886">
      <w:pPr>
        <w:rPr>
          <w:b/>
          <w:bCs/>
        </w:rPr>
      </w:pPr>
      <w:r w:rsidRPr="004B1390">
        <w:rPr>
          <w:b/>
          <w:bCs/>
        </w:rPr>
        <w:t>Applicant 1</w:t>
      </w:r>
    </w:p>
    <w:p w14:paraId="184DDD12" w14:textId="463163C1" w:rsidR="000A2886" w:rsidRPr="005D2F43" w:rsidRDefault="000A2886" w:rsidP="000A2886">
      <w:r w:rsidRPr="005D2F43">
        <w:t xml:space="preserve">Have you attached proof </w:t>
      </w:r>
      <w:r w:rsidR="004B1390">
        <w:t>of b</w:t>
      </w:r>
      <w:r w:rsidR="004B1390" w:rsidRPr="004B1390">
        <w:t>ank accounts, savings and investments</w:t>
      </w:r>
      <w:r w:rsidR="004B1390">
        <w:t xml:space="preserve"> </w:t>
      </w:r>
      <w:r w:rsidRPr="005D2F43">
        <w:t>for applicant 1</w:t>
      </w:r>
      <w:r w:rsidR="004B1390">
        <w:t>?</w:t>
      </w:r>
    </w:p>
    <w:p w14:paraId="7E26AD5D" w14:textId="6794A0B9" w:rsidR="000A2886" w:rsidRPr="005D2F43" w:rsidRDefault="000A2886" w:rsidP="000A2886">
      <w:r w:rsidRPr="005D2F43">
        <w:t> </w:t>
      </w:r>
      <w:sdt>
        <w:sdtPr>
          <w:alias w:val="Check this box if you have attached proof of bank accounts, savings and investments for applicant 1"/>
          <w:tag w:val="Check this box if you have attached proof of bank accounts, savings and investments for applicant 1"/>
          <w:id w:val="-845930802"/>
          <w14:checkbox>
            <w14:checked w14:val="0"/>
            <w14:checkedState w14:val="2612" w14:font="MS Gothic"/>
            <w14:uncheckedState w14:val="2610" w14:font="MS Gothic"/>
          </w14:checkbox>
        </w:sdtPr>
        <w:sdtEndPr/>
        <w:sdtContent>
          <w:r w:rsidR="00487B77">
            <w:rPr>
              <w:rFonts w:ascii="MS Gothic" w:eastAsia="MS Gothic" w:hAnsi="MS Gothic" w:hint="eastAsia"/>
            </w:rPr>
            <w:t>☐</w:t>
          </w:r>
        </w:sdtContent>
      </w:sdt>
      <w:r>
        <w:t xml:space="preserve"> Yes </w:t>
      </w:r>
      <w:r>
        <w:tab/>
      </w:r>
      <w:sdt>
        <w:sdtPr>
          <w:alias w:val="Check this box if not applicable"/>
          <w:tag w:val="Check this box if not applicable"/>
          <w:id w:val="41180967"/>
          <w14:checkbox>
            <w14:checked w14:val="0"/>
            <w14:checkedState w14:val="2612" w14:font="MS Gothic"/>
            <w14:uncheckedState w14:val="2610" w14:font="MS Gothic"/>
          </w14:checkbox>
        </w:sdtPr>
        <w:sdtEndPr/>
        <w:sdtContent>
          <w:r w:rsidR="009B76C3">
            <w:rPr>
              <w:rFonts w:ascii="MS Gothic" w:eastAsia="MS Gothic" w:hAnsi="MS Gothic" w:hint="eastAsia"/>
            </w:rPr>
            <w:t>☐</w:t>
          </w:r>
        </w:sdtContent>
      </w:sdt>
      <w:r>
        <w:t xml:space="preserve"> Not applicable</w:t>
      </w:r>
      <w:r w:rsidRPr="005D2F43">
        <w:t> </w:t>
      </w:r>
    </w:p>
    <w:p w14:paraId="2CD5C0F9" w14:textId="77777777" w:rsidR="000A2886" w:rsidRPr="004B1390" w:rsidRDefault="000A2886" w:rsidP="000A2886">
      <w:pPr>
        <w:rPr>
          <w:b/>
          <w:bCs/>
        </w:rPr>
      </w:pPr>
      <w:r w:rsidRPr="004B1390">
        <w:rPr>
          <w:b/>
          <w:bCs/>
        </w:rPr>
        <w:t>Applicant 2</w:t>
      </w:r>
    </w:p>
    <w:p w14:paraId="1F58D16C" w14:textId="7BD2A0CE" w:rsidR="000A2886" w:rsidRPr="005D2F43" w:rsidRDefault="000A2886" w:rsidP="000A2886">
      <w:r w:rsidRPr="005D2F43">
        <w:t xml:space="preserve">Have you attached proof </w:t>
      </w:r>
      <w:r w:rsidR="004B1390">
        <w:t>b</w:t>
      </w:r>
      <w:r w:rsidR="004B1390" w:rsidRPr="004B1390">
        <w:t>ank accounts, savings and investments</w:t>
      </w:r>
      <w:r w:rsidR="004B1390">
        <w:t xml:space="preserve"> </w:t>
      </w:r>
      <w:r w:rsidRPr="005D2F43">
        <w:t>for applicant 2</w:t>
      </w:r>
      <w:r w:rsidR="004B1390">
        <w:t>?</w:t>
      </w:r>
    </w:p>
    <w:p w14:paraId="2D66E238" w14:textId="0EF0D302" w:rsidR="000A2886" w:rsidRPr="005D2F43" w:rsidRDefault="000A2886" w:rsidP="000A2886">
      <w:r w:rsidRPr="005D2F43">
        <w:t> </w:t>
      </w:r>
      <w:sdt>
        <w:sdtPr>
          <w:alias w:val="Check this box if you have attached proof of bank accounts, savings and investments for applicant 2"/>
          <w:tag w:val="Check this box if you have attached proof of bank accounts, savings and investments for applicant 2"/>
          <w:id w:val="-1001963913"/>
          <w14:checkbox>
            <w14:checked w14:val="0"/>
            <w14:checkedState w14:val="2612" w14:font="MS Gothic"/>
            <w14:uncheckedState w14:val="2610" w14:font="MS Gothic"/>
          </w14:checkbox>
        </w:sdtPr>
        <w:sdtEndPr/>
        <w:sdtContent>
          <w:r w:rsidR="00487B77">
            <w:rPr>
              <w:rFonts w:ascii="MS Gothic" w:eastAsia="MS Gothic" w:hAnsi="MS Gothic" w:hint="eastAsia"/>
            </w:rPr>
            <w:t>☐</w:t>
          </w:r>
        </w:sdtContent>
      </w:sdt>
      <w:r>
        <w:t xml:space="preserve"> Yes </w:t>
      </w:r>
      <w:r>
        <w:tab/>
      </w:r>
      <w:sdt>
        <w:sdtPr>
          <w:alias w:val="Check this box if not applicable"/>
          <w:tag w:val="Check this box if not applicable"/>
          <w:id w:val="-1159454427"/>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499EA91F" w14:textId="77777777" w:rsidR="000A2886" w:rsidRPr="000A2886" w:rsidRDefault="000A2886" w:rsidP="000A2886"/>
    <w:p w14:paraId="7CD7A861" w14:textId="31D26980" w:rsidR="000A2886" w:rsidRDefault="008031AD" w:rsidP="009D4AEB">
      <w:pPr>
        <w:pStyle w:val="Heading4"/>
      </w:pPr>
      <w:r>
        <w:t>Income</w:t>
      </w:r>
    </w:p>
    <w:p w14:paraId="11E4D31F" w14:textId="3A53A188" w:rsidR="004B1390" w:rsidRDefault="004B1390" w:rsidP="004B1390">
      <w:r>
        <w:t xml:space="preserve">All applicants must provide: </w:t>
      </w:r>
    </w:p>
    <w:p w14:paraId="55AC4310" w14:textId="1B9AA8AF" w:rsidR="009D4AEB" w:rsidRDefault="004B1390" w:rsidP="004B1390">
      <w:pPr>
        <w:pStyle w:val="ListParagraph"/>
        <w:numPr>
          <w:ilvl w:val="0"/>
          <w:numId w:val="46"/>
        </w:numPr>
      </w:pPr>
      <w:r>
        <w:t>p</w:t>
      </w:r>
      <w:r w:rsidR="009D4AEB">
        <w:t>ayslips for the last two months</w:t>
      </w:r>
    </w:p>
    <w:p w14:paraId="4C95AF9A" w14:textId="4B12D184" w:rsidR="009D4AEB" w:rsidRDefault="004B1390" w:rsidP="004B1390">
      <w:pPr>
        <w:pStyle w:val="ListParagraph"/>
        <w:numPr>
          <w:ilvl w:val="0"/>
          <w:numId w:val="46"/>
        </w:numPr>
      </w:pPr>
      <w:r>
        <w:t xml:space="preserve">self-employment </w:t>
      </w:r>
      <w:r w:rsidR="009D4AEB">
        <w:t>accounts for the most recent financial year. If you have been trading for less than six months, provide a summary of your trading records to date</w:t>
      </w:r>
    </w:p>
    <w:p w14:paraId="257E8B47" w14:textId="3AC8EAF2" w:rsidR="009D4AEB" w:rsidRDefault="004B1390" w:rsidP="004B1390">
      <w:pPr>
        <w:pStyle w:val="ListParagraph"/>
        <w:numPr>
          <w:ilvl w:val="0"/>
          <w:numId w:val="46"/>
        </w:numPr>
      </w:pPr>
      <w:r>
        <w:t>e</w:t>
      </w:r>
      <w:r w:rsidR="009D4AEB">
        <w:t>vidence of any pension income</w:t>
      </w:r>
    </w:p>
    <w:p w14:paraId="4BE08CAE" w14:textId="0CE54AE0" w:rsidR="004B1390" w:rsidRDefault="009D4AEB" w:rsidP="004B1390">
      <w:pPr>
        <w:pStyle w:val="ListParagraph"/>
        <w:numPr>
          <w:ilvl w:val="0"/>
          <w:numId w:val="46"/>
        </w:numPr>
      </w:pPr>
      <w:r>
        <w:t>evidence of any benefits received</w:t>
      </w:r>
    </w:p>
    <w:p w14:paraId="1FFD3B0D" w14:textId="4218BA8B" w:rsidR="004B1390" w:rsidRDefault="004B1390" w:rsidP="004B1390">
      <w:r>
        <w:t>Benefits evidence should include:</w:t>
      </w:r>
    </w:p>
    <w:p w14:paraId="515BDB07" w14:textId="77777777" w:rsidR="004B1390" w:rsidRDefault="009D4AEB" w:rsidP="004B1390">
      <w:pPr>
        <w:pStyle w:val="ListParagraph"/>
        <w:numPr>
          <w:ilvl w:val="0"/>
          <w:numId w:val="45"/>
        </w:numPr>
      </w:pPr>
      <w:r>
        <w:t>Tax Credits</w:t>
      </w:r>
    </w:p>
    <w:p w14:paraId="3628BCF3" w14:textId="77777777" w:rsidR="004B1390" w:rsidRDefault="009D4AEB" w:rsidP="004B1390">
      <w:pPr>
        <w:pStyle w:val="ListParagraph"/>
        <w:numPr>
          <w:ilvl w:val="0"/>
          <w:numId w:val="45"/>
        </w:numPr>
      </w:pPr>
      <w:r>
        <w:t>Income Support</w:t>
      </w:r>
    </w:p>
    <w:p w14:paraId="17C8D4D8" w14:textId="77777777" w:rsidR="004B1390" w:rsidRDefault="009D4AEB" w:rsidP="004B1390">
      <w:pPr>
        <w:pStyle w:val="ListParagraph"/>
        <w:numPr>
          <w:ilvl w:val="0"/>
          <w:numId w:val="45"/>
        </w:numPr>
      </w:pPr>
      <w:r>
        <w:t>Council Tax Support</w:t>
      </w:r>
    </w:p>
    <w:p w14:paraId="1D6F321D" w14:textId="77777777" w:rsidR="004B1390" w:rsidRDefault="009D4AEB" w:rsidP="004B1390">
      <w:pPr>
        <w:pStyle w:val="ListParagraph"/>
        <w:numPr>
          <w:ilvl w:val="0"/>
          <w:numId w:val="45"/>
        </w:numPr>
      </w:pPr>
      <w:r>
        <w:t xml:space="preserve">Pension Credit </w:t>
      </w:r>
    </w:p>
    <w:p w14:paraId="265A7BEE" w14:textId="36E8ECBD" w:rsidR="009D4AEB" w:rsidRDefault="009D4AEB" w:rsidP="004B1390">
      <w:pPr>
        <w:pStyle w:val="ListParagraph"/>
        <w:numPr>
          <w:ilvl w:val="0"/>
          <w:numId w:val="45"/>
        </w:numPr>
      </w:pPr>
      <w:r>
        <w:t>Carer’s Allowance</w:t>
      </w:r>
    </w:p>
    <w:p w14:paraId="4821E338" w14:textId="4F7D7776" w:rsidR="009D4AEB" w:rsidRDefault="004B1390" w:rsidP="004B1390">
      <w:r>
        <w:t xml:space="preserve">Child Benefits </w:t>
      </w:r>
      <w:r w:rsidR="00406292">
        <w:t>are</w:t>
      </w:r>
      <w:r>
        <w:t xml:space="preserve"> exempt. </w:t>
      </w:r>
    </w:p>
    <w:p w14:paraId="5478BE23" w14:textId="77777777" w:rsidR="00406292" w:rsidRDefault="00406292" w:rsidP="004B1390"/>
    <w:p w14:paraId="4442B054" w14:textId="77777777" w:rsidR="000A2886" w:rsidRPr="004B1390" w:rsidRDefault="000A2886" w:rsidP="000A2886">
      <w:pPr>
        <w:rPr>
          <w:b/>
          <w:bCs/>
        </w:rPr>
      </w:pPr>
      <w:r w:rsidRPr="004B1390">
        <w:rPr>
          <w:b/>
          <w:bCs/>
        </w:rPr>
        <w:t>Applicant 1</w:t>
      </w:r>
    </w:p>
    <w:p w14:paraId="4D736E84" w14:textId="56DFA16A" w:rsidR="000A2886" w:rsidRPr="005D2F43" w:rsidRDefault="000A2886" w:rsidP="000A2886">
      <w:r w:rsidRPr="005D2F43">
        <w:t xml:space="preserve">Have you attached </w:t>
      </w:r>
      <w:r w:rsidR="004B1390">
        <w:t>evidence of financial information</w:t>
      </w:r>
      <w:r w:rsidRPr="005D2F43">
        <w:t xml:space="preserve"> for applicant 1? </w:t>
      </w:r>
    </w:p>
    <w:p w14:paraId="60639C49" w14:textId="6055388D" w:rsidR="000A2886" w:rsidRPr="005D2F43" w:rsidRDefault="000A2886" w:rsidP="000A2886">
      <w:r w:rsidRPr="005D2F43">
        <w:t> </w:t>
      </w:r>
      <w:sdt>
        <w:sdtPr>
          <w:alias w:val="Check this box if you have attached evidence of financial information for applicant 1"/>
          <w:tag w:val="Check this box if you have attached evidence of financial information for applicant 1"/>
          <w:id w:val="-365909109"/>
          <w14:checkbox>
            <w14:checked w14:val="0"/>
            <w14:checkedState w14:val="2612" w14:font="MS Gothic"/>
            <w14:uncheckedState w14:val="2610" w14:font="MS Gothic"/>
          </w14:checkbox>
        </w:sdtPr>
        <w:sdtEndPr/>
        <w:sdtContent>
          <w:r w:rsidR="00C92C65">
            <w:rPr>
              <w:rFonts w:ascii="MS Gothic" w:eastAsia="MS Gothic" w:hAnsi="MS Gothic" w:hint="eastAsia"/>
            </w:rPr>
            <w:t>☐</w:t>
          </w:r>
        </w:sdtContent>
      </w:sdt>
      <w:r>
        <w:t xml:space="preserve"> Yes </w:t>
      </w:r>
      <w:r>
        <w:tab/>
      </w:r>
      <w:sdt>
        <w:sdtPr>
          <w:alias w:val="Check this box if not applicable"/>
          <w:tag w:val="Check this box if not applicable"/>
          <w:id w:val="1222945908"/>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686F90A8" w14:textId="77777777" w:rsidR="000A2886" w:rsidRPr="004B1390" w:rsidRDefault="000A2886" w:rsidP="000A2886">
      <w:pPr>
        <w:rPr>
          <w:b/>
          <w:bCs/>
        </w:rPr>
      </w:pPr>
      <w:r w:rsidRPr="004B1390">
        <w:rPr>
          <w:b/>
          <w:bCs/>
        </w:rPr>
        <w:t>Applicant 2</w:t>
      </w:r>
    </w:p>
    <w:p w14:paraId="1B0D6BB4" w14:textId="5C40390C" w:rsidR="000A2886" w:rsidRPr="005D2F43" w:rsidRDefault="000A2886" w:rsidP="000A2886">
      <w:r w:rsidRPr="005D2F43">
        <w:t xml:space="preserve">Have you attached </w:t>
      </w:r>
      <w:r w:rsidR="004B1390">
        <w:t>evidence of financial information</w:t>
      </w:r>
      <w:r w:rsidR="004B1390" w:rsidRPr="005D2F43">
        <w:t xml:space="preserve"> </w:t>
      </w:r>
      <w:r w:rsidRPr="005D2F43">
        <w:t>for applicant 2? </w:t>
      </w:r>
    </w:p>
    <w:p w14:paraId="4FA12BC4" w14:textId="139BED25" w:rsidR="000A2886" w:rsidRDefault="000A2886" w:rsidP="000A2886">
      <w:r w:rsidRPr="005D2F43">
        <w:t> </w:t>
      </w:r>
      <w:sdt>
        <w:sdtPr>
          <w:alias w:val="Check this box if you have attached evidence of financial information for applicant 2"/>
          <w:tag w:val="Check this box if you have attached evidence of financial information for applicant 2"/>
          <w:id w:val="776537834"/>
          <w14:checkbox>
            <w14:checked w14:val="0"/>
            <w14:checkedState w14:val="2612" w14:font="MS Gothic"/>
            <w14:uncheckedState w14:val="2610" w14:font="MS Gothic"/>
          </w14:checkbox>
        </w:sdtPr>
        <w:sdtEndPr/>
        <w:sdtContent>
          <w:r w:rsidR="00C92C65">
            <w:rPr>
              <w:rFonts w:ascii="MS Gothic" w:eastAsia="MS Gothic" w:hAnsi="MS Gothic" w:hint="eastAsia"/>
            </w:rPr>
            <w:t>☐</w:t>
          </w:r>
        </w:sdtContent>
      </w:sdt>
      <w:r>
        <w:t xml:space="preserve"> Yes </w:t>
      </w:r>
      <w:r>
        <w:tab/>
      </w:r>
      <w:sdt>
        <w:sdtPr>
          <w:alias w:val="Check this box if not applicable"/>
          <w:tag w:val="Check this box if not applicable"/>
          <w:id w:val="-1936209730"/>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26FDFE60" w14:textId="77777777" w:rsidR="00377216" w:rsidRPr="000A2886" w:rsidRDefault="00377216" w:rsidP="000A2886"/>
    <w:p w14:paraId="1059D44A" w14:textId="14937493" w:rsidR="008031AD" w:rsidRDefault="008031AD" w:rsidP="0016746E">
      <w:pPr>
        <w:pStyle w:val="Heading4"/>
      </w:pPr>
      <w:r w:rsidRPr="008031AD">
        <w:t>Gift</w:t>
      </w:r>
      <w:r w:rsidR="004B1390">
        <w:t xml:space="preserve"> or </w:t>
      </w:r>
      <w:r w:rsidRPr="008031AD">
        <w:t xml:space="preserve">loan from </w:t>
      </w:r>
      <w:r w:rsidR="004B1390">
        <w:t xml:space="preserve">a </w:t>
      </w:r>
      <w:r w:rsidRPr="008031AD">
        <w:t>family</w:t>
      </w:r>
      <w:r w:rsidR="004B1390">
        <w:t xml:space="preserve"> member or </w:t>
      </w:r>
      <w:r w:rsidRPr="008031AD">
        <w:t xml:space="preserve">friend </w:t>
      </w:r>
    </w:p>
    <w:p w14:paraId="2F963912" w14:textId="3D81CF5E" w:rsidR="004B1390" w:rsidRDefault="00147C71" w:rsidP="000A2886">
      <w:r w:rsidRPr="00147C71">
        <w:t xml:space="preserve">If a family member or friend is helping </w:t>
      </w:r>
      <w:r w:rsidR="004B1390">
        <w:t xml:space="preserve">you </w:t>
      </w:r>
      <w:r w:rsidRPr="00147C71">
        <w:t xml:space="preserve">purchase </w:t>
      </w:r>
      <w:r w:rsidR="004B1390">
        <w:t>with</w:t>
      </w:r>
      <w:r w:rsidRPr="00147C71">
        <w:t xml:space="preserve"> a gift or loan, they must provide a signed written declaration confirming</w:t>
      </w:r>
      <w:r w:rsidR="004B1390">
        <w:t>:</w:t>
      </w:r>
    </w:p>
    <w:p w14:paraId="5E58E16B" w14:textId="224C43DE" w:rsidR="004B1390" w:rsidRDefault="00147C71" w:rsidP="004B1390">
      <w:pPr>
        <w:pStyle w:val="ListParagraph"/>
        <w:numPr>
          <w:ilvl w:val="0"/>
          <w:numId w:val="47"/>
        </w:numPr>
      </w:pPr>
      <w:r w:rsidRPr="00147C71">
        <w:t xml:space="preserve">the amount provided </w:t>
      </w:r>
    </w:p>
    <w:p w14:paraId="54B4C013" w14:textId="0E81FE85" w:rsidR="00147C71" w:rsidRDefault="00147C71" w:rsidP="004B1390">
      <w:pPr>
        <w:pStyle w:val="ListParagraph"/>
        <w:numPr>
          <w:ilvl w:val="0"/>
          <w:numId w:val="47"/>
        </w:numPr>
      </w:pPr>
      <w:r w:rsidRPr="00147C71">
        <w:t>their relationship to you</w:t>
      </w:r>
    </w:p>
    <w:p w14:paraId="202FD774" w14:textId="77777777" w:rsidR="00377216" w:rsidRDefault="00377216" w:rsidP="00377216">
      <w:pPr>
        <w:pStyle w:val="ListParagraph"/>
      </w:pPr>
    </w:p>
    <w:p w14:paraId="523006A4" w14:textId="77777777" w:rsidR="000A2886" w:rsidRPr="004B1390" w:rsidRDefault="000A2886" w:rsidP="000A2886">
      <w:pPr>
        <w:rPr>
          <w:b/>
          <w:bCs/>
        </w:rPr>
      </w:pPr>
      <w:r w:rsidRPr="004B1390">
        <w:rPr>
          <w:b/>
          <w:bCs/>
        </w:rPr>
        <w:t>Applicant 1</w:t>
      </w:r>
    </w:p>
    <w:p w14:paraId="177BA2D6" w14:textId="46DF555D" w:rsidR="000A2886" w:rsidRPr="005D2F43" w:rsidRDefault="000A2886" w:rsidP="000A2886">
      <w:r w:rsidRPr="005D2F43">
        <w:t>Have you attached proof</w:t>
      </w:r>
      <w:r w:rsidR="004B1390">
        <w:t xml:space="preserve"> of </w:t>
      </w:r>
      <w:r w:rsidR="00346E56">
        <w:t xml:space="preserve">a </w:t>
      </w:r>
      <w:r w:rsidR="004B1390">
        <w:t>gift or loan</w:t>
      </w:r>
      <w:r w:rsidRPr="005D2F43">
        <w:t xml:space="preserve"> for applicant 1? </w:t>
      </w:r>
    </w:p>
    <w:p w14:paraId="7D22BCBC" w14:textId="16883CA9" w:rsidR="000A2886" w:rsidRPr="005D2F43" w:rsidRDefault="000A2886" w:rsidP="000A2886">
      <w:r w:rsidRPr="005D2F43">
        <w:t> </w:t>
      </w:r>
      <w:sdt>
        <w:sdtPr>
          <w:alias w:val="Check this box you have attached proof of a gift or loan for applicant 1"/>
          <w:tag w:val="Check this box you have attached proof of a gift or loan for applicant 1"/>
          <w:id w:val="2031760086"/>
          <w14:checkbox>
            <w14:checked w14:val="0"/>
            <w14:checkedState w14:val="2612" w14:font="MS Gothic"/>
            <w14:uncheckedState w14:val="2610" w14:font="MS Gothic"/>
          </w14:checkbox>
        </w:sdtPr>
        <w:sdtEndPr/>
        <w:sdtContent>
          <w:r w:rsidR="00346E56">
            <w:rPr>
              <w:rFonts w:ascii="MS Gothic" w:eastAsia="MS Gothic" w:hAnsi="MS Gothic" w:hint="eastAsia"/>
            </w:rPr>
            <w:t>☐</w:t>
          </w:r>
        </w:sdtContent>
      </w:sdt>
      <w:r>
        <w:t xml:space="preserve"> Yes </w:t>
      </w:r>
      <w:r>
        <w:tab/>
      </w:r>
      <w:sdt>
        <w:sdtPr>
          <w:alias w:val="Check this box if not applicable"/>
          <w:tag w:val="Check this box if not applicable"/>
          <w:id w:val="-2025314549"/>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38AF8610" w14:textId="77777777" w:rsidR="000A2886" w:rsidRPr="00AA1B08" w:rsidRDefault="000A2886" w:rsidP="000A2886">
      <w:pPr>
        <w:rPr>
          <w:b/>
          <w:bCs/>
        </w:rPr>
      </w:pPr>
      <w:r w:rsidRPr="00AA1B08">
        <w:rPr>
          <w:b/>
          <w:bCs/>
        </w:rPr>
        <w:lastRenderedPageBreak/>
        <w:t>Applicant 2</w:t>
      </w:r>
    </w:p>
    <w:p w14:paraId="40B6E0C4" w14:textId="5E637E38" w:rsidR="000A2886" w:rsidRPr="005D2F43" w:rsidRDefault="000A2886" w:rsidP="000A2886">
      <w:r w:rsidRPr="005D2F43">
        <w:t>Have you attached proof</w:t>
      </w:r>
      <w:r w:rsidR="004B1390">
        <w:t xml:space="preserve"> of </w:t>
      </w:r>
      <w:r w:rsidR="00346E56">
        <w:t xml:space="preserve">a </w:t>
      </w:r>
      <w:r w:rsidR="004B1390">
        <w:t>gift or loan</w:t>
      </w:r>
      <w:r w:rsidRPr="005D2F43">
        <w:t xml:space="preserve"> for applicant 2? </w:t>
      </w:r>
    </w:p>
    <w:p w14:paraId="42D98796" w14:textId="0A499216" w:rsidR="000A2886" w:rsidRPr="005D2F43" w:rsidRDefault="000A2886" w:rsidP="000A2886">
      <w:r w:rsidRPr="005D2F43">
        <w:t> </w:t>
      </w:r>
      <w:sdt>
        <w:sdtPr>
          <w:alias w:val="Check this box you have attached proof of a gift or loan for applicant 2"/>
          <w:tag w:val="Check this box you have attached proof of a gift or loan for applicant 2"/>
          <w:id w:val="256412257"/>
          <w14:checkbox>
            <w14:checked w14:val="0"/>
            <w14:checkedState w14:val="2612" w14:font="MS Gothic"/>
            <w14:uncheckedState w14:val="2610" w14:font="MS Gothic"/>
          </w14:checkbox>
        </w:sdtPr>
        <w:sdtEndPr/>
        <w:sdtContent>
          <w:r w:rsidR="00346E56">
            <w:rPr>
              <w:rFonts w:ascii="MS Gothic" w:eastAsia="MS Gothic" w:hAnsi="MS Gothic" w:hint="eastAsia"/>
            </w:rPr>
            <w:t>☐</w:t>
          </w:r>
        </w:sdtContent>
      </w:sdt>
      <w:r>
        <w:t xml:space="preserve"> Yes </w:t>
      </w:r>
      <w:r>
        <w:tab/>
      </w:r>
      <w:sdt>
        <w:sdtPr>
          <w:alias w:val="Check this box if not applicable"/>
          <w:tag w:val="Check this box if not applicable"/>
          <w:id w:val="274143023"/>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7212E02C" w14:textId="51722F49" w:rsidR="008031AD" w:rsidRDefault="008031AD" w:rsidP="008031AD">
      <w:pPr>
        <w:pStyle w:val="Heading3"/>
      </w:pPr>
      <w:r>
        <w:t>Sale of a property</w:t>
      </w:r>
    </w:p>
    <w:p w14:paraId="6C63F01A" w14:textId="77777777" w:rsidR="00377216" w:rsidRPr="00377216" w:rsidRDefault="00377216" w:rsidP="00377216"/>
    <w:p w14:paraId="1154B22B" w14:textId="64569269" w:rsidR="008031AD" w:rsidRDefault="008031AD" w:rsidP="008031AD">
      <w:pPr>
        <w:pStyle w:val="Heading4"/>
      </w:pPr>
      <w:r w:rsidRPr="008031AD">
        <w:t>Memorandum of Sale</w:t>
      </w:r>
    </w:p>
    <w:p w14:paraId="0DE99411" w14:textId="538456EA" w:rsidR="000A2886" w:rsidRDefault="009939E3" w:rsidP="000A2886">
      <w:r w:rsidRPr="009939E3">
        <w:t>If either applicant owns a property, please provide confirmation of its current value and evidence that it has been sold subject to contract.</w:t>
      </w:r>
    </w:p>
    <w:p w14:paraId="077AACBC" w14:textId="77777777" w:rsidR="009939E3" w:rsidRDefault="009939E3" w:rsidP="000A2886"/>
    <w:p w14:paraId="4784327F" w14:textId="77777777" w:rsidR="000A2886" w:rsidRPr="008A561E" w:rsidRDefault="000A2886" w:rsidP="000A2886">
      <w:pPr>
        <w:rPr>
          <w:b/>
          <w:bCs/>
        </w:rPr>
      </w:pPr>
      <w:r w:rsidRPr="008A561E">
        <w:rPr>
          <w:b/>
          <w:bCs/>
        </w:rPr>
        <w:t>Applicant 1</w:t>
      </w:r>
    </w:p>
    <w:p w14:paraId="359215A4" w14:textId="49778C8E" w:rsidR="000A2886" w:rsidRPr="005D2F43" w:rsidRDefault="000A2886" w:rsidP="000A2886">
      <w:r w:rsidRPr="005D2F43">
        <w:t xml:space="preserve">Have you attached proof </w:t>
      </w:r>
      <w:r w:rsidR="00272D32">
        <w:t xml:space="preserve">of Memorandum of Sale </w:t>
      </w:r>
      <w:r w:rsidRPr="005D2F43">
        <w:t>for applicant 1? </w:t>
      </w:r>
    </w:p>
    <w:p w14:paraId="405516CF" w14:textId="5D4CF7EE" w:rsidR="000A2886" w:rsidRPr="005D2F43" w:rsidRDefault="000A2886" w:rsidP="000A2886">
      <w:r w:rsidRPr="005D2F43">
        <w:t> </w:t>
      </w:r>
      <w:sdt>
        <w:sdtPr>
          <w:alias w:val="Check this box if you have attached proof of Memorandum of Sale for applicant 1"/>
          <w:tag w:val="Check this box if you have attached proof of Memorandum of Sale for applicant 1"/>
          <w:id w:val="666828783"/>
          <w14:checkbox>
            <w14:checked w14:val="0"/>
            <w14:checkedState w14:val="2612" w14:font="MS Gothic"/>
            <w14:uncheckedState w14:val="2610" w14:font="MS Gothic"/>
          </w14:checkbox>
        </w:sdtPr>
        <w:sdtEndPr/>
        <w:sdtContent>
          <w:r w:rsidR="00272D32">
            <w:rPr>
              <w:rFonts w:ascii="MS Gothic" w:eastAsia="MS Gothic" w:hAnsi="MS Gothic" w:hint="eastAsia"/>
            </w:rPr>
            <w:t>☐</w:t>
          </w:r>
        </w:sdtContent>
      </w:sdt>
      <w:r>
        <w:t xml:space="preserve"> Yes </w:t>
      </w:r>
      <w:r>
        <w:tab/>
      </w:r>
      <w:sdt>
        <w:sdtPr>
          <w:alias w:val="Check this box if not applicable"/>
          <w:tag w:val="Check this box if not applicable"/>
          <w:id w:val="-277953054"/>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1B58E210" w14:textId="77777777" w:rsidR="000A2886" w:rsidRPr="008A561E" w:rsidRDefault="000A2886" w:rsidP="000A2886">
      <w:pPr>
        <w:rPr>
          <w:b/>
          <w:bCs/>
        </w:rPr>
      </w:pPr>
      <w:r w:rsidRPr="008A561E">
        <w:rPr>
          <w:b/>
          <w:bCs/>
        </w:rPr>
        <w:t>Applicant 2</w:t>
      </w:r>
    </w:p>
    <w:p w14:paraId="3BE531A4" w14:textId="53A0B7D1" w:rsidR="000A2886" w:rsidRPr="005D2F43" w:rsidRDefault="000A2886" w:rsidP="000A2886">
      <w:r w:rsidRPr="005D2F43">
        <w:t xml:space="preserve">Have you attached proof </w:t>
      </w:r>
      <w:r w:rsidR="003A0FBD">
        <w:t>of Memorandum of Sale</w:t>
      </w:r>
      <w:r w:rsidR="003A0FBD" w:rsidRPr="005D2F43">
        <w:t xml:space="preserve"> </w:t>
      </w:r>
      <w:r w:rsidRPr="005D2F43">
        <w:t>for applicant 2? </w:t>
      </w:r>
    </w:p>
    <w:p w14:paraId="62AE3266" w14:textId="6A01DDDD" w:rsidR="000A2886" w:rsidRPr="005D2F43" w:rsidRDefault="000A2886" w:rsidP="000A2886">
      <w:r w:rsidRPr="005D2F43">
        <w:t> </w:t>
      </w:r>
      <w:sdt>
        <w:sdtPr>
          <w:alias w:val="Check this box if you have attached proof of Memorandum of Sale for applicant 2"/>
          <w:tag w:val="Check this box if you have attached proof of Memorandum of Sale for applicant 2"/>
          <w:id w:val="-606501028"/>
          <w14:checkbox>
            <w14:checked w14:val="0"/>
            <w14:checkedState w14:val="2612" w14:font="MS Gothic"/>
            <w14:uncheckedState w14:val="2610" w14:font="MS Gothic"/>
          </w14:checkbox>
        </w:sdtPr>
        <w:sdtEndPr/>
        <w:sdtContent>
          <w:r w:rsidR="00272D32">
            <w:rPr>
              <w:rFonts w:ascii="MS Gothic" w:eastAsia="MS Gothic" w:hAnsi="MS Gothic" w:hint="eastAsia"/>
            </w:rPr>
            <w:t>☐</w:t>
          </w:r>
        </w:sdtContent>
      </w:sdt>
      <w:r>
        <w:t xml:space="preserve"> Yes </w:t>
      </w:r>
      <w:r>
        <w:tab/>
      </w:r>
      <w:sdt>
        <w:sdtPr>
          <w:alias w:val="Check this box if not applicable"/>
          <w:tag w:val="Check this box if not applicable"/>
          <w:id w:val="11506372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w:t>
      </w:r>
      <w:r w:rsidRPr="005D2F43">
        <w:t> </w:t>
      </w:r>
    </w:p>
    <w:p w14:paraId="7C09827A" w14:textId="77777777" w:rsidR="000A2886" w:rsidRPr="000A2886" w:rsidRDefault="000A2886" w:rsidP="000A2886"/>
    <w:p w14:paraId="5799DCFD" w14:textId="576520C6" w:rsidR="008031AD" w:rsidRDefault="008031AD" w:rsidP="008031AD">
      <w:pPr>
        <w:pStyle w:val="Heading4"/>
      </w:pPr>
      <w:r w:rsidRPr="008031AD">
        <w:t xml:space="preserve">Current mortgage statement  </w:t>
      </w:r>
    </w:p>
    <w:p w14:paraId="44C3DC5B" w14:textId="0E50F8AC" w:rsidR="008031AD" w:rsidRDefault="0069265B" w:rsidP="008031AD">
      <w:r w:rsidRPr="0069265B">
        <w:t>A copy of your current mortgage statement showing the balance outstanding.</w:t>
      </w:r>
    </w:p>
    <w:p w14:paraId="39764B6E" w14:textId="77777777" w:rsidR="0069265B" w:rsidRDefault="0069265B" w:rsidP="008031AD"/>
    <w:p w14:paraId="11BD7F05" w14:textId="77777777" w:rsidR="000A2886" w:rsidRPr="008A561E" w:rsidRDefault="000A2886" w:rsidP="000A2886">
      <w:pPr>
        <w:rPr>
          <w:b/>
          <w:bCs/>
        </w:rPr>
      </w:pPr>
      <w:r w:rsidRPr="008A561E">
        <w:rPr>
          <w:b/>
          <w:bCs/>
        </w:rPr>
        <w:t>Applicant 1</w:t>
      </w:r>
    </w:p>
    <w:p w14:paraId="2DBEACD9" w14:textId="5D111B7D" w:rsidR="000A2886" w:rsidRPr="005D2F43" w:rsidRDefault="000A2886" w:rsidP="000A2886">
      <w:r w:rsidRPr="005D2F43">
        <w:t>Have you attached proof</w:t>
      </w:r>
      <w:r w:rsidR="00272D32">
        <w:t xml:space="preserve"> of your current mortgage statement</w:t>
      </w:r>
      <w:r w:rsidRPr="005D2F43">
        <w:t xml:space="preserve"> for applicant 1? </w:t>
      </w:r>
    </w:p>
    <w:p w14:paraId="06F9C5FF" w14:textId="5581AA61" w:rsidR="000A2886" w:rsidRPr="005D2F43" w:rsidRDefault="000A2886" w:rsidP="000A2886">
      <w:r w:rsidRPr="005D2F43">
        <w:t> </w:t>
      </w:r>
      <w:sdt>
        <w:sdtPr>
          <w:alias w:val="Check this box if you have attached proof of your current mortgage statement for applicant 1"/>
          <w:tag w:val="Check this box if you have attached proof of your current mortgage statement for applicant 1"/>
          <w:id w:val="-1758212590"/>
          <w14:checkbox>
            <w14:checked w14:val="0"/>
            <w14:checkedState w14:val="2612" w14:font="MS Gothic"/>
            <w14:uncheckedState w14:val="2610" w14:font="MS Gothic"/>
          </w14:checkbox>
        </w:sdtPr>
        <w:sdtEndPr/>
        <w:sdtContent>
          <w:r w:rsidR="00272D32">
            <w:rPr>
              <w:rFonts w:ascii="MS Gothic" w:eastAsia="MS Gothic" w:hAnsi="MS Gothic" w:hint="eastAsia"/>
            </w:rPr>
            <w:t>☐</w:t>
          </w:r>
        </w:sdtContent>
      </w:sdt>
      <w:r>
        <w:t xml:space="preserve"> Yes </w:t>
      </w:r>
      <w:r>
        <w:tab/>
      </w:r>
      <w:sdt>
        <w:sdtPr>
          <w:alias w:val="Check this box if not applicable"/>
          <w:tag w:val="Check this box if not applicable"/>
          <w:id w:val="-248347665"/>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372D6DDA" w14:textId="77777777" w:rsidR="000A2886" w:rsidRPr="008A561E" w:rsidRDefault="000A2886" w:rsidP="000A2886">
      <w:pPr>
        <w:rPr>
          <w:b/>
          <w:bCs/>
        </w:rPr>
      </w:pPr>
      <w:r w:rsidRPr="008A561E">
        <w:rPr>
          <w:b/>
          <w:bCs/>
        </w:rPr>
        <w:t>Applicant 2</w:t>
      </w:r>
    </w:p>
    <w:p w14:paraId="64DC1019" w14:textId="187D710B" w:rsidR="000A2886" w:rsidRPr="005D2F43" w:rsidRDefault="000A2886" w:rsidP="000A2886">
      <w:r w:rsidRPr="005D2F43">
        <w:t>Have you attached proof</w:t>
      </w:r>
      <w:r w:rsidR="003A0FBD">
        <w:t xml:space="preserve"> of your current mortgage statement</w:t>
      </w:r>
      <w:r w:rsidRPr="005D2F43">
        <w:t xml:space="preserve"> for applicant 2? </w:t>
      </w:r>
    </w:p>
    <w:p w14:paraId="00C974FD" w14:textId="0B77518B" w:rsidR="000A2886" w:rsidRDefault="000A2886" w:rsidP="008031AD">
      <w:r w:rsidRPr="005D2F43">
        <w:t> </w:t>
      </w:r>
      <w:sdt>
        <w:sdtPr>
          <w:alias w:val="Check this box if you have attached proof of your current mortgage statement for applicant 2"/>
          <w:tag w:val="Check this box if you have attached proof of your current mortgage statement for applicant 2"/>
          <w:id w:val="-1230385197"/>
          <w14:checkbox>
            <w14:checked w14:val="0"/>
            <w14:checkedState w14:val="2612" w14:font="MS Gothic"/>
            <w14:uncheckedState w14:val="2610" w14:font="MS Gothic"/>
          </w14:checkbox>
        </w:sdtPr>
        <w:sdtEndPr/>
        <w:sdtContent>
          <w:r w:rsidR="00272D32">
            <w:rPr>
              <w:rFonts w:ascii="MS Gothic" w:eastAsia="MS Gothic" w:hAnsi="MS Gothic" w:hint="eastAsia"/>
            </w:rPr>
            <w:t>☐</w:t>
          </w:r>
        </w:sdtContent>
      </w:sdt>
      <w:r>
        <w:t xml:space="preserve"> Yes </w:t>
      </w:r>
      <w:r>
        <w:tab/>
      </w:r>
      <w:sdt>
        <w:sdtPr>
          <w:alias w:val="Check this box if not applicable"/>
          <w:tag w:val="Check this box if not applicable"/>
          <w:id w:val="715084989"/>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5F1A9EF4" w14:textId="77777777" w:rsidR="00113675" w:rsidRDefault="00113675" w:rsidP="008031AD"/>
    <w:p w14:paraId="651CDC04" w14:textId="29123190" w:rsidR="0051781B" w:rsidRDefault="000B708E" w:rsidP="0051781B">
      <w:pPr>
        <w:pStyle w:val="Heading3"/>
      </w:pPr>
      <w:r>
        <w:lastRenderedPageBreak/>
        <w:t>Identity (ID) of applicant/s</w:t>
      </w:r>
    </w:p>
    <w:p w14:paraId="4DB4ABFB" w14:textId="77777777" w:rsidR="0051781B" w:rsidRPr="0051781B" w:rsidRDefault="0051781B" w:rsidP="0051781B"/>
    <w:p w14:paraId="77A9AB03" w14:textId="66B54637" w:rsidR="0051781B" w:rsidRDefault="0051781B" w:rsidP="00407328">
      <w:pPr>
        <w:spacing w:line="259" w:lineRule="auto"/>
      </w:pPr>
      <w:r>
        <w:t xml:space="preserve">Please provide your passport and, where applicable, </w:t>
      </w:r>
      <w:r w:rsidRPr="001B7D77">
        <w:rPr>
          <w:b/>
          <w:bCs/>
        </w:rPr>
        <w:t>one</w:t>
      </w:r>
      <w:r>
        <w:t xml:space="preserve"> of the following documents</w:t>
      </w:r>
      <w:r w:rsidR="008364B6">
        <w:t>.</w:t>
      </w:r>
    </w:p>
    <w:p w14:paraId="1C370C3C" w14:textId="77777777" w:rsidR="008364B6" w:rsidRDefault="008364B6" w:rsidP="00407328">
      <w:pPr>
        <w:spacing w:line="259" w:lineRule="auto"/>
      </w:pPr>
      <w:r>
        <w:t>If you do not have any of these documents, please contact us.</w:t>
      </w:r>
    </w:p>
    <w:p w14:paraId="7BFF9D26" w14:textId="77777777" w:rsidR="008364B6" w:rsidRPr="000B708E" w:rsidRDefault="008364B6" w:rsidP="008364B6"/>
    <w:p w14:paraId="47F3A76F" w14:textId="20CA1F9E" w:rsidR="008364B6" w:rsidRDefault="008364B6" w:rsidP="008364B6">
      <w:pPr>
        <w:pStyle w:val="Heading4"/>
      </w:pPr>
      <w:r>
        <w:t>Passport</w:t>
      </w:r>
    </w:p>
    <w:p w14:paraId="242D2B30" w14:textId="77777777" w:rsidR="00EC08FC" w:rsidRDefault="00EC08FC" w:rsidP="00EC08FC">
      <w:pPr>
        <w:rPr>
          <w:b/>
          <w:bCs/>
        </w:rPr>
      </w:pPr>
    </w:p>
    <w:p w14:paraId="3D5A51C8" w14:textId="635738DC" w:rsidR="00EC08FC" w:rsidRPr="008A561E" w:rsidRDefault="00EC08FC" w:rsidP="00EC08FC">
      <w:pPr>
        <w:rPr>
          <w:b/>
          <w:bCs/>
        </w:rPr>
      </w:pPr>
      <w:r w:rsidRPr="008A561E">
        <w:rPr>
          <w:b/>
          <w:bCs/>
        </w:rPr>
        <w:t>Applicant 1</w:t>
      </w:r>
    </w:p>
    <w:p w14:paraId="04153F26" w14:textId="77777777" w:rsidR="00380474" w:rsidRPr="00380474" w:rsidRDefault="00380474" w:rsidP="00380474">
      <w:r w:rsidRPr="00380474">
        <w:t>Have you attached a copy of the passport for applicant 1?</w:t>
      </w:r>
    </w:p>
    <w:p w14:paraId="1D881D33" w14:textId="1B4AAF56" w:rsidR="00EC08FC" w:rsidRPr="005D2F43" w:rsidRDefault="00EC08FC" w:rsidP="00EC08FC">
      <w:r w:rsidRPr="005D2F43">
        <w:t> </w:t>
      </w:r>
      <w:sdt>
        <w:sdtPr>
          <w:alias w:val="Check this box if you have attached a copy of the passport for applicant 1?"/>
          <w:tag w:val="Check this box if you have attached a copy of the passport for applicant 1?"/>
          <w:id w:val="1119646645"/>
          <w14:checkbox>
            <w14:checked w14:val="0"/>
            <w14:checkedState w14:val="2612" w14:font="MS Gothic"/>
            <w14:uncheckedState w14:val="2610" w14:font="MS Gothic"/>
          </w14:checkbox>
        </w:sdtPr>
        <w:sdtContent>
          <w:r w:rsidR="00BB4FB8">
            <w:rPr>
              <w:rFonts w:ascii="MS Gothic" w:eastAsia="MS Gothic" w:hAnsi="MS Gothic" w:hint="eastAsia"/>
            </w:rPr>
            <w:t>☐</w:t>
          </w:r>
        </w:sdtContent>
      </w:sdt>
      <w:r>
        <w:t xml:space="preserve"> Yes </w:t>
      </w:r>
      <w:r>
        <w:tab/>
      </w:r>
      <w:sdt>
        <w:sdtPr>
          <w:alias w:val="Check this box if not applicable"/>
          <w:tag w:val="Check this box if not applicable"/>
          <w:id w:val="1181316853"/>
          <w14:checkbox>
            <w14:checked w14:val="0"/>
            <w14:checkedState w14:val="2612" w14:font="MS Gothic"/>
            <w14:uncheckedState w14:val="2610" w14:font="MS Gothic"/>
          </w14:checkbox>
        </w:sdtPr>
        <w:sdtContent>
          <w:r w:rsidR="00BB4FB8">
            <w:rPr>
              <w:rFonts w:ascii="MS Gothic" w:eastAsia="MS Gothic" w:hAnsi="MS Gothic" w:hint="eastAsia"/>
            </w:rPr>
            <w:t>☐</w:t>
          </w:r>
        </w:sdtContent>
      </w:sdt>
      <w:r>
        <w:t xml:space="preserve"> Not applicable</w:t>
      </w:r>
      <w:r w:rsidRPr="005D2F43">
        <w:t> </w:t>
      </w:r>
    </w:p>
    <w:p w14:paraId="09D4ECEC" w14:textId="77777777" w:rsidR="00EC08FC" w:rsidRPr="008A561E" w:rsidRDefault="00EC08FC" w:rsidP="00EC08FC">
      <w:pPr>
        <w:rPr>
          <w:b/>
          <w:bCs/>
        </w:rPr>
      </w:pPr>
      <w:r w:rsidRPr="008A561E">
        <w:rPr>
          <w:b/>
          <w:bCs/>
        </w:rPr>
        <w:t>Applicant 2</w:t>
      </w:r>
    </w:p>
    <w:p w14:paraId="2D5C43DF" w14:textId="1978A098" w:rsidR="00380474" w:rsidRPr="00380474" w:rsidRDefault="00380474" w:rsidP="00380474">
      <w:r w:rsidRPr="00380474">
        <w:t xml:space="preserve">Have you attached a copy of the passport for applicant </w:t>
      </w:r>
      <w:r>
        <w:t>2</w:t>
      </w:r>
      <w:r w:rsidRPr="00380474">
        <w:t>?</w:t>
      </w:r>
    </w:p>
    <w:p w14:paraId="0CA2A48C" w14:textId="4CBF6872" w:rsidR="00EC08FC" w:rsidRPr="00EC08FC" w:rsidRDefault="00EC08FC" w:rsidP="00EC08FC">
      <w:r w:rsidRPr="005D2F43">
        <w:t> </w:t>
      </w:r>
      <w:sdt>
        <w:sdtPr>
          <w:alias w:val="Check this box if you have attached a copy of the passport for applicant 2"/>
          <w:tag w:val="Check this box if you have attached a copy of the passport for applicant 2"/>
          <w:id w:val="-523330126"/>
          <w14:checkbox>
            <w14:checked w14:val="0"/>
            <w14:checkedState w14:val="2612" w14:font="MS Gothic"/>
            <w14:uncheckedState w14:val="2610" w14:font="MS Gothic"/>
          </w14:checkbox>
        </w:sdtPr>
        <w:sdtContent>
          <w:r w:rsidR="00BB4FB8">
            <w:rPr>
              <w:rFonts w:ascii="MS Gothic" w:eastAsia="MS Gothic" w:hAnsi="MS Gothic" w:hint="eastAsia"/>
            </w:rPr>
            <w:t>☐</w:t>
          </w:r>
        </w:sdtContent>
      </w:sdt>
      <w:r>
        <w:t xml:space="preserve"> Yes </w:t>
      </w:r>
      <w:r>
        <w:tab/>
      </w:r>
      <w:sdt>
        <w:sdtPr>
          <w:alias w:val="Check this box if not applicable"/>
          <w:tag w:val="Check this box if not applicable"/>
          <w:id w:val="618111930"/>
          <w14:checkbox>
            <w14:checked w14:val="0"/>
            <w14:checkedState w14:val="2612" w14:font="MS Gothic"/>
            <w14:uncheckedState w14:val="2610" w14:font="MS Gothic"/>
          </w14:checkbox>
        </w:sdtPr>
        <w:sdtContent>
          <w:r w:rsidR="00BB4FB8">
            <w:rPr>
              <w:rFonts w:ascii="MS Gothic" w:eastAsia="MS Gothic" w:hAnsi="MS Gothic" w:hint="eastAsia"/>
            </w:rPr>
            <w:t>☐</w:t>
          </w:r>
        </w:sdtContent>
      </w:sdt>
      <w:r>
        <w:t xml:space="preserve"> Not applicable</w:t>
      </w:r>
      <w:r w:rsidRPr="005D2F43">
        <w:t> </w:t>
      </w:r>
    </w:p>
    <w:p w14:paraId="7620BB35" w14:textId="77777777" w:rsidR="008364B6" w:rsidRDefault="008364B6" w:rsidP="0051781B"/>
    <w:p w14:paraId="43128ACD" w14:textId="77777777" w:rsidR="0051781B" w:rsidRDefault="0051781B" w:rsidP="0051781B">
      <w:pPr>
        <w:pStyle w:val="Heading4"/>
      </w:pPr>
      <w:r>
        <w:t>Permanent Residence Permit</w:t>
      </w:r>
    </w:p>
    <w:p w14:paraId="4BFB5049" w14:textId="77777777" w:rsidR="008364B6" w:rsidRDefault="008364B6" w:rsidP="008364B6">
      <w:pPr>
        <w:rPr>
          <w:b/>
          <w:bCs/>
        </w:rPr>
      </w:pPr>
    </w:p>
    <w:p w14:paraId="12FF3628" w14:textId="36894A7C" w:rsidR="008364B6" w:rsidRPr="008A561E" w:rsidRDefault="008364B6" w:rsidP="008364B6">
      <w:pPr>
        <w:rPr>
          <w:b/>
          <w:bCs/>
        </w:rPr>
      </w:pPr>
      <w:r w:rsidRPr="008A561E">
        <w:rPr>
          <w:b/>
          <w:bCs/>
        </w:rPr>
        <w:t>Applicant 1</w:t>
      </w:r>
    </w:p>
    <w:p w14:paraId="7FFC86C8" w14:textId="77777777" w:rsidR="00C63898" w:rsidRDefault="00C63898" w:rsidP="008364B6">
      <w:r w:rsidRPr="00C63898">
        <w:t>Have you attached a copy of the Permanent Residence Permit for applicant 1?</w:t>
      </w:r>
    </w:p>
    <w:p w14:paraId="5882EE61" w14:textId="26C0388B" w:rsidR="008364B6" w:rsidRPr="005D2F43" w:rsidRDefault="008364B6" w:rsidP="008364B6">
      <w:sdt>
        <w:sdtPr>
          <w:alias w:val="Check this box if you have attached a copy of the Permanent Residence Permit for applicant 1"/>
          <w:tag w:val="Check this box if you have attached a copy of the Permanent Residence Permit for applicant 1"/>
          <w:id w:val="1176080047"/>
          <w14:checkbox>
            <w14:checked w14:val="0"/>
            <w14:checkedState w14:val="2612" w14:font="MS Gothic"/>
            <w14:uncheckedState w14:val="2610" w14:font="MS Gothic"/>
          </w14:checkbox>
        </w:sdtPr>
        <w:sdtContent>
          <w:r w:rsidR="00C63898">
            <w:rPr>
              <w:rFonts w:ascii="MS Gothic" w:eastAsia="MS Gothic" w:hAnsi="MS Gothic" w:hint="eastAsia"/>
            </w:rPr>
            <w:t>☐</w:t>
          </w:r>
        </w:sdtContent>
      </w:sdt>
      <w:r>
        <w:t xml:space="preserve"> Yes </w:t>
      </w:r>
      <w:r>
        <w:tab/>
      </w:r>
      <w:sdt>
        <w:sdtPr>
          <w:alias w:val="Check this box if not applicable"/>
          <w:tag w:val="Check this box if not applicable"/>
          <w:id w:val="5221247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31FFF148" w14:textId="77777777" w:rsidR="008364B6" w:rsidRPr="008A561E" w:rsidRDefault="008364B6" w:rsidP="008364B6">
      <w:pPr>
        <w:rPr>
          <w:b/>
          <w:bCs/>
        </w:rPr>
      </w:pPr>
      <w:r w:rsidRPr="008A561E">
        <w:rPr>
          <w:b/>
          <w:bCs/>
        </w:rPr>
        <w:t>Applicant 2</w:t>
      </w:r>
    </w:p>
    <w:p w14:paraId="019D0CB7" w14:textId="457494EB" w:rsidR="00B60EA6" w:rsidRDefault="00B60EA6" w:rsidP="00B60EA6">
      <w:r w:rsidRPr="00C63898">
        <w:t xml:space="preserve">Have you attached a copy of the Permanent Residence Permit for applicant </w:t>
      </w:r>
      <w:r>
        <w:t>2</w:t>
      </w:r>
      <w:r w:rsidRPr="00C63898">
        <w:t>?</w:t>
      </w:r>
    </w:p>
    <w:p w14:paraId="77BD5C42" w14:textId="77777777" w:rsidR="008364B6" w:rsidRDefault="008364B6" w:rsidP="008364B6">
      <w:r w:rsidRPr="005D2F43">
        <w:t> </w:t>
      </w:r>
      <w:sdt>
        <w:sdtPr>
          <w:alias w:val="Check this box if you have attached a copy of the Permanent Residence Permit for applicant 2"/>
          <w:tag w:val="Check this box if you have attached a copy of the Permanent Residence Permit for applicant 2"/>
          <w:id w:val="3530814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tab/>
      </w:r>
      <w:sdt>
        <w:sdtPr>
          <w:alias w:val="Check this box if not applicable"/>
          <w:tag w:val="Check this box if not applicable"/>
          <w:id w:val="-13112427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5302874A" w14:textId="77777777" w:rsidR="008364B6" w:rsidRPr="008364B6" w:rsidRDefault="008364B6" w:rsidP="008364B6"/>
    <w:p w14:paraId="3963A5ED" w14:textId="77777777" w:rsidR="0051781B" w:rsidRDefault="0051781B" w:rsidP="0051781B">
      <w:pPr>
        <w:pStyle w:val="Heading4"/>
      </w:pPr>
      <w:r>
        <w:t>Biometric Residence Permit (BRP)</w:t>
      </w:r>
    </w:p>
    <w:p w14:paraId="66E60912" w14:textId="77777777" w:rsidR="008364B6" w:rsidRDefault="008364B6" w:rsidP="008364B6"/>
    <w:p w14:paraId="0E0796B2" w14:textId="77777777" w:rsidR="008364B6" w:rsidRPr="008A561E" w:rsidRDefault="008364B6" w:rsidP="008364B6">
      <w:pPr>
        <w:rPr>
          <w:b/>
          <w:bCs/>
        </w:rPr>
      </w:pPr>
      <w:r w:rsidRPr="008A561E">
        <w:rPr>
          <w:b/>
          <w:bCs/>
        </w:rPr>
        <w:t>Applicant 1</w:t>
      </w:r>
    </w:p>
    <w:p w14:paraId="38E7730D" w14:textId="77777777" w:rsidR="00443817" w:rsidRDefault="00443817" w:rsidP="008364B6">
      <w:r w:rsidRPr="00443817">
        <w:t>Have you attached a copy of the Biometric Residence Permit (BRP) for applicant 1?</w:t>
      </w:r>
      <w:r w:rsidR="008364B6" w:rsidRPr="005D2F43">
        <w:t> </w:t>
      </w:r>
    </w:p>
    <w:p w14:paraId="57D46270" w14:textId="0302E363" w:rsidR="008364B6" w:rsidRPr="005D2F43" w:rsidRDefault="008364B6" w:rsidP="008364B6">
      <w:sdt>
        <w:sdtPr>
          <w:alias w:val="Check this box if you have attached a copy of the Biometric Residence Permit (BRP) for applicant 1 "/>
          <w:tag w:val="Check this box if you have attached a copy of the Biometric Residence Permit (BRP) for applicant 1 "/>
          <w:id w:val="404037244"/>
          <w14:checkbox>
            <w14:checked w14:val="0"/>
            <w14:checkedState w14:val="2612" w14:font="MS Gothic"/>
            <w14:uncheckedState w14:val="2610" w14:font="MS Gothic"/>
          </w14:checkbox>
        </w:sdtPr>
        <w:sdtContent>
          <w:r w:rsidR="003435EE">
            <w:rPr>
              <w:rFonts w:ascii="MS Gothic" w:eastAsia="MS Gothic" w:hAnsi="MS Gothic" w:hint="eastAsia"/>
            </w:rPr>
            <w:t>☐</w:t>
          </w:r>
        </w:sdtContent>
      </w:sdt>
      <w:r>
        <w:t xml:space="preserve"> Yes </w:t>
      </w:r>
      <w:r>
        <w:tab/>
      </w:r>
      <w:sdt>
        <w:sdtPr>
          <w:alias w:val="Check this box if not applicable"/>
          <w:tag w:val="Check this box if not applicable"/>
          <w:id w:val="-9856283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09D157F4" w14:textId="77777777" w:rsidR="008364B6" w:rsidRPr="008A561E" w:rsidRDefault="008364B6" w:rsidP="008364B6">
      <w:pPr>
        <w:rPr>
          <w:b/>
          <w:bCs/>
        </w:rPr>
      </w:pPr>
      <w:r w:rsidRPr="008A561E">
        <w:rPr>
          <w:b/>
          <w:bCs/>
        </w:rPr>
        <w:t>Applicant 2</w:t>
      </w:r>
    </w:p>
    <w:p w14:paraId="766A029B" w14:textId="0F8A5AB9" w:rsidR="00443817" w:rsidRDefault="00443817" w:rsidP="008364B6">
      <w:r w:rsidRPr="00443817">
        <w:lastRenderedPageBreak/>
        <w:t xml:space="preserve">Have you attached a copy of the Biometric Residence Permit (BRP) for applicant </w:t>
      </w:r>
      <w:r>
        <w:t>2</w:t>
      </w:r>
      <w:r w:rsidRPr="00443817">
        <w:t>?</w:t>
      </w:r>
      <w:r w:rsidRPr="005D2F43">
        <w:t> </w:t>
      </w:r>
    </w:p>
    <w:p w14:paraId="793121D9" w14:textId="291B7146" w:rsidR="008364B6" w:rsidRDefault="008364B6" w:rsidP="008364B6">
      <w:sdt>
        <w:sdtPr>
          <w:alias w:val="Check this box if you have attached a copy of the Biometric Residence Permit (BRP) for applicant 2"/>
          <w:tag w:val="Check this box if you have attached a copy of the Biometric Residence Permit (BRP) for applicant 2"/>
          <w:id w:val="1928068719"/>
          <w14:checkbox>
            <w14:checked w14:val="0"/>
            <w14:checkedState w14:val="2612" w14:font="MS Gothic"/>
            <w14:uncheckedState w14:val="2610" w14:font="MS Gothic"/>
          </w14:checkbox>
        </w:sdtPr>
        <w:sdtContent>
          <w:r w:rsidR="003435EE">
            <w:rPr>
              <w:rFonts w:ascii="MS Gothic" w:eastAsia="MS Gothic" w:hAnsi="MS Gothic" w:hint="eastAsia"/>
            </w:rPr>
            <w:t>☐</w:t>
          </w:r>
        </w:sdtContent>
      </w:sdt>
      <w:r>
        <w:t xml:space="preserve"> Yes </w:t>
      </w:r>
      <w:r>
        <w:tab/>
      </w:r>
      <w:sdt>
        <w:sdtPr>
          <w:alias w:val="Check this box if not applicable"/>
          <w:tag w:val="Check this box if not applicable"/>
          <w:id w:val="12939541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18D0599D" w14:textId="77777777" w:rsidR="008364B6" w:rsidRPr="008364B6" w:rsidRDefault="008364B6" w:rsidP="008364B6"/>
    <w:p w14:paraId="3EE14B91" w14:textId="77777777" w:rsidR="0051781B" w:rsidRDefault="0051781B" w:rsidP="0051781B">
      <w:pPr>
        <w:pStyle w:val="Heading4"/>
      </w:pPr>
      <w:r>
        <w:t>Evidence of Indefinite Leave to Remain (ILR)</w:t>
      </w:r>
    </w:p>
    <w:p w14:paraId="49D4F31D" w14:textId="77777777" w:rsidR="008364B6" w:rsidRDefault="008364B6" w:rsidP="008364B6"/>
    <w:p w14:paraId="5184F976" w14:textId="77777777" w:rsidR="008364B6" w:rsidRPr="008A561E" w:rsidRDefault="008364B6" w:rsidP="008364B6">
      <w:pPr>
        <w:rPr>
          <w:b/>
          <w:bCs/>
        </w:rPr>
      </w:pPr>
      <w:r w:rsidRPr="008A561E">
        <w:rPr>
          <w:b/>
          <w:bCs/>
        </w:rPr>
        <w:t>Applicant 1</w:t>
      </w:r>
    </w:p>
    <w:p w14:paraId="5D8387D2" w14:textId="77777777" w:rsidR="003C4C87" w:rsidRDefault="003C4C87" w:rsidP="008364B6">
      <w:r w:rsidRPr="003C4C87">
        <w:t>Have you attached evidence of Indefinite Leave to Remain (ILR) for applicant 1?</w:t>
      </w:r>
      <w:r w:rsidR="008364B6" w:rsidRPr="005D2F43">
        <w:t> </w:t>
      </w:r>
    </w:p>
    <w:p w14:paraId="72191582" w14:textId="74348A45" w:rsidR="008364B6" w:rsidRPr="005D2F43" w:rsidRDefault="008364B6" w:rsidP="008364B6">
      <w:sdt>
        <w:sdtPr>
          <w:alias w:val="Check this box if you have attached evidence of Indefinite Leave to Remain (ILR) for applicant 1"/>
          <w:tag w:val="Check this box if you have attached evidence of Indefinite Leave to Remain (ILR) for applicant 1"/>
          <w:id w:val="-1021321727"/>
          <w14:checkbox>
            <w14:checked w14:val="0"/>
            <w14:checkedState w14:val="2612" w14:font="MS Gothic"/>
            <w14:uncheckedState w14:val="2610" w14:font="MS Gothic"/>
          </w14:checkbox>
        </w:sdtPr>
        <w:sdtContent>
          <w:r w:rsidR="008D601F">
            <w:rPr>
              <w:rFonts w:ascii="MS Gothic" w:eastAsia="MS Gothic" w:hAnsi="MS Gothic" w:hint="eastAsia"/>
            </w:rPr>
            <w:t>☐</w:t>
          </w:r>
        </w:sdtContent>
      </w:sdt>
      <w:r>
        <w:t xml:space="preserve"> Yes </w:t>
      </w:r>
      <w:r>
        <w:tab/>
      </w:r>
      <w:sdt>
        <w:sdtPr>
          <w:alias w:val="Check this box if not applicable"/>
          <w:tag w:val="Check this box if not applicable"/>
          <w:id w:val="10386356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475B18D5" w14:textId="77777777" w:rsidR="008364B6" w:rsidRPr="008A561E" w:rsidRDefault="008364B6" w:rsidP="008364B6">
      <w:pPr>
        <w:rPr>
          <w:b/>
          <w:bCs/>
        </w:rPr>
      </w:pPr>
      <w:r w:rsidRPr="008A561E">
        <w:rPr>
          <w:b/>
          <w:bCs/>
        </w:rPr>
        <w:t>Applicant 2</w:t>
      </w:r>
    </w:p>
    <w:p w14:paraId="68999079" w14:textId="30273B1A" w:rsidR="003C4C87" w:rsidRDefault="003C4C87" w:rsidP="003C4C87">
      <w:r w:rsidRPr="003C4C87">
        <w:t xml:space="preserve">Have you attached evidence of Indefinite Leave to Remain (ILR) for applicant </w:t>
      </w:r>
      <w:r>
        <w:t>2</w:t>
      </w:r>
      <w:r w:rsidRPr="003C4C87">
        <w:t>?</w:t>
      </w:r>
      <w:r w:rsidRPr="005D2F43">
        <w:t> </w:t>
      </w:r>
    </w:p>
    <w:p w14:paraId="4F3C1A5C" w14:textId="30FDFF4E" w:rsidR="008364B6" w:rsidRDefault="008364B6" w:rsidP="008364B6">
      <w:sdt>
        <w:sdtPr>
          <w:alias w:val="Check this box if you have attached evidence of Indefinite Leave to Remain (ILR) for applicant 2"/>
          <w:tag w:val="Check this box if you have attached evidence of Indefinite Leave to Remain (ILR) for applicant 2"/>
          <w:id w:val="790939496"/>
          <w14:checkbox>
            <w14:checked w14:val="0"/>
            <w14:checkedState w14:val="2612" w14:font="MS Gothic"/>
            <w14:uncheckedState w14:val="2610" w14:font="MS Gothic"/>
          </w14:checkbox>
        </w:sdtPr>
        <w:sdtContent>
          <w:r w:rsidR="008D601F">
            <w:rPr>
              <w:rFonts w:ascii="MS Gothic" w:eastAsia="MS Gothic" w:hAnsi="MS Gothic" w:hint="eastAsia"/>
            </w:rPr>
            <w:t>☐</w:t>
          </w:r>
        </w:sdtContent>
      </w:sdt>
      <w:r>
        <w:t xml:space="preserve"> Yes </w:t>
      </w:r>
      <w:r>
        <w:tab/>
      </w:r>
      <w:sdt>
        <w:sdtPr>
          <w:alias w:val="Check this box if not applicable"/>
          <w:tag w:val="Check this box if not applicable"/>
          <w:id w:val="10327639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w:t>
      </w:r>
      <w:r w:rsidRPr="005D2F43">
        <w:t> </w:t>
      </w:r>
    </w:p>
    <w:p w14:paraId="4E639251" w14:textId="77777777" w:rsidR="00377216" w:rsidRDefault="00377216">
      <w:pPr>
        <w:spacing w:line="259" w:lineRule="auto"/>
        <w:rPr>
          <w:rFonts w:eastAsiaTheme="majorEastAsia" w:cstheme="majorBidi"/>
          <w:color w:val="24605A"/>
          <w:sz w:val="30"/>
          <w:szCs w:val="28"/>
        </w:rPr>
      </w:pPr>
      <w:r>
        <w:br w:type="page"/>
      </w:r>
    </w:p>
    <w:p w14:paraId="1EFC7F20" w14:textId="752CAFDC" w:rsidR="008031AD" w:rsidRDefault="008031AD" w:rsidP="008031AD">
      <w:pPr>
        <w:pStyle w:val="Heading3"/>
      </w:pPr>
      <w:r>
        <w:lastRenderedPageBreak/>
        <w:t>Local connection</w:t>
      </w:r>
    </w:p>
    <w:p w14:paraId="40EA51EB" w14:textId="77777777" w:rsidR="00377216" w:rsidRPr="00377216" w:rsidRDefault="00377216" w:rsidP="00377216"/>
    <w:p w14:paraId="2297179A" w14:textId="12D53286" w:rsidR="008031AD" w:rsidRDefault="008031AD" w:rsidP="008031AD">
      <w:pPr>
        <w:pStyle w:val="Heading4"/>
      </w:pPr>
      <w:r w:rsidRPr="008031AD">
        <w:t xml:space="preserve">Proof of Local Connection  </w:t>
      </w:r>
    </w:p>
    <w:p w14:paraId="640E1D23" w14:textId="77777777" w:rsidR="00377216" w:rsidRPr="00377216" w:rsidRDefault="00377216" w:rsidP="00377216"/>
    <w:p w14:paraId="3F79EDA8" w14:textId="439F25A4" w:rsidR="00ED7F57" w:rsidRDefault="00ED7F57" w:rsidP="00ED7F57">
      <w:r>
        <w:t>Please provide evidence of one of the following:</w:t>
      </w:r>
    </w:p>
    <w:p w14:paraId="1CFBEE61" w14:textId="5E84D145" w:rsidR="00ED7F57" w:rsidRDefault="00ED7F57" w:rsidP="00ED7F57">
      <w:pPr>
        <w:pStyle w:val="ListParagraph"/>
        <w:numPr>
          <w:ilvl w:val="0"/>
          <w:numId w:val="43"/>
        </w:numPr>
      </w:pPr>
      <w:r>
        <w:t>3 years’ residence in the locality: A signed statement from a relative or professional confirming you have lived in the locality for at least three years, including their address and contact details. Alternatively, provide dated documents (such as utility bills or council tax bills) showing your address in the locality over the last three years.</w:t>
      </w:r>
      <w:r w:rsidR="00BC5640">
        <w:br/>
      </w:r>
    </w:p>
    <w:p w14:paraId="5F9C9A2F" w14:textId="1EBFB6A8" w:rsidR="00ED7F57" w:rsidRDefault="00ED7F57" w:rsidP="00ED7F57">
      <w:pPr>
        <w:pStyle w:val="ListParagraph"/>
        <w:numPr>
          <w:ilvl w:val="0"/>
          <w:numId w:val="43"/>
        </w:numPr>
      </w:pPr>
      <w:r>
        <w:t>3 years’ employment in the locality: A statement from your employer confirming you work in the locality and your employment start date.</w:t>
      </w:r>
      <w:r>
        <w:br/>
      </w:r>
    </w:p>
    <w:p w14:paraId="2E84EABE" w14:textId="7D82B8F4" w:rsidR="00ED7F57" w:rsidRDefault="00ED7F57" w:rsidP="00ED7F57">
      <w:pPr>
        <w:pStyle w:val="ListParagraph"/>
        <w:numPr>
          <w:ilvl w:val="0"/>
          <w:numId w:val="43"/>
        </w:numPr>
      </w:pPr>
      <w:r>
        <w:t>Established and continuous links to the locality (if applicable)</w:t>
      </w:r>
      <w:r w:rsidR="002C3318">
        <w:t>:</w:t>
      </w:r>
      <w:r>
        <w:t xml:space="preserve"> A signed statement from a relative or professional explaining and confirming your connection to the locality, including their address and contact details.</w:t>
      </w:r>
      <w:r>
        <w:br/>
      </w:r>
    </w:p>
    <w:p w14:paraId="3E25D01E" w14:textId="0D06EC95" w:rsidR="005D2F43" w:rsidRDefault="00ED7F57" w:rsidP="00ED7F57">
      <w:pPr>
        <w:pStyle w:val="ListParagraph"/>
        <w:numPr>
          <w:ilvl w:val="0"/>
          <w:numId w:val="43"/>
        </w:numPr>
      </w:pPr>
      <w:r>
        <w:t>Essential need to live in the locality due to age or disability (if applicable)</w:t>
      </w:r>
      <w:r w:rsidR="002C3318">
        <w:t xml:space="preserve">: </w:t>
      </w:r>
      <w:r>
        <w:t>A signed statement from a relative or professional explaining and confirming why you need to live close to someone in the locality, including their address and contact details.</w:t>
      </w:r>
    </w:p>
    <w:p w14:paraId="3B546E26" w14:textId="77777777" w:rsidR="00134680" w:rsidRDefault="00134680" w:rsidP="000A2886"/>
    <w:p w14:paraId="3D22C905" w14:textId="65565053" w:rsidR="000A2886" w:rsidRPr="00323E9A" w:rsidRDefault="000A2886" w:rsidP="000A2886">
      <w:pPr>
        <w:rPr>
          <w:b/>
          <w:bCs/>
        </w:rPr>
      </w:pPr>
      <w:r w:rsidRPr="00323E9A">
        <w:rPr>
          <w:b/>
          <w:bCs/>
        </w:rPr>
        <w:t>Applicant 1</w:t>
      </w:r>
    </w:p>
    <w:p w14:paraId="7A868C4C" w14:textId="6F506C25" w:rsidR="000A2886" w:rsidRPr="005D2F43" w:rsidRDefault="000A2886" w:rsidP="000A2886">
      <w:r w:rsidRPr="005D2F43">
        <w:t xml:space="preserve">Have you attached proof </w:t>
      </w:r>
      <w:r w:rsidR="00272D32">
        <w:t xml:space="preserve">of local connection </w:t>
      </w:r>
      <w:r w:rsidRPr="005D2F43">
        <w:t xml:space="preserve">for applicant </w:t>
      </w:r>
      <w:r w:rsidR="00272D32">
        <w:t>1</w:t>
      </w:r>
      <w:r w:rsidRPr="005D2F43">
        <w:t>? </w:t>
      </w:r>
    </w:p>
    <w:p w14:paraId="16C12FDB" w14:textId="3BDC1F4C" w:rsidR="000A2886" w:rsidRPr="005D2F43" w:rsidRDefault="000A2886" w:rsidP="000A2886">
      <w:r w:rsidRPr="005D2F43">
        <w:t> </w:t>
      </w:r>
      <w:sdt>
        <w:sdtPr>
          <w:alias w:val="Check this box if you have you attached proof of local connection for applicant 1"/>
          <w:tag w:val="Check this box if you have you attached proof of local connection for applicant 1"/>
          <w:id w:val="1426464625"/>
          <w14:checkbox>
            <w14:checked w14:val="0"/>
            <w14:checkedState w14:val="2612" w14:font="MS Gothic"/>
            <w14:uncheckedState w14:val="2610" w14:font="MS Gothic"/>
          </w14:checkbox>
        </w:sdtPr>
        <w:sdtEndPr/>
        <w:sdtContent>
          <w:r w:rsidR="00863E0C">
            <w:rPr>
              <w:rFonts w:ascii="MS Gothic" w:eastAsia="MS Gothic" w:hAnsi="MS Gothic" w:hint="eastAsia"/>
            </w:rPr>
            <w:t>☐</w:t>
          </w:r>
        </w:sdtContent>
      </w:sdt>
      <w:r>
        <w:t xml:space="preserve"> Yes </w:t>
      </w:r>
      <w:r>
        <w:tab/>
      </w:r>
      <w:sdt>
        <w:sdtPr>
          <w:alias w:val="Check this box if not applicable"/>
          <w:tag w:val="Check this box if not applicable"/>
          <w:id w:val="-1860955024"/>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0C559BEF" w14:textId="77777777" w:rsidR="000A2886" w:rsidRPr="00323E9A" w:rsidRDefault="000A2886" w:rsidP="000A2886">
      <w:pPr>
        <w:rPr>
          <w:b/>
          <w:bCs/>
        </w:rPr>
      </w:pPr>
      <w:r w:rsidRPr="00323E9A">
        <w:rPr>
          <w:b/>
          <w:bCs/>
        </w:rPr>
        <w:t>Applicant 2</w:t>
      </w:r>
    </w:p>
    <w:p w14:paraId="4B4BDC37" w14:textId="50CEDDD6" w:rsidR="000A2886" w:rsidRPr="005D2F43" w:rsidRDefault="000A2886" w:rsidP="000A2886">
      <w:r w:rsidRPr="005D2F43">
        <w:t>Have you attached proof</w:t>
      </w:r>
      <w:r w:rsidR="00272D32">
        <w:t xml:space="preserve"> of local connection</w:t>
      </w:r>
      <w:r w:rsidRPr="005D2F43">
        <w:t xml:space="preserve"> for applicant 2? </w:t>
      </w:r>
    </w:p>
    <w:p w14:paraId="384C1341" w14:textId="5C3009A9" w:rsidR="000A2886" w:rsidRPr="005D2F43" w:rsidRDefault="000A2886" w:rsidP="000A2886">
      <w:r w:rsidRPr="005D2F43">
        <w:t> </w:t>
      </w:r>
      <w:sdt>
        <w:sdtPr>
          <w:alias w:val="Check this box if you have you attached proof of local connection for applicant 2"/>
          <w:tag w:val="Check this box if you have you attached proof of local connection for applicant 2"/>
          <w:id w:val="1583949965"/>
          <w14:checkbox>
            <w14:checked w14:val="0"/>
            <w14:checkedState w14:val="2612" w14:font="MS Gothic"/>
            <w14:uncheckedState w14:val="2610" w14:font="MS Gothic"/>
          </w14:checkbox>
        </w:sdtPr>
        <w:sdtEndPr/>
        <w:sdtContent>
          <w:r w:rsidR="00863E0C">
            <w:rPr>
              <w:rFonts w:ascii="MS Gothic" w:eastAsia="MS Gothic" w:hAnsi="MS Gothic" w:hint="eastAsia"/>
            </w:rPr>
            <w:t>☐</w:t>
          </w:r>
        </w:sdtContent>
      </w:sdt>
      <w:r>
        <w:t xml:space="preserve"> Yes </w:t>
      </w:r>
      <w:r>
        <w:tab/>
      </w:r>
      <w:sdt>
        <w:sdtPr>
          <w:alias w:val="Check this box if not applicable"/>
          <w:tag w:val="Check this box if not applicable"/>
          <w:id w:val="-239860931"/>
          <w14:checkbox>
            <w14:checked w14:val="0"/>
            <w14:checkedState w14:val="2612" w14:font="MS Gothic"/>
            <w14:uncheckedState w14:val="2610" w14:font="MS Gothic"/>
          </w14:checkbox>
        </w:sdtPr>
        <w:sdtEndPr/>
        <w:sdtContent>
          <w:r w:rsidR="008C0D8B">
            <w:rPr>
              <w:rFonts w:ascii="MS Gothic" w:eastAsia="MS Gothic" w:hAnsi="MS Gothic" w:hint="eastAsia"/>
            </w:rPr>
            <w:t>☐</w:t>
          </w:r>
        </w:sdtContent>
      </w:sdt>
      <w:r>
        <w:t xml:space="preserve"> Not applicable</w:t>
      </w:r>
      <w:r w:rsidRPr="005D2F43">
        <w:t> </w:t>
      </w:r>
    </w:p>
    <w:p w14:paraId="07282797" w14:textId="77777777" w:rsidR="000A2886" w:rsidRPr="00B12576" w:rsidRDefault="000A2886" w:rsidP="00B12576"/>
    <w:p w14:paraId="7F73CB42" w14:textId="77777777" w:rsidR="00FA3003" w:rsidRDefault="00FA3003" w:rsidP="00FA3003">
      <w:pPr>
        <w:spacing w:line="259" w:lineRule="auto"/>
        <w:rPr>
          <w:szCs w:val="24"/>
        </w:rPr>
      </w:pPr>
    </w:p>
    <w:p w14:paraId="5C286BE8" w14:textId="77777777" w:rsidR="00FA3003" w:rsidRDefault="00FA3003">
      <w:pPr>
        <w:spacing w:line="259" w:lineRule="auto"/>
        <w:rPr>
          <w:szCs w:val="24"/>
        </w:rPr>
      </w:pPr>
      <w:r>
        <w:rPr>
          <w:szCs w:val="24"/>
        </w:rPr>
        <w:br w:type="page"/>
      </w:r>
    </w:p>
    <w:p w14:paraId="34029FFE" w14:textId="77777777" w:rsidR="00D162EB" w:rsidRPr="00D162EB" w:rsidRDefault="00D162EB" w:rsidP="00323E9A">
      <w:pPr>
        <w:pStyle w:val="Heading2"/>
      </w:pPr>
      <w:r w:rsidRPr="00D162EB">
        <w:lastRenderedPageBreak/>
        <w:t>Section 5: Declaration</w:t>
      </w:r>
    </w:p>
    <w:p w14:paraId="63C0A89D" w14:textId="0794DF3C" w:rsidR="00D162EB" w:rsidRPr="00D162EB" w:rsidRDefault="00D162EB" w:rsidP="00D162EB">
      <w:pPr>
        <w:pStyle w:val="ListParagraph"/>
        <w:numPr>
          <w:ilvl w:val="0"/>
          <w:numId w:val="41"/>
        </w:numPr>
        <w:spacing w:line="259" w:lineRule="auto"/>
        <w:rPr>
          <w:szCs w:val="24"/>
        </w:rPr>
      </w:pPr>
      <w:r w:rsidRPr="00D162EB">
        <w:rPr>
          <w:szCs w:val="24"/>
        </w:rPr>
        <w:t>This is my/our application to be considered for the purchase of a Discounted Sale/</w:t>
      </w:r>
      <w:r w:rsidR="00323E9A" w:rsidRPr="00D162EB">
        <w:rPr>
          <w:szCs w:val="24"/>
        </w:rPr>
        <w:t>Low-Cost</w:t>
      </w:r>
      <w:r w:rsidRPr="00D162EB">
        <w:rPr>
          <w:szCs w:val="24"/>
        </w:rPr>
        <w:t xml:space="preserve"> property.</w:t>
      </w:r>
      <w:r>
        <w:rPr>
          <w:szCs w:val="24"/>
        </w:rPr>
        <w:br/>
      </w:r>
    </w:p>
    <w:p w14:paraId="71118AF7" w14:textId="1805D7DD" w:rsidR="00D162EB" w:rsidRPr="00D162EB" w:rsidRDefault="00D162EB" w:rsidP="00D162EB">
      <w:pPr>
        <w:pStyle w:val="ListParagraph"/>
        <w:numPr>
          <w:ilvl w:val="0"/>
          <w:numId w:val="41"/>
        </w:numPr>
        <w:spacing w:line="259" w:lineRule="auto"/>
        <w:rPr>
          <w:szCs w:val="24"/>
        </w:rPr>
      </w:pPr>
      <w:r w:rsidRPr="00D162EB">
        <w:rPr>
          <w:szCs w:val="24"/>
        </w:rPr>
        <w:t>I/we declare that the information I/we have given on this form is correct and complete to the best of my/our knowledge.</w:t>
      </w:r>
      <w:r>
        <w:rPr>
          <w:szCs w:val="24"/>
        </w:rPr>
        <w:br/>
      </w:r>
    </w:p>
    <w:p w14:paraId="490D1034" w14:textId="3336FC1F" w:rsidR="00D162EB" w:rsidRPr="00D162EB" w:rsidRDefault="00D162EB" w:rsidP="00D162EB">
      <w:pPr>
        <w:pStyle w:val="ListParagraph"/>
        <w:numPr>
          <w:ilvl w:val="0"/>
          <w:numId w:val="41"/>
        </w:numPr>
        <w:spacing w:line="259" w:lineRule="auto"/>
        <w:rPr>
          <w:szCs w:val="24"/>
        </w:rPr>
      </w:pPr>
      <w:r w:rsidRPr="00D162EB">
        <w:rPr>
          <w:szCs w:val="24"/>
        </w:rPr>
        <w:t>I/we authorise Westmorland and Furness Council's Housing Services section to make any enquiries to verify the information on this form.</w:t>
      </w:r>
      <w:r>
        <w:rPr>
          <w:szCs w:val="24"/>
        </w:rPr>
        <w:br/>
      </w:r>
    </w:p>
    <w:p w14:paraId="5B294400" w14:textId="53CE2959" w:rsidR="00395C1B" w:rsidRDefault="00D162EB" w:rsidP="004712FD">
      <w:pPr>
        <w:pStyle w:val="ListParagraph"/>
        <w:numPr>
          <w:ilvl w:val="0"/>
          <w:numId w:val="41"/>
        </w:numPr>
        <w:spacing w:line="259" w:lineRule="auto"/>
        <w:rPr>
          <w:szCs w:val="24"/>
        </w:rPr>
      </w:pPr>
      <w:r w:rsidRPr="00D162EB">
        <w:rPr>
          <w:szCs w:val="24"/>
        </w:rPr>
        <w:t>I know that I must let Westmorland and Furness Council know straight away about any change in my/our circumstances which might affect my application. I may be liable to prosecution if I fail to do so.</w:t>
      </w:r>
    </w:p>
    <w:p w14:paraId="7280409F" w14:textId="77777777" w:rsidR="004712FD" w:rsidRPr="004712FD" w:rsidRDefault="004712FD" w:rsidP="004712FD">
      <w:pPr>
        <w:pStyle w:val="ListParagraph"/>
        <w:spacing w:line="259" w:lineRule="auto"/>
        <w:rPr>
          <w:szCs w:val="24"/>
        </w:rPr>
      </w:pPr>
    </w:p>
    <w:p w14:paraId="273799B7" w14:textId="1C5618B4" w:rsidR="00310B62" w:rsidRDefault="00310B62" w:rsidP="004712FD">
      <w:pPr>
        <w:pStyle w:val="Heading4"/>
      </w:pPr>
      <w:r>
        <w:t>Signed:</w:t>
      </w:r>
    </w:p>
    <w:p w14:paraId="4FBC1E82" w14:textId="7277C8A7" w:rsidR="00310B62" w:rsidRDefault="00FC5633" w:rsidP="00310B62">
      <w:sdt>
        <w:sdtPr>
          <w:alias w:val="Check this box if you have completed this form accurately"/>
          <w:tag w:val="Check this box if you have completed this form accurately"/>
          <w:id w:val="631213956"/>
          <w14:checkbox>
            <w14:checked w14:val="0"/>
            <w14:checkedState w14:val="2612" w14:font="MS Gothic"/>
            <w14:uncheckedState w14:val="2610" w14:font="MS Gothic"/>
          </w14:checkbox>
        </w:sdtPr>
        <w:sdtEndPr/>
        <w:sdtContent>
          <w:r w:rsidR="00310B62">
            <w:rPr>
              <w:rFonts w:ascii="MS Gothic" w:eastAsia="MS Gothic" w:hAnsi="MS Gothic" w:hint="eastAsia"/>
            </w:rPr>
            <w:t>☐</w:t>
          </w:r>
        </w:sdtContent>
      </w:sdt>
      <w:r w:rsidR="00310B62">
        <w:t xml:space="preserve"> I confirm that I have completed as much of this form as I can and that, to the best of my knowledge, the information provided is accurate</w:t>
      </w:r>
      <w:r w:rsidR="00706B15">
        <w:t>.</w:t>
      </w:r>
    </w:p>
    <w:p w14:paraId="535EAF4C" w14:textId="77777777" w:rsidR="00706B15" w:rsidRDefault="00706B15" w:rsidP="00310B62"/>
    <w:p w14:paraId="6EAB1D47" w14:textId="250F150F" w:rsidR="004712FD" w:rsidRPr="00706B15" w:rsidRDefault="004712FD" w:rsidP="00706B15">
      <w:pPr>
        <w:rPr>
          <w:b/>
          <w:bCs/>
        </w:rPr>
      </w:pPr>
      <w:r w:rsidRPr="00706B15">
        <w:rPr>
          <w:b/>
          <w:bCs/>
        </w:rPr>
        <w:t>Applicant 1:</w:t>
      </w:r>
    </w:p>
    <w:p w14:paraId="7EEB53A3" w14:textId="20947161" w:rsidR="00310B62" w:rsidRDefault="00310B62" w:rsidP="00310B62">
      <w:r>
        <w:t xml:space="preserve">Name: </w:t>
      </w:r>
      <w:r>
        <w:tab/>
      </w:r>
      <w:sdt>
        <w:sdtPr>
          <w:alias w:val="Type your name"/>
          <w:tag w:val="Type your name"/>
          <w:id w:val="-1246650969"/>
          <w:placeholder>
            <w:docPart w:val="B0B9DC44420442298763BE3C8F2EB851"/>
          </w:placeholder>
          <w:showingPlcHdr/>
        </w:sdtPr>
        <w:sdtEndPr/>
        <w:sdtContent>
          <w:r w:rsidR="004926AA" w:rsidRPr="00D14F08">
            <w:rPr>
              <w:rStyle w:val="PlaceholderText"/>
            </w:rPr>
            <w:t>Click or tap here to enter text.</w:t>
          </w:r>
        </w:sdtContent>
      </w:sdt>
    </w:p>
    <w:p w14:paraId="24F4A26E" w14:textId="1730AFBC" w:rsidR="00310B62" w:rsidRDefault="00310B62" w:rsidP="00310B62">
      <w:r>
        <w:t xml:space="preserve">Signature: </w:t>
      </w:r>
      <w:r>
        <w:tab/>
      </w:r>
      <w:sdt>
        <w:sdtPr>
          <w:alias w:val="Type your signature"/>
          <w:tag w:val="Type your signature"/>
          <w:id w:val="2022126665"/>
          <w:placeholder>
            <w:docPart w:val="B0B9DC44420442298763BE3C8F2EB851"/>
          </w:placeholder>
          <w:showingPlcHdr/>
        </w:sdtPr>
        <w:sdtEndPr/>
        <w:sdtContent>
          <w:r w:rsidR="006F2282" w:rsidRPr="00D14F08">
            <w:rPr>
              <w:rStyle w:val="PlaceholderText"/>
            </w:rPr>
            <w:t>Click or tap here to enter text.</w:t>
          </w:r>
        </w:sdtContent>
      </w:sdt>
    </w:p>
    <w:p w14:paraId="2D9262F2" w14:textId="63EAB0DC" w:rsidR="00310B62" w:rsidRDefault="00310B62" w:rsidP="00310B62">
      <w:r>
        <w:t>Date:</w:t>
      </w:r>
      <w:r>
        <w:tab/>
      </w:r>
      <w:r>
        <w:tab/>
      </w:r>
      <w:sdt>
        <w:sdtPr>
          <w:alias w:val="Choose today's date"/>
          <w:tag w:val="Choose today's date"/>
          <w:id w:val="790633487"/>
          <w:placeholder>
            <w:docPart w:val="1F0E2ADD9AFE48B89B539994F0F512A5"/>
          </w:placeholder>
          <w:showingPlcHdr/>
          <w:date>
            <w:dateFormat w:val="dd/MM/yyyy"/>
            <w:lid w:val="en-GB"/>
            <w:storeMappedDataAs w:val="dateTime"/>
            <w:calendar w:val="gregorian"/>
          </w:date>
        </w:sdtPr>
        <w:sdtEndPr/>
        <w:sdtContent>
          <w:r w:rsidRPr="00D14F08">
            <w:rPr>
              <w:rStyle w:val="PlaceholderText"/>
            </w:rPr>
            <w:t>Click or tap to enter a date.</w:t>
          </w:r>
        </w:sdtContent>
      </w:sdt>
    </w:p>
    <w:p w14:paraId="4F794278" w14:textId="77777777" w:rsidR="00310B62" w:rsidRDefault="00310B62" w:rsidP="00310B62"/>
    <w:p w14:paraId="72F7B9DA" w14:textId="2A933DB1" w:rsidR="004712FD" w:rsidRPr="00706B15" w:rsidRDefault="004712FD" w:rsidP="00706B15">
      <w:pPr>
        <w:rPr>
          <w:b/>
          <w:bCs/>
        </w:rPr>
      </w:pPr>
      <w:r w:rsidRPr="00706B15">
        <w:rPr>
          <w:b/>
          <w:bCs/>
        </w:rPr>
        <w:t>Applicant 2:</w:t>
      </w:r>
    </w:p>
    <w:p w14:paraId="24A1DC21" w14:textId="77777777" w:rsidR="004712FD" w:rsidRDefault="004712FD" w:rsidP="004712FD">
      <w:r>
        <w:t xml:space="preserve">Name: </w:t>
      </w:r>
      <w:r>
        <w:tab/>
      </w:r>
      <w:sdt>
        <w:sdtPr>
          <w:alias w:val="Type your name"/>
          <w:tag w:val="Type your name"/>
          <w:id w:val="305752803"/>
          <w:placeholder>
            <w:docPart w:val="29ABFBFEA7D44B32A741D478A36EED1D"/>
          </w:placeholder>
          <w:showingPlcHdr/>
        </w:sdtPr>
        <w:sdtEndPr/>
        <w:sdtContent>
          <w:r w:rsidRPr="00D14F08">
            <w:rPr>
              <w:rStyle w:val="PlaceholderText"/>
            </w:rPr>
            <w:t>Click or tap here to enter text.</w:t>
          </w:r>
        </w:sdtContent>
      </w:sdt>
    </w:p>
    <w:p w14:paraId="7086A23F" w14:textId="3630D7A9" w:rsidR="004712FD" w:rsidRDefault="004712FD" w:rsidP="004712FD">
      <w:r>
        <w:t xml:space="preserve">Signature: </w:t>
      </w:r>
      <w:r>
        <w:tab/>
      </w:r>
      <w:sdt>
        <w:sdtPr>
          <w:alias w:val="Type your signature"/>
          <w:tag w:val="Type your signature"/>
          <w:id w:val="-613514550"/>
          <w:placeholder>
            <w:docPart w:val="29ABFBFEA7D44B32A741D478A36EED1D"/>
          </w:placeholder>
          <w:showingPlcHdr/>
        </w:sdtPr>
        <w:sdtEndPr/>
        <w:sdtContent>
          <w:r w:rsidR="006F2282" w:rsidRPr="00D14F08">
            <w:rPr>
              <w:rStyle w:val="PlaceholderText"/>
            </w:rPr>
            <w:t>Click or tap here to enter text.</w:t>
          </w:r>
        </w:sdtContent>
      </w:sdt>
    </w:p>
    <w:p w14:paraId="780B36EE" w14:textId="77777777" w:rsidR="004712FD" w:rsidRDefault="004712FD" w:rsidP="004712FD">
      <w:r>
        <w:t>Date:</w:t>
      </w:r>
      <w:r>
        <w:tab/>
      </w:r>
      <w:r>
        <w:tab/>
      </w:r>
      <w:sdt>
        <w:sdtPr>
          <w:alias w:val="Choose today's date"/>
          <w:tag w:val="Choose today's date"/>
          <w:id w:val="-491096471"/>
          <w:placeholder>
            <w:docPart w:val="C481A745B20B4DC195E69ABC4C073009"/>
          </w:placeholder>
          <w:showingPlcHdr/>
          <w:date>
            <w:dateFormat w:val="dd/MM/yyyy"/>
            <w:lid w:val="en-GB"/>
            <w:storeMappedDataAs w:val="dateTime"/>
            <w:calendar w:val="gregorian"/>
          </w:date>
        </w:sdtPr>
        <w:sdtEndPr/>
        <w:sdtContent>
          <w:r w:rsidRPr="00D14F08">
            <w:rPr>
              <w:rStyle w:val="PlaceholderText"/>
            </w:rPr>
            <w:t>Click or tap to enter a date.</w:t>
          </w:r>
        </w:sdtContent>
      </w:sdt>
    </w:p>
    <w:p w14:paraId="20A58646" w14:textId="77777777" w:rsidR="004712FD" w:rsidRPr="00310B62" w:rsidRDefault="004712FD" w:rsidP="00310B62"/>
    <w:p w14:paraId="12F7AFC1" w14:textId="77777777" w:rsidR="00310B62" w:rsidRDefault="00310B62">
      <w:pPr>
        <w:spacing w:line="259" w:lineRule="auto"/>
        <w:rPr>
          <w:szCs w:val="24"/>
        </w:rPr>
      </w:pPr>
    </w:p>
    <w:p w14:paraId="6D383562" w14:textId="77777777" w:rsidR="00C87AA3" w:rsidRPr="00FF45FF" w:rsidRDefault="00C87AA3">
      <w:pPr>
        <w:spacing w:line="259" w:lineRule="auto"/>
        <w:rPr>
          <w:szCs w:val="24"/>
        </w:rPr>
      </w:pPr>
    </w:p>
    <w:p w14:paraId="5F179416" w14:textId="6A9F8864" w:rsidR="004D17CA" w:rsidRPr="006D6CB3" w:rsidRDefault="004D17CA" w:rsidP="00096FAD">
      <w:pPr>
        <w:spacing w:line="259" w:lineRule="auto"/>
      </w:pPr>
    </w:p>
    <w:sectPr w:rsidR="004D17CA" w:rsidRPr="006D6CB3" w:rsidSect="0026306D">
      <w:footerReference w:type="default" r:id="rId14"/>
      <w:headerReference w:type="first" r:id="rId15"/>
      <w:footerReference w:type="first" r:id="rId16"/>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8CFB" w14:textId="77777777" w:rsidR="00FC5633" w:rsidRDefault="00FC5633" w:rsidP="00947DFD">
      <w:pPr>
        <w:spacing w:after="0" w:line="240" w:lineRule="auto"/>
      </w:pPr>
      <w:r>
        <w:separator/>
      </w:r>
    </w:p>
  </w:endnote>
  <w:endnote w:type="continuationSeparator" w:id="0">
    <w:p w14:paraId="3E2BED86" w14:textId="77777777" w:rsidR="00FC5633" w:rsidRDefault="00FC5633" w:rsidP="00947DFD">
      <w:pPr>
        <w:spacing w:after="0" w:line="240" w:lineRule="auto"/>
      </w:pPr>
      <w:r>
        <w:continuationSeparator/>
      </w:r>
    </w:p>
  </w:endnote>
  <w:endnote w:type="continuationNotice" w:id="1">
    <w:p w14:paraId="6BAA81EF" w14:textId="77777777" w:rsidR="00FC5633" w:rsidRDefault="00FC5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EndPr/>
    <w:sdtContent>
      <w:sdt>
        <w:sdtPr>
          <w:id w:val="-1769616900"/>
          <w:docPartObj>
            <w:docPartGallery w:val="Page Numbers (Top of Page)"/>
            <w:docPartUnique/>
          </w:docPartObj>
        </w:sdtPr>
        <w:sdtEnd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2881F" w14:textId="77777777" w:rsidR="00FC5633" w:rsidRDefault="00FC5633" w:rsidP="00947DFD">
      <w:pPr>
        <w:spacing w:after="0" w:line="240" w:lineRule="auto"/>
      </w:pPr>
      <w:r>
        <w:separator/>
      </w:r>
    </w:p>
  </w:footnote>
  <w:footnote w:type="continuationSeparator" w:id="0">
    <w:p w14:paraId="2CE6E032" w14:textId="77777777" w:rsidR="00FC5633" w:rsidRDefault="00FC5633" w:rsidP="00947DFD">
      <w:pPr>
        <w:spacing w:after="0" w:line="240" w:lineRule="auto"/>
      </w:pPr>
      <w:r>
        <w:continuationSeparator/>
      </w:r>
    </w:p>
  </w:footnote>
  <w:footnote w:type="continuationNotice" w:id="1">
    <w:p w14:paraId="4891ADC8" w14:textId="77777777" w:rsidR="00FC5633" w:rsidRDefault="00FC56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6A64D37"/>
    <w:multiLevelType w:val="hybridMultilevel"/>
    <w:tmpl w:val="F7B2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6B901"/>
    <w:multiLevelType w:val="hybridMultilevel"/>
    <w:tmpl w:val="60ECC7A8"/>
    <w:lvl w:ilvl="0" w:tplc="2410DDA2">
      <w:start w:val="1"/>
      <w:numFmt w:val="decimal"/>
      <w:lvlText w:val="%1."/>
      <w:lvlJc w:val="left"/>
      <w:pPr>
        <w:ind w:left="720" w:hanging="360"/>
      </w:pPr>
    </w:lvl>
    <w:lvl w:ilvl="1" w:tplc="4738A33A">
      <w:start w:val="1"/>
      <w:numFmt w:val="lowerLetter"/>
      <w:lvlText w:val="%2."/>
      <w:lvlJc w:val="left"/>
      <w:pPr>
        <w:ind w:left="1440" w:hanging="360"/>
      </w:pPr>
    </w:lvl>
    <w:lvl w:ilvl="2" w:tplc="506806FC">
      <w:start w:val="1"/>
      <w:numFmt w:val="lowerRoman"/>
      <w:lvlText w:val="%3."/>
      <w:lvlJc w:val="right"/>
      <w:pPr>
        <w:ind w:left="2160" w:hanging="180"/>
      </w:pPr>
    </w:lvl>
    <w:lvl w:ilvl="3" w:tplc="43E88416">
      <w:start w:val="1"/>
      <w:numFmt w:val="decimal"/>
      <w:lvlText w:val="%4."/>
      <w:lvlJc w:val="left"/>
      <w:pPr>
        <w:ind w:left="2880" w:hanging="360"/>
      </w:pPr>
    </w:lvl>
    <w:lvl w:ilvl="4" w:tplc="D0028FEA">
      <w:start w:val="1"/>
      <w:numFmt w:val="lowerLetter"/>
      <w:lvlText w:val="%5."/>
      <w:lvlJc w:val="left"/>
      <w:pPr>
        <w:ind w:left="3600" w:hanging="360"/>
      </w:pPr>
    </w:lvl>
    <w:lvl w:ilvl="5" w:tplc="6F56B966">
      <w:start w:val="1"/>
      <w:numFmt w:val="lowerRoman"/>
      <w:lvlText w:val="%6."/>
      <w:lvlJc w:val="right"/>
      <w:pPr>
        <w:ind w:left="4320" w:hanging="180"/>
      </w:pPr>
    </w:lvl>
    <w:lvl w:ilvl="6" w:tplc="F166585C">
      <w:start w:val="1"/>
      <w:numFmt w:val="decimal"/>
      <w:lvlText w:val="%7."/>
      <w:lvlJc w:val="left"/>
      <w:pPr>
        <w:ind w:left="5040" w:hanging="360"/>
      </w:pPr>
    </w:lvl>
    <w:lvl w:ilvl="7" w:tplc="2CF07A16">
      <w:start w:val="1"/>
      <w:numFmt w:val="lowerLetter"/>
      <w:lvlText w:val="%8."/>
      <w:lvlJc w:val="left"/>
      <w:pPr>
        <w:ind w:left="5760" w:hanging="360"/>
      </w:pPr>
    </w:lvl>
    <w:lvl w:ilvl="8" w:tplc="0722F400">
      <w:start w:val="1"/>
      <w:numFmt w:val="lowerRoman"/>
      <w:lvlText w:val="%9."/>
      <w:lvlJc w:val="right"/>
      <w:pPr>
        <w:ind w:left="6480" w:hanging="180"/>
      </w:pPr>
    </w:lvl>
  </w:abstractNum>
  <w:abstractNum w:abstractNumId="4"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363ED"/>
    <w:multiLevelType w:val="hybridMultilevel"/>
    <w:tmpl w:val="9D04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153A33"/>
    <w:multiLevelType w:val="hybridMultilevel"/>
    <w:tmpl w:val="400EE5F6"/>
    <w:lvl w:ilvl="0" w:tplc="AA1EAC68">
      <w:start w:val="1"/>
      <w:numFmt w:val="decimal"/>
      <w:lvlText w:val="%1."/>
      <w:lvlJc w:val="left"/>
      <w:pPr>
        <w:ind w:left="720" w:hanging="360"/>
      </w:pPr>
    </w:lvl>
    <w:lvl w:ilvl="1" w:tplc="9D2E86C6">
      <w:start w:val="1"/>
      <w:numFmt w:val="lowerLetter"/>
      <w:lvlText w:val="%2."/>
      <w:lvlJc w:val="left"/>
      <w:pPr>
        <w:ind w:left="1440" w:hanging="360"/>
      </w:pPr>
    </w:lvl>
    <w:lvl w:ilvl="2" w:tplc="E402E038">
      <w:start w:val="1"/>
      <w:numFmt w:val="lowerRoman"/>
      <w:lvlText w:val="%3."/>
      <w:lvlJc w:val="right"/>
      <w:pPr>
        <w:ind w:left="2160" w:hanging="180"/>
      </w:pPr>
    </w:lvl>
    <w:lvl w:ilvl="3" w:tplc="7AD2699C">
      <w:start w:val="1"/>
      <w:numFmt w:val="decimal"/>
      <w:lvlText w:val="%4."/>
      <w:lvlJc w:val="left"/>
      <w:pPr>
        <w:ind w:left="2880" w:hanging="360"/>
      </w:pPr>
    </w:lvl>
    <w:lvl w:ilvl="4" w:tplc="1726844C">
      <w:start w:val="1"/>
      <w:numFmt w:val="lowerLetter"/>
      <w:lvlText w:val="%5."/>
      <w:lvlJc w:val="left"/>
      <w:pPr>
        <w:ind w:left="3600" w:hanging="360"/>
      </w:pPr>
    </w:lvl>
    <w:lvl w:ilvl="5" w:tplc="B608CA20">
      <w:start w:val="1"/>
      <w:numFmt w:val="lowerRoman"/>
      <w:lvlText w:val="%6."/>
      <w:lvlJc w:val="right"/>
      <w:pPr>
        <w:ind w:left="4320" w:hanging="180"/>
      </w:pPr>
    </w:lvl>
    <w:lvl w:ilvl="6" w:tplc="DFB49614">
      <w:start w:val="1"/>
      <w:numFmt w:val="decimal"/>
      <w:lvlText w:val="%7."/>
      <w:lvlJc w:val="left"/>
      <w:pPr>
        <w:ind w:left="5040" w:hanging="360"/>
      </w:pPr>
    </w:lvl>
    <w:lvl w:ilvl="7" w:tplc="E75EA508">
      <w:start w:val="1"/>
      <w:numFmt w:val="lowerLetter"/>
      <w:lvlText w:val="%8."/>
      <w:lvlJc w:val="left"/>
      <w:pPr>
        <w:ind w:left="5760" w:hanging="360"/>
      </w:pPr>
    </w:lvl>
    <w:lvl w:ilvl="8" w:tplc="8D489156">
      <w:start w:val="1"/>
      <w:numFmt w:val="lowerRoman"/>
      <w:lvlText w:val="%9."/>
      <w:lvlJc w:val="right"/>
      <w:pPr>
        <w:ind w:left="6480" w:hanging="180"/>
      </w:pPr>
    </w:lvl>
  </w:abstractNum>
  <w:abstractNum w:abstractNumId="13"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4"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3265F4"/>
    <w:multiLevelType w:val="hybridMultilevel"/>
    <w:tmpl w:val="2314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123E84"/>
    <w:multiLevelType w:val="hybridMultilevel"/>
    <w:tmpl w:val="13CE063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18A7F3"/>
    <w:multiLevelType w:val="hybridMultilevel"/>
    <w:tmpl w:val="5142A774"/>
    <w:lvl w:ilvl="0" w:tplc="9FE830BC">
      <w:start w:val="1"/>
      <w:numFmt w:val="decimal"/>
      <w:lvlText w:val="%1."/>
      <w:lvlJc w:val="left"/>
      <w:pPr>
        <w:ind w:left="720" w:hanging="360"/>
      </w:pPr>
    </w:lvl>
    <w:lvl w:ilvl="1" w:tplc="27BE09DA">
      <w:start w:val="1"/>
      <w:numFmt w:val="lowerLetter"/>
      <w:lvlText w:val="%2."/>
      <w:lvlJc w:val="left"/>
      <w:pPr>
        <w:ind w:left="1440" w:hanging="360"/>
      </w:pPr>
    </w:lvl>
    <w:lvl w:ilvl="2" w:tplc="57801E56">
      <w:start w:val="1"/>
      <w:numFmt w:val="lowerRoman"/>
      <w:lvlText w:val="%3."/>
      <w:lvlJc w:val="right"/>
      <w:pPr>
        <w:ind w:left="2160" w:hanging="180"/>
      </w:pPr>
    </w:lvl>
    <w:lvl w:ilvl="3" w:tplc="10D41076">
      <w:start w:val="1"/>
      <w:numFmt w:val="decimal"/>
      <w:lvlText w:val="%4."/>
      <w:lvlJc w:val="left"/>
      <w:pPr>
        <w:ind w:left="2880" w:hanging="360"/>
      </w:pPr>
    </w:lvl>
    <w:lvl w:ilvl="4" w:tplc="E6DC0D0A">
      <w:start w:val="1"/>
      <w:numFmt w:val="lowerLetter"/>
      <w:lvlText w:val="%5."/>
      <w:lvlJc w:val="left"/>
      <w:pPr>
        <w:ind w:left="3600" w:hanging="360"/>
      </w:pPr>
    </w:lvl>
    <w:lvl w:ilvl="5" w:tplc="A524DE16">
      <w:start w:val="1"/>
      <w:numFmt w:val="lowerRoman"/>
      <w:lvlText w:val="%6."/>
      <w:lvlJc w:val="right"/>
      <w:pPr>
        <w:ind w:left="4320" w:hanging="180"/>
      </w:pPr>
    </w:lvl>
    <w:lvl w:ilvl="6" w:tplc="A9A800C6">
      <w:start w:val="1"/>
      <w:numFmt w:val="decimal"/>
      <w:lvlText w:val="%7."/>
      <w:lvlJc w:val="left"/>
      <w:pPr>
        <w:ind w:left="5040" w:hanging="360"/>
      </w:pPr>
    </w:lvl>
    <w:lvl w:ilvl="7" w:tplc="29947216">
      <w:start w:val="1"/>
      <w:numFmt w:val="lowerLetter"/>
      <w:lvlText w:val="%8."/>
      <w:lvlJc w:val="left"/>
      <w:pPr>
        <w:ind w:left="5760" w:hanging="360"/>
      </w:pPr>
    </w:lvl>
    <w:lvl w:ilvl="8" w:tplc="1D9C68F0">
      <w:start w:val="1"/>
      <w:numFmt w:val="lowerRoman"/>
      <w:lvlText w:val="%9."/>
      <w:lvlJc w:val="right"/>
      <w:pPr>
        <w:ind w:left="6480" w:hanging="180"/>
      </w:pPr>
    </w:lvl>
  </w:abstractNum>
  <w:abstractNum w:abstractNumId="22"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63212E"/>
    <w:multiLevelType w:val="hybridMultilevel"/>
    <w:tmpl w:val="43F8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BC2E94"/>
    <w:multiLevelType w:val="hybridMultilevel"/>
    <w:tmpl w:val="4812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4321E0"/>
    <w:multiLevelType w:val="hybridMultilevel"/>
    <w:tmpl w:val="9354A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F2629B"/>
    <w:multiLevelType w:val="hybridMultilevel"/>
    <w:tmpl w:val="61FC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661D5F"/>
    <w:multiLevelType w:val="hybridMultilevel"/>
    <w:tmpl w:val="F3825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7"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0311861">
    <w:abstractNumId w:val="3"/>
  </w:num>
  <w:num w:numId="2" w16cid:durableId="1348213348">
    <w:abstractNumId w:val="12"/>
  </w:num>
  <w:num w:numId="3" w16cid:durableId="923220489">
    <w:abstractNumId w:val="21"/>
  </w:num>
  <w:num w:numId="4" w16cid:durableId="206064418">
    <w:abstractNumId w:val="11"/>
  </w:num>
  <w:num w:numId="5" w16cid:durableId="1040478433">
    <w:abstractNumId w:val="20"/>
  </w:num>
  <w:num w:numId="6" w16cid:durableId="1729378116">
    <w:abstractNumId w:val="41"/>
  </w:num>
  <w:num w:numId="7" w16cid:durableId="2117826712">
    <w:abstractNumId w:val="29"/>
  </w:num>
  <w:num w:numId="8" w16cid:durableId="1228371248">
    <w:abstractNumId w:val="0"/>
  </w:num>
  <w:num w:numId="9" w16cid:durableId="865944558">
    <w:abstractNumId w:val="46"/>
  </w:num>
  <w:num w:numId="10" w16cid:durableId="944657020">
    <w:abstractNumId w:val="30"/>
  </w:num>
  <w:num w:numId="11" w16cid:durableId="1064720612">
    <w:abstractNumId w:val="9"/>
  </w:num>
  <w:num w:numId="12" w16cid:durableId="279067604">
    <w:abstractNumId w:val="19"/>
  </w:num>
  <w:num w:numId="13" w16cid:durableId="1727029520">
    <w:abstractNumId w:val="6"/>
  </w:num>
  <w:num w:numId="14" w16cid:durableId="487525487">
    <w:abstractNumId w:val="27"/>
  </w:num>
  <w:num w:numId="15" w16cid:durableId="244001687">
    <w:abstractNumId w:val="44"/>
  </w:num>
  <w:num w:numId="16" w16cid:durableId="4868164">
    <w:abstractNumId w:val="36"/>
  </w:num>
  <w:num w:numId="17" w16cid:durableId="2065984177">
    <w:abstractNumId w:val="13"/>
  </w:num>
  <w:num w:numId="18" w16cid:durableId="178278569">
    <w:abstractNumId w:val="8"/>
  </w:num>
  <w:num w:numId="19" w16cid:durableId="1058090150">
    <w:abstractNumId w:val="4"/>
  </w:num>
  <w:num w:numId="20" w16cid:durableId="1810396629">
    <w:abstractNumId w:val="40"/>
  </w:num>
  <w:num w:numId="21" w16cid:durableId="364447695">
    <w:abstractNumId w:val="42"/>
  </w:num>
  <w:num w:numId="22" w16cid:durableId="1033924444">
    <w:abstractNumId w:val="47"/>
  </w:num>
  <w:num w:numId="23" w16cid:durableId="1071126008">
    <w:abstractNumId w:val="7"/>
  </w:num>
  <w:num w:numId="24" w16cid:durableId="690257847">
    <w:abstractNumId w:val="16"/>
  </w:num>
  <w:num w:numId="25" w16cid:durableId="1959068507">
    <w:abstractNumId w:val="25"/>
  </w:num>
  <w:num w:numId="26" w16cid:durableId="2019188937">
    <w:abstractNumId w:val="15"/>
  </w:num>
  <w:num w:numId="27" w16cid:durableId="797380655">
    <w:abstractNumId w:val="33"/>
  </w:num>
  <w:num w:numId="28" w16cid:durableId="514226836">
    <w:abstractNumId w:val="2"/>
  </w:num>
  <w:num w:numId="29" w16cid:durableId="1707633292">
    <w:abstractNumId w:val="32"/>
  </w:num>
  <w:num w:numId="30" w16cid:durableId="1473135940">
    <w:abstractNumId w:val="37"/>
  </w:num>
  <w:num w:numId="31" w16cid:durableId="1008751838">
    <w:abstractNumId w:val="23"/>
  </w:num>
  <w:num w:numId="32" w16cid:durableId="1859346159">
    <w:abstractNumId w:val="28"/>
  </w:num>
  <w:num w:numId="33" w16cid:durableId="1057555324">
    <w:abstractNumId w:val="14"/>
  </w:num>
  <w:num w:numId="34" w16cid:durableId="1412459765">
    <w:abstractNumId w:val="22"/>
  </w:num>
  <w:num w:numId="35" w16cid:durableId="140580388">
    <w:abstractNumId w:val="39"/>
  </w:num>
  <w:num w:numId="36" w16cid:durableId="1504781510">
    <w:abstractNumId w:val="24"/>
  </w:num>
  <w:num w:numId="37" w16cid:durableId="694040593">
    <w:abstractNumId w:val="10"/>
  </w:num>
  <w:num w:numId="38" w16cid:durableId="1588995200">
    <w:abstractNumId w:val="43"/>
  </w:num>
  <w:num w:numId="39" w16cid:durableId="871770754">
    <w:abstractNumId w:val="45"/>
  </w:num>
  <w:num w:numId="40" w16cid:durableId="2007853683">
    <w:abstractNumId w:val="5"/>
  </w:num>
  <w:num w:numId="41" w16cid:durableId="2075539218">
    <w:abstractNumId w:val="34"/>
  </w:num>
  <w:num w:numId="42" w16cid:durableId="678310888">
    <w:abstractNumId w:val="1"/>
  </w:num>
  <w:num w:numId="43" w16cid:durableId="2103454196">
    <w:abstractNumId w:val="26"/>
  </w:num>
  <w:num w:numId="44" w16cid:durableId="1156920761">
    <w:abstractNumId w:val="18"/>
  </w:num>
  <w:num w:numId="45" w16cid:durableId="1094210726">
    <w:abstractNumId w:val="17"/>
  </w:num>
  <w:num w:numId="46" w16cid:durableId="2064333499">
    <w:abstractNumId w:val="38"/>
  </w:num>
  <w:num w:numId="47" w16cid:durableId="557666107">
    <w:abstractNumId w:val="31"/>
  </w:num>
  <w:num w:numId="48" w16cid:durableId="3522722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535"/>
    <w:rsid w:val="000737C2"/>
    <w:rsid w:val="00083082"/>
    <w:rsid w:val="00083891"/>
    <w:rsid w:val="00084177"/>
    <w:rsid w:val="000864FA"/>
    <w:rsid w:val="000872B9"/>
    <w:rsid w:val="00090EA2"/>
    <w:rsid w:val="00092B35"/>
    <w:rsid w:val="00094B0C"/>
    <w:rsid w:val="00096F06"/>
    <w:rsid w:val="00096FAD"/>
    <w:rsid w:val="000A2886"/>
    <w:rsid w:val="000A31C7"/>
    <w:rsid w:val="000A3A9A"/>
    <w:rsid w:val="000A5B3D"/>
    <w:rsid w:val="000A77B9"/>
    <w:rsid w:val="000B1425"/>
    <w:rsid w:val="000B1E99"/>
    <w:rsid w:val="000B3CB6"/>
    <w:rsid w:val="000B4132"/>
    <w:rsid w:val="000B56C3"/>
    <w:rsid w:val="000B708E"/>
    <w:rsid w:val="000C1969"/>
    <w:rsid w:val="000C3887"/>
    <w:rsid w:val="000C45CA"/>
    <w:rsid w:val="000D0B1B"/>
    <w:rsid w:val="000D173F"/>
    <w:rsid w:val="000D4A96"/>
    <w:rsid w:val="000F278C"/>
    <w:rsid w:val="001010C5"/>
    <w:rsid w:val="00102F0D"/>
    <w:rsid w:val="00113675"/>
    <w:rsid w:val="00120625"/>
    <w:rsid w:val="00123C04"/>
    <w:rsid w:val="00125023"/>
    <w:rsid w:val="00130166"/>
    <w:rsid w:val="00131C58"/>
    <w:rsid w:val="00134680"/>
    <w:rsid w:val="00137BA9"/>
    <w:rsid w:val="00142E48"/>
    <w:rsid w:val="00143EEC"/>
    <w:rsid w:val="00147C71"/>
    <w:rsid w:val="00151C4D"/>
    <w:rsid w:val="00154B6C"/>
    <w:rsid w:val="00160A81"/>
    <w:rsid w:val="00163A32"/>
    <w:rsid w:val="0016746E"/>
    <w:rsid w:val="001736F3"/>
    <w:rsid w:val="00173D3F"/>
    <w:rsid w:val="00176308"/>
    <w:rsid w:val="0018066D"/>
    <w:rsid w:val="001843C8"/>
    <w:rsid w:val="00186087"/>
    <w:rsid w:val="00192552"/>
    <w:rsid w:val="00192557"/>
    <w:rsid w:val="00193B44"/>
    <w:rsid w:val="001A75A6"/>
    <w:rsid w:val="001B18F7"/>
    <w:rsid w:val="001B72BF"/>
    <w:rsid w:val="001B7D77"/>
    <w:rsid w:val="001B7FAE"/>
    <w:rsid w:val="001C285B"/>
    <w:rsid w:val="001C2B51"/>
    <w:rsid w:val="001C640F"/>
    <w:rsid w:val="001D764F"/>
    <w:rsid w:val="001E0870"/>
    <w:rsid w:val="001E2BC2"/>
    <w:rsid w:val="001E5008"/>
    <w:rsid w:val="001F6383"/>
    <w:rsid w:val="001F6415"/>
    <w:rsid w:val="002013EB"/>
    <w:rsid w:val="00201DA5"/>
    <w:rsid w:val="002029D3"/>
    <w:rsid w:val="00205EF5"/>
    <w:rsid w:val="00210F17"/>
    <w:rsid w:val="0022616A"/>
    <w:rsid w:val="00227D7F"/>
    <w:rsid w:val="00240B03"/>
    <w:rsid w:val="002424D2"/>
    <w:rsid w:val="002446D8"/>
    <w:rsid w:val="002558ED"/>
    <w:rsid w:val="0026306D"/>
    <w:rsid w:val="00272D32"/>
    <w:rsid w:val="002809A7"/>
    <w:rsid w:val="002950DE"/>
    <w:rsid w:val="002A23CE"/>
    <w:rsid w:val="002A3D1E"/>
    <w:rsid w:val="002B41E5"/>
    <w:rsid w:val="002B5D02"/>
    <w:rsid w:val="002B6AF5"/>
    <w:rsid w:val="002C3318"/>
    <w:rsid w:val="002D56B9"/>
    <w:rsid w:val="002D7B09"/>
    <w:rsid w:val="002E6594"/>
    <w:rsid w:val="002E7B1E"/>
    <w:rsid w:val="002F628B"/>
    <w:rsid w:val="002F779E"/>
    <w:rsid w:val="0030510D"/>
    <w:rsid w:val="00307CF0"/>
    <w:rsid w:val="00310B62"/>
    <w:rsid w:val="00312857"/>
    <w:rsid w:val="0031508F"/>
    <w:rsid w:val="003169F2"/>
    <w:rsid w:val="00323E9A"/>
    <w:rsid w:val="00325E4A"/>
    <w:rsid w:val="0033272A"/>
    <w:rsid w:val="003435EE"/>
    <w:rsid w:val="00346E56"/>
    <w:rsid w:val="00363E1A"/>
    <w:rsid w:val="00365126"/>
    <w:rsid w:val="00366804"/>
    <w:rsid w:val="0037004D"/>
    <w:rsid w:val="003721F5"/>
    <w:rsid w:val="00372464"/>
    <w:rsid w:val="00377216"/>
    <w:rsid w:val="00380474"/>
    <w:rsid w:val="00385CAD"/>
    <w:rsid w:val="003912A8"/>
    <w:rsid w:val="00393AA4"/>
    <w:rsid w:val="00395C1B"/>
    <w:rsid w:val="00396E87"/>
    <w:rsid w:val="00397C9C"/>
    <w:rsid w:val="003A0FBD"/>
    <w:rsid w:val="003A197B"/>
    <w:rsid w:val="003A7608"/>
    <w:rsid w:val="003C2AA3"/>
    <w:rsid w:val="003C4C87"/>
    <w:rsid w:val="003C6100"/>
    <w:rsid w:val="003D3757"/>
    <w:rsid w:val="003D5438"/>
    <w:rsid w:val="003D6505"/>
    <w:rsid w:val="003E44B3"/>
    <w:rsid w:val="003E5791"/>
    <w:rsid w:val="003F0AB6"/>
    <w:rsid w:val="003F3DA5"/>
    <w:rsid w:val="003F6C5C"/>
    <w:rsid w:val="003F7034"/>
    <w:rsid w:val="00406292"/>
    <w:rsid w:val="00407328"/>
    <w:rsid w:val="00412AC2"/>
    <w:rsid w:val="0041410D"/>
    <w:rsid w:val="00432A34"/>
    <w:rsid w:val="0044090F"/>
    <w:rsid w:val="00440C7C"/>
    <w:rsid w:val="00443817"/>
    <w:rsid w:val="00444B8A"/>
    <w:rsid w:val="00447F2F"/>
    <w:rsid w:val="004550AA"/>
    <w:rsid w:val="0046010A"/>
    <w:rsid w:val="0046314B"/>
    <w:rsid w:val="00466B08"/>
    <w:rsid w:val="0047044E"/>
    <w:rsid w:val="004708BD"/>
    <w:rsid w:val="004712FD"/>
    <w:rsid w:val="004746F1"/>
    <w:rsid w:val="004765C0"/>
    <w:rsid w:val="00480400"/>
    <w:rsid w:val="00485899"/>
    <w:rsid w:val="004866C7"/>
    <w:rsid w:val="00487B77"/>
    <w:rsid w:val="004912DC"/>
    <w:rsid w:val="00491E53"/>
    <w:rsid w:val="004926AA"/>
    <w:rsid w:val="00494414"/>
    <w:rsid w:val="00495B6F"/>
    <w:rsid w:val="004A23C0"/>
    <w:rsid w:val="004A6E41"/>
    <w:rsid w:val="004B1349"/>
    <w:rsid w:val="004B1390"/>
    <w:rsid w:val="004B3395"/>
    <w:rsid w:val="004B6C1C"/>
    <w:rsid w:val="004C4F58"/>
    <w:rsid w:val="004C589D"/>
    <w:rsid w:val="004D17CA"/>
    <w:rsid w:val="004E21BA"/>
    <w:rsid w:val="00504EDB"/>
    <w:rsid w:val="00505A4F"/>
    <w:rsid w:val="0050665E"/>
    <w:rsid w:val="005137DD"/>
    <w:rsid w:val="005157B2"/>
    <w:rsid w:val="0051781B"/>
    <w:rsid w:val="00520634"/>
    <w:rsid w:val="0052110B"/>
    <w:rsid w:val="0053094F"/>
    <w:rsid w:val="00531337"/>
    <w:rsid w:val="00533FBB"/>
    <w:rsid w:val="00536AF8"/>
    <w:rsid w:val="00546B1B"/>
    <w:rsid w:val="00546DA9"/>
    <w:rsid w:val="00550067"/>
    <w:rsid w:val="00550836"/>
    <w:rsid w:val="0055417E"/>
    <w:rsid w:val="005568B8"/>
    <w:rsid w:val="00556CE6"/>
    <w:rsid w:val="00566201"/>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2F43"/>
    <w:rsid w:val="005D6E54"/>
    <w:rsid w:val="005D7E23"/>
    <w:rsid w:val="005E38F0"/>
    <w:rsid w:val="005F3DFB"/>
    <w:rsid w:val="005F4859"/>
    <w:rsid w:val="005F6154"/>
    <w:rsid w:val="00603AE0"/>
    <w:rsid w:val="00605642"/>
    <w:rsid w:val="00606EA5"/>
    <w:rsid w:val="00607BFB"/>
    <w:rsid w:val="00612222"/>
    <w:rsid w:val="00620F68"/>
    <w:rsid w:val="00627B32"/>
    <w:rsid w:val="00646D3B"/>
    <w:rsid w:val="00647C0C"/>
    <w:rsid w:val="00650B62"/>
    <w:rsid w:val="0065173E"/>
    <w:rsid w:val="00652767"/>
    <w:rsid w:val="00661934"/>
    <w:rsid w:val="006625B6"/>
    <w:rsid w:val="006656C8"/>
    <w:rsid w:val="00665A07"/>
    <w:rsid w:val="00666674"/>
    <w:rsid w:val="00667D8B"/>
    <w:rsid w:val="00672DF3"/>
    <w:rsid w:val="00676E54"/>
    <w:rsid w:val="00685E11"/>
    <w:rsid w:val="0069265B"/>
    <w:rsid w:val="00697EB0"/>
    <w:rsid w:val="006A27B2"/>
    <w:rsid w:val="006A7640"/>
    <w:rsid w:val="006B123E"/>
    <w:rsid w:val="006B6861"/>
    <w:rsid w:val="006D1A50"/>
    <w:rsid w:val="006D379A"/>
    <w:rsid w:val="006D6CB3"/>
    <w:rsid w:val="006E0540"/>
    <w:rsid w:val="006E4023"/>
    <w:rsid w:val="006F2282"/>
    <w:rsid w:val="007014DE"/>
    <w:rsid w:val="007023B9"/>
    <w:rsid w:val="00706B15"/>
    <w:rsid w:val="0070779C"/>
    <w:rsid w:val="0071265D"/>
    <w:rsid w:val="00717477"/>
    <w:rsid w:val="00723FC9"/>
    <w:rsid w:val="0072706E"/>
    <w:rsid w:val="00730CBC"/>
    <w:rsid w:val="00744643"/>
    <w:rsid w:val="00746C40"/>
    <w:rsid w:val="00752BE9"/>
    <w:rsid w:val="00753016"/>
    <w:rsid w:val="007634E1"/>
    <w:rsid w:val="00765D34"/>
    <w:rsid w:val="007674A5"/>
    <w:rsid w:val="00767D47"/>
    <w:rsid w:val="00771C26"/>
    <w:rsid w:val="00772E3F"/>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7E3668"/>
    <w:rsid w:val="008031AD"/>
    <w:rsid w:val="00805D73"/>
    <w:rsid w:val="00807ED5"/>
    <w:rsid w:val="00812D4D"/>
    <w:rsid w:val="00814F78"/>
    <w:rsid w:val="0082272A"/>
    <w:rsid w:val="0082397D"/>
    <w:rsid w:val="00827BEA"/>
    <w:rsid w:val="0083301C"/>
    <w:rsid w:val="00833D45"/>
    <w:rsid w:val="00834D02"/>
    <w:rsid w:val="008364B6"/>
    <w:rsid w:val="0084192E"/>
    <w:rsid w:val="0084343C"/>
    <w:rsid w:val="00843FB2"/>
    <w:rsid w:val="00845235"/>
    <w:rsid w:val="008471E7"/>
    <w:rsid w:val="0085320D"/>
    <w:rsid w:val="00855D59"/>
    <w:rsid w:val="00863415"/>
    <w:rsid w:val="0086354F"/>
    <w:rsid w:val="00863E0C"/>
    <w:rsid w:val="00865388"/>
    <w:rsid w:val="00865A3F"/>
    <w:rsid w:val="00883A35"/>
    <w:rsid w:val="00890240"/>
    <w:rsid w:val="0089128B"/>
    <w:rsid w:val="008924F7"/>
    <w:rsid w:val="00896FCB"/>
    <w:rsid w:val="008976FB"/>
    <w:rsid w:val="008A3433"/>
    <w:rsid w:val="008A3FCB"/>
    <w:rsid w:val="008A561E"/>
    <w:rsid w:val="008C0D8B"/>
    <w:rsid w:val="008C1C2D"/>
    <w:rsid w:val="008D0250"/>
    <w:rsid w:val="008D28C7"/>
    <w:rsid w:val="008D2ACA"/>
    <w:rsid w:val="008D601F"/>
    <w:rsid w:val="008D6943"/>
    <w:rsid w:val="008E0685"/>
    <w:rsid w:val="008E1EB7"/>
    <w:rsid w:val="008E4B76"/>
    <w:rsid w:val="008E680D"/>
    <w:rsid w:val="008F07E5"/>
    <w:rsid w:val="0090030F"/>
    <w:rsid w:val="0090139B"/>
    <w:rsid w:val="009032EA"/>
    <w:rsid w:val="00906FB1"/>
    <w:rsid w:val="00911795"/>
    <w:rsid w:val="00912F98"/>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39E3"/>
    <w:rsid w:val="00997680"/>
    <w:rsid w:val="00997AB1"/>
    <w:rsid w:val="009A0C42"/>
    <w:rsid w:val="009A2370"/>
    <w:rsid w:val="009A7FF6"/>
    <w:rsid w:val="009B2506"/>
    <w:rsid w:val="009B39EE"/>
    <w:rsid w:val="009B76C3"/>
    <w:rsid w:val="009C27D9"/>
    <w:rsid w:val="009C43E2"/>
    <w:rsid w:val="009C6C7C"/>
    <w:rsid w:val="009D09DA"/>
    <w:rsid w:val="009D4AEB"/>
    <w:rsid w:val="009E46BB"/>
    <w:rsid w:val="009E4887"/>
    <w:rsid w:val="009F4257"/>
    <w:rsid w:val="009F6B98"/>
    <w:rsid w:val="009F70DA"/>
    <w:rsid w:val="009F71E6"/>
    <w:rsid w:val="00A0751A"/>
    <w:rsid w:val="00A07F09"/>
    <w:rsid w:val="00A10A66"/>
    <w:rsid w:val="00A11440"/>
    <w:rsid w:val="00A16ED8"/>
    <w:rsid w:val="00A17688"/>
    <w:rsid w:val="00A20981"/>
    <w:rsid w:val="00A22F81"/>
    <w:rsid w:val="00A23010"/>
    <w:rsid w:val="00A259DB"/>
    <w:rsid w:val="00A2762D"/>
    <w:rsid w:val="00A2791B"/>
    <w:rsid w:val="00A302D1"/>
    <w:rsid w:val="00A3182E"/>
    <w:rsid w:val="00A34CD6"/>
    <w:rsid w:val="00A37299"/>
    <w:rsid w:val="00A46B9C"/>
    <w:rsid w:val="00A47674"/>
    <w:rsid w:val="00A51051"/>
    <w:rsid w:val="00A62BF5"/>
    <w:rsid w:val="00A65086"/>
    <w:rsid w:val="00A66DBA"/>
    <w:rsid w:val="00A74BF2"/>
    <w:rsid w:val="00A768CE"/>
    <w:rsid w:val="00A86B07"/>
    <w:rsid w:val="00A90877"/>
    <w:rsid w:val="00A93140"/>
    <w:rsid w:val="00A931BE"/>
    <w:rsid w:val="00AA1B08"/>
    <w:rsid w:val="00AA495B"/>
    <w:rsid w:val="00AB2AD9"/>
    <w:rsid w:val="00AB5E52"/>
    <w:rsid w:val="00AB6AC9"/>
    <w:rsid w:val="00AB6E87"/>
    <w:rsid w:val="00AB7D03"/>
    <w:rsid w:val="00AC10E6"/>
    <w:rsid w:val="00AC6A5D"/>
    <w:rsid w:val="00AD0D43"/>
    <w:rsid w:val="00AD33D6"/>
    <w:rsid w:val="00AD716D"/>
    <w:rsid w:val="00AD7CB3"/>
    <w:rsid w:val="00AE084D"/>
    <w:rsid w:val="00AE0CB8"/>
    <w:rsid w:val="00AE2BAB"/>
    <w:rsid w:val="00AE555C"/>
    <w:rsid w:val="00AF1258"/>
    <w:rsid w:val="00AF2E77"/>
    <w:rsid w:val="00B015DC"/>
    <w:rsid w:val="00B04C7B"/>
    <w:rsid w:val="00B12576"/>
    <w:rsid w:val="00B1771B"/>
    <w:rsid w:val="00B2013C"/>
    <w:rsid w:val="00B25427"/>
    <w:rsid w:val="00B321A8"/>
    <w:rsid w:val="00B32AED"/>
    <w:rsid w:val="00B36F5D"/>
    <w:rsid w:val="00B3713D"/>
    <w:rsid w:val="00B37D25"/>
    <w:rsid w:val="00B45DD9"/>
    <w:rsid w:val="00B60858"/>
    <w:rsid w:val="00B608FE"/>
    <w:rsid w:val="00B60EA6"/>
    <w:rsid w:val="00B62AA4"/>
    <w:rsid w:val="00B637B1"/>
    <w:rsid w:val="00B63921"/>
    <w:rsid w:val="00B651EB"/>
    <w:rsid w:val="00B652C5"/>
    <w:rsid w:val="00B754D1"/>
    <w:rsid w:val="00BA27F7"/>
    <w:rsid w:val="00BA5CD5"/>
    <w:rsid w:val="00BA6637"/>
    <w:rsid w:val="00BB15FB"/>
    <w:rsid w:val="00BB2749"/>
    <w:rsid w:val="00BB4FB8"/>
    <w:rsid w:val="00BC5268"/>
    <w:rsid w:val="00BC5640"/>
    <w:rsid w:val="00BD12E1"/>
    <w:rsid w:val="00BD72B1"/>
    <w:rsid w:val="00BE3250"/>
    <w:rsid w:val="00BE5D8E"/>
    <w:rsid w:val="00C0271F"/>
    <w:rsid w:val="00C06CAE"/>
    <w:rsid w:val="00C155F7"/>
    <w:rsid w:val="00C20752"/>
    <w:rsid w:val="00C24283"/>
    <w:rsid w:val="00C2477F"/>
    <w:rsid w:val="00C25FA6"/>
    <w:rsid w:val="00C27094"/>
    <w:rsid w:val="00C2779F"/>
    <w:rsid w:val="00C315DE"/>
    <w:rsid w:val="00C318A6"/>
    <w:rsid w:val="00C32A04"/>
    <w:rsid w:val="00C40DF7"/>
    <w:rsid w:val="00C47396"/>
    <w:rsid w:val="00C509B4"/>
    <w:rsid w:val="00C5212B"/>
    <w:rsid w:val="00C62589"/>
    <w:rsid w:val="00C63898"/>
    <w:rsid w:val="00C65F26"/>
    <w:rsid w:val="00C738DD"/>
    <w:rsid w:val="00C748FA"/>
    <w:rsid w:val="00C77632"/>
    <w:rsid w:val="00C87200"/>
    <w:rsid w:val="00C87AA3"/>
    <w:rsid w:val="00C92C65"/>
    <w:rsid w:val="00C92EFE"/>
    <w:rsid w:val="00C94DA7"/>
    <w:rsid w:val="00C979FF"/>
    <w:rsid w:val="00CA01B2"/>
    <w:rsid w:val="00CA4095"/>
    <w:rsid w:val="00CA589C"/>
    <w:rsid w:val="00CA7B98"/>
    <w:rsid w:val="00CB583C"/>
    <w:rsid w:val="00CC1BF5"/>
    <w:rsid w:val="00CD108E"/>
    <w:rsid w:val="00CD3D22"/>
    <w:rsid w:val="00CD5D1E"/>
    <w:rsid w:val="00CD610C"/>
    <w:rsid w:val="00D00727"/>
    <w:rsid w:val="00D00EE1"/>
    <w:rsid w:val="00D162EB"/>
    <w:rsid w:val="00D23245"/>
    <w:rsid w:val="00D24AEE"/>
    <w:rsid w:val="00D343FD"/>
    <w:rsid w:val="00D37015"/>
    <w:rsid w:val="00D41379"/>
    <w:rsid w:val="00D575EB"/>
    <w:rsid w:val="00D619E9"/>
    <w:rsid w:val="00D62A7F"/>
    <w:rsid w:val="00D64B00"/>
    <w:rsid w:val="00D670CC"/>
    <w:rsid w:val="00D870D6"/>
    <w:rsid w:val="00D94B27"/>
    <w:rsid w:val="00D9623E"/>
    <w:rsid w:val="00DA32BA"/>
    <w:rsid w:val="00DC097C"/>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8D2"/>
    <w:rsid w:val="00E23A54"/>
    <w:rsid w:val="00E32C36"/>
    <w:rsid w:val="00E42C85"/>
    <w:rsid w:val="00E44360"/>
    <w:rsid w:val="00E44C21"/>
    <w:rsid w:val="00E47654"/>
    <w:rsid w:val="00E54048"/>
    <w:rsid w:val="00E5413B"/>
    <w:rsid w:val="00E56847"/>
    <w:rsid w:val="00E57300"/>
    <w:rsid w:val="00E57A9E"/>
    <w:rsid w:val="00E624B9"/>
    <w:rsid w:val="00E65625"/>
    <w:rsid w:val="00E720DE"/>
    <w:rsid w:val="00E72E98"/>
    <w:rsid w:val="00E7398D"/>
    <w:rsid w:val="00E744DB"/>
    <w:rsid w:val="00E878A9"/>
    <w:rsid w:val="00E94320"/>
    <w:rsid w:val="00EA24C0"/>
    <w:rsid w:val="00EA3491"/>
    <w:rsid w:val="00EA62DA"/>
    <w:rsid w:val="00EB4AED"/>
    <w:rsid w:val="00EB4C84"/>
    <w:rsid w:val="00EB6938"/>
    <w:rsid w:val="00EC08FC"/>
    <w:rsid w:val="00EC2E06"/>
    <w:rsid w:val="00EC492A"/>
    <w:rsid w:val="00ED7F57"/>
    <w:rsid w:val="00EE0DF3"/>
    <w:rsid w:val="00EE24EC"/>
    <w:rsid w:val="00EE2B54"/>
    <w:rsid w:val="00EE4048"/>
    <w:rsid w:val="00EE40B0"/>
    <w:rsid w:val="00EE56E2"/>
    <w:rsid w:val="00EE5C6E"/>
    <w:rsid w:val="00EE5F00"/>
    <w:rsid w:val="00EE6C3C"/>
    <w:rsid w:val="00EF0F85"/>
    <w:rsid w:val="00EF45F1"/>
    <w:rsid w:val="00EF65AC"/>
    <w:rsid w:val="00F01B10"/>
    <w:rsid w:val="00F043FC"/>
    <w:rsid w:val="00F07872"/>
    <w:rsid w:val="00F1016C"/>
    <w:rsid w:val="00F1110B"/>
    <w:rsid w:val="00F21B05"/>
    <w:rsid w:val="00F22143"/>
    <w:rsid w:val="00F254AE"/>
    <w:rsid w:val="00F25BA0"/>
    <w:rsid w:val="00F32FCC"/>
    <w:rsid w:val="00F35044"/>
    <w:rsid w:val="00F36D9E"/>
    <w:rsid w:val="00F408AF"/>
    <w:rsid w:val="00F43E1B"/>
    <w:rsid w:val="00F5682B"/>
    <w:rsid w:val="00F668D3"/>
    <w:rsid w:val="00F70E06"/>
    <w:rsid w:val="00F718BE"/>
    <w:rsid w:val="00F75975"/>
    <w:rsid w:val="00F812AB"/>
    <w:rsid w:val="00F82649"/>
    <w:rsid w:val="00F86AAE"/>
    <w:rsid w:val="00F87982"/>
    <w:rsid w:val="00F93C40"/>
    <w:rsid w:val="00F97424"/>
    <w:rsid w:val="00FA3003"/>
    <w:rsid w:val="00FA5B7E"/>
    <w:rsid w:val="00FA5EAA"/>
    <w:rsid w:val="00FB1660"/>
    <w:rsid w:val="00FB1713"/>
    <w:rsid w:val="00FB1AC9"/>
    <w:rsid w:val="00FB3A56"/>
    <w:rsid w:val="00FC111D"/>
    <w:rsid w:val="00FC5633"/>
    <w:rsid w:val="00FC58C4"/>
    <w:rsid w:val="00FC6DBE"/>
    <w:rsid w:val="00FC6FC0"/>
    <w:rsid w:val="00FD0EB0"/>
    <w:rsid w:val="00FD4C19"/>
    <w:rsid w:val="00FD7D38"/>
    <w:rsid w:val="00FE5AB3"/>
    <w:rsid w:val="00FF0544"/>
    <w:rsid w:val="00FF40B7"/>
    <w:rsid w:val="00FF45FF"/>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425"/>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F408AF"/>
    <w:pPr>
      <w:keepNext/>
      <w:spacing w:before="1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08AF"/>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fletcherj3\Downloads\affordable.housing@westmorlandandfurness.gov.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30037333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taylor\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28694F3D024FC8B257FC85850F399C"/>
        <w:category>
          <w:name w:val="General"/>
          <w:gallery w:val="placeholder"/>
        </w:category>
        <w:types>
          <w:type w:val="bbPlcHdr"/>
        </w:types>
        <w:behaviors>
          <w:behavior w:val="content"/>
        </w:behaviors>
        <w:guid w:val="{2D0F4B2C-9D91-48EB-A16D-B27A6B959EAA}"/>
      </w:docPartPr>
      <w:docPartBody>
        <w:p w:rsidR="009115FC" w:rsidRDefault="00C9448E" w:rsidP="00C9448E">
          <w:pPr>
            <w:pStyle w:val="3028694F3D024FC8B257FC85850F399C"/>
          </w:pPr>
          <w:r w:rsidRPr="00D14F08">
            <w:rPr>
              <w:rStyle w:val="PlaceholderText"/>
            </w:rPr>
            <w:t>Click or tap here to enter text.</w:t>
          </w:r>
        </w:p>
      </w:docPartBody>
    </w:docPart>
    <w:docPart>
      <w:docPartPr>
        <w:name w:val="1A1159DB5F7B4482937E27C633284FA1"/>
        <w:category>
          <w:name w:val="General"/>
          <w:gallery w:val="placeholder"/>
        </w:category>
        <w:types>
          <w:type w:val="bbPlcHdr"/>
        </w:types>
        <w:behaviors>
          <w:behavior w:val="content"/>
        </w:behaviors>
        <w:guid w:val="{FC1FE322-E214-4FB5-943C-5A167730CDE7}"/>
      </w:docPartPr>
      <w:docPartBody>
        <w:p w:rsidR="009115FC" w:rsidRDefault="00C9448E" w:rsidP="00C9448E">
          <w:pPr>
            <w:pStyle w:val="1A1159DB5F7B4482937E27C633284FA1"/>
          </w:pPr>
          <w:r w:rsidRPr="00D14F08">
            <w:rPr>
              <w:rStyle w:val="PlaceholderText"/>
            </w:rPr>
            <w:t>Click or tap here to enter text.</w:t>
          </w:r>
        </w:p>
      </w:docPartBody>
    </w:docPart>
    <w:docPart>
      <w:docPartPr>
        <w:name w:val="3801F0D10D6A48049650D11B482C56E4"/>
        <w:category>
          <w:name w:val="General"/>
          <w:gallery w:val="placeholder"/>
        </w:category>
        <w:types>
          <w:type w:val="bbPlcHdr"/>
        </w:types>
        <w:behaviors>
          <w:behavior w:val="content"/>
        </w:behaviors>
        <w:guid w:val="{A481859A-0224-4EEE-B3B9-63ED37C1B251}"/>
      </w:docPartPr>
      <w:docPartBody>
        <w:p w:rsidR="009115FC" w:rsidRDefault="009F283D" w:rsidP="009F283D">
          <w:pPr>
            <w:pStyle w:val="3801F0D10D6A48049650D11B482C56E4"/>
          </w:pPr>
          <w:r w:rsidRPr="00D14F08">
            <w:rPr>
              <w:rStyle w:val="PlaceholderText"/>
            </w:rPr>
            <w:t>Click or tap here to enter text.</w:t>
          </w:r>
        </w:p>
      </w:docPartBody>
    </w:docPart>
    <w:docPart>
      <w:docPartPr>
        <w:name w:val="A6FA0C0731DF45FEB1373E42170E7DC1"/>
        <w:category>
          <w:name w:val="General"/>
          <w:gallery w:val="placeholder"/>
        </w:category>
        <w:types>
          <w:type w:val="bbPlcHdr"/>
        </w:types>
        <w:behaviors>
          <w:behavior w:val="content"/>
        </w:behaviors>
        <w:guid w:val="{5881FCFD-22BF-48F3-9F65-632DA3D49FBD}"/>
      </w:docPartPr>
      <w:docPartBody>
        <w:p w:rsidR="009115FC" w:rsidRDefault="00C9448E" w:rsidP="00C9448E">
          <w:pPr>
            <w:pStyle w:val="A6FA0C0731DF45FEB1373E42170E7DC1"/>
          </w:pPr>
          <w:r w:rsidRPr="00D14F08">
            <w:rPr>
              <w:rStyle w:val="PlaceholderText"/>
            </w:rPr>
            <w:t>Click or tap here to enter text.</w:t>
          </w:r>
        </w:p>
      </w:docPartBody>
    </w:docPart>
    <w:docPart>
      <w:docPartPr>
        <w:name w:val="6D54CDF525F04C2982E573E446DDD8BB"/>
        <w:category>
          <w:name w:val="General"/>
          <w:gallery w:val="placeholder"/>
        </w:category>
        <w:types>
          <w:type w:val="bbPlcHdr"/>
        </w:types>
        <w:behaviors>
          <w:behavior w:val="content"/>
        </w:behaviors>
        <w:guid w:val="{3C8A86A0-D959-42B2-A37B-798DA03969B5}"/>
      </w:docPartPr>
      <w:docPartBody>
        <w:p w:rsidR="009115FC" w:rsidRDefault="00C9448E" w:rsidP="00C9448E">
          <w:pPr>
            <w:pStyle w:val="6D54CDF525F04C2982E573E446DDD8BB"/>
          </w:pPr>
          <w:r w:rsidRPr="00D14F08">
            <w:rPr>
              <w:rStyle w:val="PlaceholderText"/>
            </w:rPr>
            <w:t>Click or tap here to enter text.</w:t>
          </w:r>
        </w:p>
      </w:docPartBody>
    </w:docPart>
    <w:docPart>
      <w:docPartPr>
        <w:name w:val="0E6AE364D09B402ABC770C7196291586"/>
        <w:category>
          <w:name w:val="General"/>
          <w:gallery w:val="placeholder"/>
        </w:category>
        <w:types>
          <w:type w:val="bbPlcHdr"/>
        </w:types>
        <w:behaviors>
          <w:behavior w:val="content"/>
        </w:behaviors>
        <w:guid w:val="{28AF6629-D0AC-4ADC-A488-22596857ED01}"/>
      </w:docPartPr>
      <w:docPartBody>
        <w:p w:rsidR="009115FC" w:rsidRDefault="00C9448E" w:rsidP="00C9448E">
          <w:pPr>
            <w:pStyle w:val="0E6AE364D09B402ABC770C7196291586"/>
          </w:pPr>
          <w:r w:rsidRPr="00D14F08">
            <w:rPr>
              <w:rStyle w:val="PlaceholderText"/>
            </w:rPr>
            <w:t>Click or tap here to enter text.</w:t>
          </w:r>
        </w:p>
      </w:docPartBody>
    </w:docPart>
    <w:docPart>
      <w:docPartPr>
        <w:name w:val="B0B9DC44420442298763BE3C8F2EB851"/>
        <w:category>
          <w:name w:val="General"/>
          <w:gallery w:val="placeholder"/>
        </w:category>
        <w:types>
          <w:type w:val="bbPlcHdr"/>
        </w:types>
        <w:behaviors>
          <w:behavior w:val="content"/>
        </w:behaviors>
        <w:guid w:val="{A8C59085-0499-42F9-90D5-89D17DB8FB9E}"/>
      </w:docPartPr>
      <w:docPartBody>
        <w:p w:rsidR="009115FC" w:rsidRDefault="00C9448E" w:rsidP="00C9448E">
          <w:pPr>
            <w:pStyle w:val="B0B9DC44420442298763BE3C8F2EB851"/>
          </w:pPr>
          <w:r w:rsidRPr="00D14F08">
            <w:rPr>
              <w:rStyle w:val="PlaceholderText"/>
            </w:rPr>
            <w:t>Click or tap here to enter text.</w:t>
          </w:r>
        </w:p>
      </w:docPartBody>
    </w:docPart>
    <w:docPart>
      <w:docPartPr>
        <w:name w:val="1F0E2ADD9AFE48B89B539994F0F512A5"/>
        <w:category>
          <w:name w:val="General"/>
          <w:gallery w:val="placeholder"/>
        </w:category>
        <w:types>
          <w:type w:val="bbPlcHdr"/>
        </w:types>
        <w:behaviors>
          <w:behavior w:val="content"/>
        </w:behaviors>
        <w:guid w:val="{7084084A-5F45-438E-8597-AB973C5A9DBF}"/>
      </w:docPartPr>
      <w:docPartBody>
        <w:p w:rsidR="009115FC" w:rsidRDefault="00C9448E" w:rsidP="00C9448E">
          <w:pPr>
            <w:pStyle w:val="1F0E2ADD9AFE48B89B539994F0F512A5"/>
          </w:pPr>
          <w:r w:rsidRPr="00D14F08">
            <w:rPr>
              <w:rStyle w:val="PlaceholderText"/>
            </w:rPr>
            <w:t>Click or tap to enter a date.</w:t>
          </w:r>
        </w:p>
      </w:docPartBody>
    </w:docPart>
    <w:docPart>
      <w:docPartPr>
        <w:name w:val="29ABFBFEA7D44B32A741D478A36EED1D"/>
        <w:category>
          <w:name w:val="General"/>
          <w:gallery w:val="placeholder"/>
        </w:category>
        <w:types>
          <w:type w:val="bbPlcHdr"/>
        </w:types>
        <w:behaviors>
          <w:behavior w:val="content"/>
        </w:behaviors>
        <w:guid w:val="{EF8084B0-85A0-4785-A972-41D4B923FFAE}"/>
      </w:docPartPr>
      <w:docPartBody>
        <w:p w:rsidR="009115FC" w:rsidRDefault="00C9448E" w:rsidP="00C9448E">
          <w:pPr>
            <w:pStyle w:val="29ABFBFEA7D44B32A741D478A36EED1D"/>
          </w:pPr>
          <w:r w:rsidRPr="00D14F08">
            <w:rPr>
              <w:rStyle w:val="PlaceholderText"/>
            </w:rPr>
            <w:t>Click or tap here to enter text.</w:t>
          </w:r>
        </w:p>
      </w:docPartBody>
    </w:docPart>
    <w:docPart>
      <w:docPartPr>
        <w:name w:val="C481A745B20B4DC195E69ABC4C073009"/>
        <w:category>
          <w:name w:val="General"/>
          <w:gallery w:val="placeholder"/>
        </w:category>
        <w:types>
          <w:type w:val="bbPlcHdr"/>
        </w:types>
        <w:behaviors>
          <w:behavior w:val="content"/>
        </w:behaviors>
        <w:guid w:val="{41E6F85E-B4EC-4800-A866-3725AE50D337}"/>
      </w:docPartPr>
      <w:docPartBody>
        <w:p w:rsidR="009115FC" w:rsidRDefault="00C9448E" w:rsidP="00C9448E">
          <w:pPr>
            <w:pStyle w:val="C481A745B20B4DC195E69ABC4C073009"/>
          </w:pPr>
          <w:r w:rsidRPr="00D14F08">
            <w:rPr>
              <w:rStyle w:val="PlaceholderText"/>
            </w:rPr>
            <w:t>Click or tap to enter a date.</w:t>
          </w:r>
        </w:p>
      </w:docPartBody>
    </w:docPart>
    <w:docPart>
      <w:docPartPr>
        <w:name w:val="66CB379D129B42E2A3A9532EE0C80D7A"/>
        <w:category>
          <w:name w:val="General"/>
          <w:gallery w:val="placeholder"/>
        </w:category>
        <w:types>
          <w:type w:val="bbPlcHdr"/>
        </w:types>
        <w:behaviors>
          <w:behavior w:val="content"/>
        </w:behaviors>
        <w:guid w:val="{7C1C040A-3A54-4E85-AF66-D6571C74C94D}"/>
      </w:docPartPr>
      <w:docPartBody>
        <w:p w:rsidR="00DA2A3C" w:rsidRDefault="00C9448E" w:rsidP="00C9448E">
          <w:pPr>
            <w:pStyle w:val="66CB379D129B42E2A3A9532EE0C80D7A"/>
          </w:pPr>
          <w:r w:rsidRPr="00D14F08">
            <w:rPr>
              <w:rStyle w:val="PlaceholderText"/>
            </w:rPr>
            <w:t>Click or tap here to enter text.</w:t>
          </w:r>
        </w:p>
      </w:docPartBody>
    </w:docPart>
    <w:docPart>
      <w:docPartPr>
        <w:name w:val="0B725014BBDC4AFD86ADE301959FAD54"/>
        <w:category>
          <w:name w:val="General"/>
          <w:gallery w:val="placeholder"/>
        </w:category>
        <w:types>
          <w:type w:val="bbPlcHdr"/>
        </w:types>
        <w:behaviors>
          <w:behavior w:val="content"/>
        </w:behaviors>
        <w:guid w:val="{657CF3AD-9503-434E-BC05-E1F5191745A9}"/>
      </w:docPartPr>
      <w:docPartBody>
        <w:p w:rsidR="00C9448E" w:rsidRDefault="00C9448E" w:rsidP="00C9448E">
          <w:pPr>
            <w:pStyle w:val="0B725014BBDC4AFD86ADE301959FAD541"/>
          </w:pPr>
          <w:r w:rsidRPr="00D14F08">
            <w:rPr>
              <w:rStyle w:val="PlaceholderText"/>
            </w:rPr>
            <w:t>Click or tap here to enter text.</w:t>
          </w:r>
        </w:p>
      </w:docPartBody>
    </w:docPart>
    <w:docPart>
      <w:docPartPr>
        <w:name w:val="ACB67DA71CFA43248308ADC19A4FAF9A"/>
        <w:category>
          <w:name w:val="General"/>
          <w:gallery w:val="placeholder"/>
        </w:category>
        <w:types>
          <w:type w:val="bbPlcHdr"/>
        </w:types>
        <w:behaviors>
          <w:behavior w:val="content"/>
        </w:behaviors>
        <w:guid w:val="{4DE78C93-791D-4EB3-8B78-7040C266C4A1}"/>
      </w:docPartPr>
      <w:docPartBody>
        <w:p w:rsidR="00C9448E" w:rsidRDefault="00C9448E" w:rsidP="00C9448E">
          <w:pPr>
            <w:pStyle w:val="ACB67DA71CFA43248308ADC19A4FAF9A1"/>
          </w:pPr>
          <w:r w:rsidRPr="00D14F08">
            <w:rPr>
              <w:rStyle w:val="PlaceholderText"/>
            </w:rPr>
            <w:t>Click or tap here to enter text.</w:t>
          </w:r>
        </w:p>
      </w:docPartBody>
    </w:docPart>
    <w:docPart>
      <w:docPartPr>
        <w:name w:val="5083896001BA4EC4894B57035413F981"/>
        <w:category>
          <w:name w:val="General"/>
          <w:gallery w:val="placeholder"/>
        </w:category>
        <w:types>
          <w:type w:val="bbPlcHdr"/>
        </w:types>
        <w:behaviors>
          <w:behavior w:val="content"/>
        </w:behaviors>
        <w:guid w:val="{AA84D9FA-06A3-4FA1-BC66-2A383F298784}"/>
      </w:docPartPr>
      <w:docPartBody>
        <w:p w:rsidR="00C9448E" w:rsidRDefault="00C9448E" w:rsidP="00C9448E">
          <w:pPr>
            <w:pStyle w:val="5083896001BA4EC4894B57035413F9811"/>
          </w:pPr>
          <w:r w:rsidRPr="00D14F08">
            <w:rPr>
              <w:rStyle w:val="PlaceholderText"/>
            </w:rPr>
            <w:t>Click or tap here to enter text.</w:t>
          </w:r>
        </w:p>
      </w:docPartBody>
    </w:docPart>
    <w:docPart>
      <w:docPartPr>
        <w:name w:val="696C10DD610944A4B80E5D2FB6BD0F8A"/>
        <w:category>
          <w:name w:val="General"/>
          <w:gallery w:val="placeholder"/>
        </w:category>
        <w:types>
          <w:type w:val="bbPlcHdr"/>
        </w:types>
        <w:behaviors>
          <w:behavior w:val="content"/>
        </w:behaviors>
        <w:guid w:val="{B8DD4ECA-4308-4F8E-919F-6D11D512B1CE}"/>
      </w:docPartPr>
      <w:docPartBody>
        <w:p w:rsidR="00C9448E" w:rsidRDefault="0022471D" w:rsidP="0022471D">
          <w:pPr>
            <w:pStyle w:val="696C10DD610944A4B80E5D2FB6BD0F8A"/>
          </w:pPr>
          <w:r w:rsidRPr="00D14F08">
            <w:rPr>
              <w:rStyle w:val="PlaceholderText"/>
            </w:rPr>
            <w:t>Click or tap here to enter text.</w:t>
          </w:r>
        </w:p>
      </w:docPartBody>
    </w:docPart>
    <w:docPart>
      <w:docPartPr>
        <w:name w:val="FE8B5D10FE874FBAAC4F9C92E4D30B46"/>
        <w:category>
          <w:name w:val="General"/>
          <w:gallery w:val="placeholder"/>
        </w:category>
        <w:types>
          <w:type w:val="bbPlcHdr"/>
        </w:types>
        <w:behaviors>
          <w:behavior w:val="content"/>
        </w:behaviors>
        <w:guid w:val="{856C0F04-B415-416D-AC60-815B68C2530F}"/>
      </w:docPartPr>
      <w:docPartBody>
        <w:p w:rsidR="00C9448E" w:rsidRDefault="00C9448E" w:rsidP="00C9448E">
          <w:pPr>
            <w:pStyle w:val="FE8B5D10FE874FBAAC4F9C92E4D30B461"/>
          </w:pPr>
          <w:r w:rsidRPr="00D14F08">
            <w:rPr>
              <w:rStyle w:val="PlaceholderText"/>
            </w:rPr>
            <w:t>Click or tap here to enter text.</w:t>
          </w:r>
        </w:p>
      </w:docPartBody>
    </w:docPart>
    <w:docPart>
      <w:docPartPr>
        <w:name w:val="66E5C7CFD82E4368A6034C6D73459EF8"/>
        <w:category>
          <w:name w:val="General"/>
          <w:gallery w:val="placeholder"/>
        </w:category>
        <w:types>
          <w:type w:val="bbPlcHdr"/>
        </w:types>
        <w:behaviors>
          <w:behavior w:val="content"/>
        </w:behaviors>
        <w:guid w:val="{519E51AD-DEEA-44E5-86BF-14E7C6627E30}"/>
      </w:docPartPr>
      <w:docPartBody>
        <w:p w:rsidR="00C9448E" w:rsidRDefault="00C9448E" w:rsidP="00C9448E">
          <w:pPr>
            <w:pStyle w:val="66E5C7CFD82E4368A6034C6D73459EF81"/>
          </w:pPr>
          <w:r w:rsidRPr="00D14F08">
            <w:rPr>
              <w:rStyle w:val="PlaceholderText"/>
            </w:rPr>
            <w:t>Click or tap here to enter text.</w:t>
          </w:r>
        </w:p>
      </w:docPartBody>
    </w:docPart>
    <w:docPart>
      <w:docPartPr>
        <w:name w:val="F9A17EAB386A4BD5BADFE63D748CDBBC"/>
        <w:category>
          <w:name w:val="General"/>
          <w:gallery w:val="placeholder"/>
        </w:category>
        <w:types>
          <w:type w:val="bbPlcHdr"/>
        </w:types>
        <w:behaviors>
          <w:behavior w:val="content"/>
        </w:behaviors>
        <w:guid w:val="{08200FA5-CBE3-4644-BB89-0E77F5869237}"/>
      </w:docPartPr>
      <w:docPartBody>
        <w:p w:rsidR="00C9448E" w:rsidRDefault="00C9448E" w:rsidP="00C9448E">
          <w:pPr>
            <w:pStyle w:val="F9A17EAB386A4BD5BADFE63D748CDBBC1"/>
          </w:pPr>
          <w:r w:rsidRPr="00D14F08">
            <w:rPr>
              <w:rStyle w:val="PlaceholderText"/>
            </w:rPr>
            <w:t>Click or tap here to enter text.</w:t>
          </w:r>
        </w:p>
      </w:docPartBody>
    </w:docPart>
    <w:docPart>
      <w:docPartPr>
        <w:name w:val="C4712E5516FD48808D946FBD5FB4ED44"/>
        <w:category>
          <w:name w:val="General"/>
          <w:gallery w:val="placeholder"/>
        </w:category>
        <w:types>
          <w:type w:val="bbPlcHdr"/>
        </w:types>
        <w:behaviors>
          <w:behavior w:val="content"/>
        </w:behaviors>
        <w:guid w:val="{01CC6F78-BB79-42D3-AB31-431FC09AC29B}"/>
      </w:docPartPr>
      <w:docPartBody>
        <w:p w:rsidR="00C9448E" w:rsidRDefault="00C9448E" w:rsidP="00C9448E">
          <w:pPr>
            <w:pStyle w:val="C4712E5516FD48808D946FBD5FB4ED441"/>
          </w:pPr>
          <w:r w:rsidRPr="00D14F08">
            <w:rPr>
              <w:rStyle w:val="PlaceholderText"/>
            </w:rPr>
            <w:t>Click or tap here to enter text.</w:t>
          </w:r>
        </w:p>
      </w:docPartBody>
    </w:docPart>
    <w:docPart>
      <w:docPartPr>
        <w:name w:val="4C278A83FF104A0D96B6A241AC0C391A"/>
        <w:category>
          <w:name w:val="General"/>
          <w:gallery w:val="placeholder"/>
        </w:category>
        <w:types>
          <w:type w:val="bbPlcHdr"/>
        </w:types>
        <w:behaviors>
          <w:behavior w:val="content"/>
        </w:behaviors>
        <w:guid w:val="{AD0DCBD9-265F-4DD2-899B-938801E64C28}"/>
      </w:docPartPr>
      <w:docPartBody>
        <w:p w:rsidR="00C9448E" w:rsidRDefault="00C9448E" w:rsidP="00C9448E">
          <w:pPr>
            <w:pStyle w:val="4C278A83FF104A0D96B6A241AC0C391A1"/>
          </w:pPr>
          <w:r w:rsidRPr="00D14F08">
            <w:rPr>
              <w:rStyle w:val="PlaceholderText"/>
            </w:rPr>
            <w:t>Click or tap here to enter text.</w:t>
          </w:r>
        </w:p>
      </w:docPartBody>
    </w:docPart>
    <w:docPart>
      <w:docPartPr>
        <w:name w:val="3DA5F9FDD49E40F68E6519E935C070FF"/>
        <w:category>
          <w:name w:val="General"/>
          <w:gallery w:val="placeholder"/>
        </w:category>
        <w:types>
          <w:type w:val="bbPlcHdr"/>
        </w:types>
        <w:behaviors>
          <w:behavior w:val="content"/>
        </w:behaviors>
        <w:guid w:val="{C3774998-8F23-432D-9B8C-0923EAAFD613}"/>
      </w:docPartPr>
      <w:docPartBody>
        <w:p w:rsidR="00C9448E" w:rsidRDefault="00C9448E" w:rsidP="00C9448E">
          <w:pPr>
            <w:pStyle w:val="3DA5F9FDD49E40F68E6519E935C070FF1"/>
          </w:pPr>
          <w:r w:rsidRPr="00D14F08">
            <w:rPr>
              <w:rStyle w:val="PlaceholderText"/>
            </w:rPr>
            <w:t>Click or tap here to enter text.</w:t>
          </w:r>
        </w:p>
      </w:docPartBody>
    </w:docPart>
    <w:docPart>
      <w:docPartPr>
        <w:name w:val="1B39D19DA58E4E3CAAA0D5195B6E7388"/>
        <w:category>
          <w:name w:val="General"/>
          <w:gallery w:val="placeholder"/>
        </w:category>
        <w:types>
          <w:type w:val="bbPlcHdr"/>
        </w:types>
        <w:behaviors>
          <w:behavior w:val="content"/>
        </w:behaviors>
        <w:guid w:val="{94E7A22C-DEA6-4172-8713-7FC622ED9D21}"/>
      </w:docPartPr>
      <w:docPartBody>
        <w:p w:rsidR="00C9448E" w:rsidRDefault="00C9448E" w:rsidP="00C9448E">
          <w:pPr>
            <w:pStyle w:val="1B39D19DA58E4E3CAAA0D5195B6E73881"/>
          </w:pPr>
          <w:r w:rsidRPr="00D14F08">
            <w:rPr>
              <w:rStyle w:val="PlaceholderText"/>
            </w:rPr>
            <w:t>Click or tap here to enter text.</w:t>
          </w:r>
        </w:p>
      </w:docPartBody>
    </w:docPart>
    <w:docPart>
      <w:docPartPr>
        <w:name w:val="72FDDFC87C834501A752B0C364895512"/>
        <w:category>
          <w:name w:val="General"/>
          <w:gallery w:val="placeholder"/>
        </w:category>
        <w:types>
          <w:type w:val="bbPlcHdr"/>
        </w:types>
        <w:behaviors>
          <w:behavior w:val="content"/>
        </w:behaviors>
        <w:guid w:val="{C67071D2-F5F0-4630-9957-5DCB8C748D50}"/>
      </w:docPartPr>
      <w:docPartBody>
        <w:p w:rsidR="00713EBF" w:rsidRDefault="00C9448E" w:rsidP="00C9448E">
          <w:pPr>
            <w:pStyle w:val="72FDDFC87C834501A752B0C3648955121"/>
          </w:pPr>
          <w:r w:rsidRPr="00D14F0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0A98EB2-16DC-43E7-B37F-F44359A45EB5}"/>
      </w:docPartPr>
      <w:docPartBody>
        <w:p w:rsidR="00713EBF" w:rsidRDefault="00C9448E">
          <w:r w:rsidRPr="00321F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073535"/>
    <w:rsid w:val="00142E48"/>
    <w:rsid w:val="001E5008"/>
    <w:rsid w:val="0022471D"/>
    <w:rsid w:val="002446D8"/>
    <w:rsid w:val="002809A7"/>
    <w:rsid w:val="00533FBB"/>
    <w:rsid w:val="005521E6"/>
    <w:rsid w:val="00566201"/>
    <w:rsid w:val="006656C8"/>
    <w:rsid w:val="00665A07"/>
    <w:rsid w:val="00713EBF"/>
    <w:rsid w:val="0080139D"/>
    <w:rsid w:val="0082397D"/>
    <w:rsid w:val="008471E7"/>
    <w:rsid w:val="009115FC"/>
    <w:rsid w:val="009F283D"/>
    <w:rsid w:val="00C9448E"/>
    <w:rsid w:val="00CD5D1E"/>
    <w:rsid w:val="00D24974"/>
    <w:rsid w:val="00D63381"/>
    <w:rsid w:val="00DA2A3C"/>
    <w:rsid w:val="00E172C6"/>
    <w:rsid w:val="00F07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48E"/>
    <w:rPr>
      <w:vanish w:val="0"/>
      <w:color w:val="666666"/>
    </w:rPr>
  </w:style>
  <w:style w:type="paragraph" w:customStyle="1" w:styleId="72FDDFC87C834501A752B0C364895512">
    <w:name w:val="72FDDFC87C834501A752B0C364895512"/>
    <w:rsid w:val="00C9448E"/>
  </w:style>
  <w:style w:type="paragraph" w:customStyle="1" w:styleId="D7B57DBEB8AF46118AF5C62C603BFCD9">
    <w:name w:val="D7B57DBEB8AF46118AF5C62C603BFCD9"/>
    <w:rsid w:val="00C9448E"/>
  </w:style>
  <w:style w:type="paragraph" w:customStyle="1" w:styleId="0B725014BBDC4AFD86ADE301959FAD541">
    <w:name w:val="0B725014BBDC4AFD86ADE301959FAD541"/>
    <w:rsid w:val="00C9448E"/>
    <w:pPr>
      <w:spacing w:line="288" w:lineRule="auto"/>
    </w:pPr>
    <w:rPr>
      <w:rFonts w:ascii="Arial" w:eastAsiaTheme="minorHAnsi" w:hAnsi="Arial"/>
      <w:szCs w:val="22"/>
      <w:lang w:eastAsia="en-US"/>
    </w:rPr>
  </w:style>
  <w:style w:type="paragraph" w:customStyle="1" w:styleId="3801F0D10D6A48049650D11B482C56E4">
    <w:name w:val="3801F0D10D6A48049650D11B482C56E4"/>
    <w:rsid w:val="009F283D"/>
  </w:style>
  <w:style w:type="paragraph" w:customStyle="1" w:styleId="3028694F3D024FC8B257FC85850F399C">
    <w:name w:val="3028694F3D024FC8B257FC85850F399C"/>
    <w:rsid w:val="00C9448E"/>
    <w:pPr>
      <w:spacing w:line="288" w:lineRule="auto"/>
    </w:pPr>
    <w:rPr>
      <w:rFonts w:ascii="Arial" w:eastAsiaTheme="minorHAnsi" w:hAnsi="Arial"/>
      <w:szCs w:val="22"/>
      <w:lang w:eastAsia="en-US"/>
    </w:rPr>
  </w:style>
  <w:style w:type="paragraph" w:customStyle="1" w:styleId="1A1159DB5F7B4482937E27C633284FA1">
    <w:name w:val="1A1159DB5F7B4482937E27C633284FA1"/>
    <w:rsid w:val="00C9448E"/>
    <w:pPr>
      <w:spacing w:line="288" w:lineRule="auto"/>
    </w:pPr>
    <w:rPr>
      <w:rFonts w:ascii="Arial" w:eastAsiaTheme="minorHAnsi" w:hAnsi="Arial"/>
      <w:szCs w:val="22"/>
      <w:lang w:eastAsia="en-US"/>
    </w:rPr>
  </w:style>
  <w:style w:type="paragraph" w:customStyle="1" w:styleId="A6FA0C0731DF45FEB1373E42170E7DC1">
    <w:name w:val="A6FA0C0731DF45FEB1373E42170E7DC1"/>
    <w:rsid w:val="00C9448E"/>
    <w:pPr>
      <w:spacing w:line="288" w:lineRule="auto"/>
    </w:pPr>
    <w:rPr>
      <w:rFonts w:ascii="Arial" w:eastAsiaTheme="minorHAnsi" w:hAnsi="Arial"/>
      <w:szCs w:val="22"/>
      <w:lang w:eastAsia="en-US"/>
    </w:rPr>
  </w:style>
  <w:style w:type="paragraph" w:customStyle="1" w:styleId="6D54CDF525F04C2982E573E446DDD8BB">
    <w:name w:val="6D54CDF525F04C2982E573E446DDD8BB"/>
    <w:rsid w:val="00C9448E"/>
    <w:pPr>
      <w:spacing w:line="288" w:lineRule="auto"/>
    </w:pPr>
    <w:rPr>
      <w:rFonts w:ascii="Arial" w:eastAsiaTheme="minorHAnsi" w:hAnsi="Arial"/>
      <w:szCs w:val="22"/>
      <w:lang w:eastAsia="en-US"/>
    </w:rPr>
  </w:style>
  <w:style w:type="paragraph" w:customStyle="1" w:styleId="66CB379D129B42E2A3A9532EE0C80D7A">
    <w:name w:val="66CB379D129B42E2A3A9532EE0C80D7A"/>
    <w:rsid w:val="00C9448E"/>
    <w:pPr>
      <w:spacing w:line="288" w:lineRule="auto"/>
    </w:pPr>
    <w:rPr>
      <w:rFonts w:ascii="Arial" w:eastAsiaTheme="minorHAnsi" w:hAnsi="Arial"/>
      <w:szCs w:val="22"/>
      <w:lang w:eastAsia="en-US"/>
    </w:rPr>
  </w:style>
  <w:style w:type="paragraph" w:customStyle="1" w:styleId="72FDDFC87C834501A752B0C3648955121">
    <w:name w:val="72FDDFC87C834501A752B0C3648955121"/>
    <w:rsid w:val="00C9448E"/>
    <w:pPr>
      <w:spacing w:line="288" w:lineRule="auto"/>
    </w:pPr>
    <w:rPr>
      <w:rFonts w:ascii="Arial" w:eastAsiaTheme="minorHAnsi" w:hAnsi="Arial"/>
      <w:szCs w:val="22"/>
      <w:lang w:eastAsia="en-US"/>
    </w:rPr>
  </w:style>
  <w:style w:type="paragraph" w:customStyle="1" w:styleId="0E6AE364D09B402ABC770C7196291586">
    <w:name w:val="0E6AE364D09B402ABC770C7196291586"/>
    <w:rsid w:val="00C9448E"/>
    <w:pPr>
      <w:spacing w:line="288" w:lineRule="auto"/>
    </w:pPr>
    <w:rPr>
      <w:rFonts w:ascii="Arial" w:eastAsiaTheme="minorHAnsi" w:hAnsi="Arial"/>
      <w:szCs w:val="22"/>
      <w:lang w:eastAsia="en-US"/>
    </w:rPr>
  </w:style>
  <w:style w:type="paragraph" w:customStyle="1" w:styleId="ACB67DA71CFA43248308ADC19A4FAF9A1">
    <w:name w:val="ACB67DA71CFA43248308ADC19A4FAF9A1"/>
    <w:rsid w:val="00C9448E"/>
    <w:pPr>
      <w:spacing w:line="288" w:lineRule="auto"/>
    </w:pPr>
    <w:rPr>
      <w:rFonts w:ascii="Arial" w:eastAsiaTheme="minorHAnsi" w:hAnsi="Arial"/>
      <w:szCs w:val="22"/>
      <w:lang w:eastAsia="en-US"/>
    </w:rPr>
  </w:style>
  <w:style w:type="paragraph" w:customStyle="1" w:styleId="4C278A83FF104A0D96B6A241AC0C391A1">
    <w:name w:val="4C278A83FF104A0D96B6A241AC0C391A1"/>
    <w:rsid w:val="00C9448E"/>
    <w:pPr>
      <w:spacing w:line="288" w:lineRule="auto"/>
    </w:pPr>
    <w:rPr>
      <w:rFonts w:ascii="Arial" w:eastAsiaTheme="minorHAnsi" w:hAnsi="Arial"/>
      <w:szCs w:val="22"/>
      <w:lang w:eastAsia="en-US"/>
    </w:rPr>
  </w:style>
  <w:style w:type="paragraph" w:customStyle="1" w:styleId="0B725014BBDC4AFD86ADE301959FAD54">
    <w:name w:val="0B725014BBDC4AFD86ADE301959FAD54"/>
    <w:rsid w:val="0022471D"/>
    <w:pPr>
      <w:spacing w:line="288" w:lineRule="auto"/>
    </w:pPr>
    <w:rPr>
      <w:rFonts w:ascii="Arial" w:eastAsiaTheme="minorHAnsi" w:hAnsi="Arial"/>
      <w:szCs w:val="22"/>
      <w:lang w:eastAsia="en-US"/>
    </w:rPr>
  </w:style>
  <w:style w:type="paragraph" w:customStyle="1" w:styleId="3028694F3D024FC8B257FC85850F399C1">
    <w:name w:val="3028694F3D024FC8B257FC85850F399C1"/>
    <w:rsid w:val="0022471D"/>
    <w:pPr>
      <w:spacing w:line="288" w:lineRule="auto"/>
    </w:pPr>
    <w:rPr>
      <w:rFonts w:ascii="Arial" w:eastAsiaTheme="minorHAnsi" w:hAnsi="Arial"/>
      <w:szCs w:val="22"/>
      <w:lang w:eastAsia="en-US"/>
    </w:rPr>
  </w:style>
  <w:style w:type="paragraph" w:customStyle="1" w:styleId="1A1159DB5F7B4482937E27C633284FA11">
    <w:name w:val="1A1159DB5F7B4482937E27C633284FA11"/>
    <w:rsid w:val="0022471D"/>
    <w:pPr>
      <w:spacing w:line="288" w:lineRule="auto"/>
    </w:pPr>
    <w:rPr>
      <w:rFonts w:ascii="Arial" w:eastAsiaTheme="minorHAnsi" w:hAnsi="Arial"/>
      <w:szCs w:val="22"/>
      <w:lang w:eastAsia="en-US"/>
    </w:rPr>
  </w:style>
  <w:style w:type="paragraph" w:customStyle="1" w:styleId="A6FA0C0731DF45FEB1373E42170E7DC11">
    <w:name w:val="A6FA0C0731DF45FEB1373E42170E7DC11"/>
    <w:rsid w:val="0022471D"/>
    <w:pPr>
      <w:spacing w:line="288" w:lineRule="auto"/>
    </w:pPr>
    <w:rPr>
      <w:rFonts w:ascii="Arial" w:eastAsiaTheme="minorHAnsi" w:hAnsi="Arial"/>
      <w:szCs w:val="22"/>
      <w:lang w:eastAsia="en-US"/>
    </w:rPr>
  </w:style>
  <w:style w:type="paragraph" w:customStyle="1" w:styleId="6D54CDF525F04C2982E573E446DDD8BB1">
    <w:name w:val="6D54CDF525F04C2982E573E446DDD8BB1"/>
    <w:rsid w:val="0022471D"/>
    <w:pPr>
      <w:spacing w:line="288" w:lineRule="auto"/>
    </w:pPr>
    <w:rPr>
      <w:rFonts w:ascii="Arial" w:eastAsiaTheme="minorHAnsi" w:hAnsi="Arial"/>
      <w:szCs w:val="22"/>
      <w:lang w:eastAsia="en-US"/>
    </w:rPr>
  </w:style>
  <w:style w:type="paragraph" w:customStyle="1" w:styleId="66CB379D129B42E2A3A9532EE0C80D7A1">
    <w:name w:val="66CB379D129B42E2A3A9532EE0C80D7A1"/>
    <w:rsid w:val="0022471D"/>
    <w:pPr>
      <w:spacing w:line="288" w:lineRule="auto"/>
    </w:pPr>
    <w:rPr>
      <w:rFonts w:ascii="Arial" w:eastAsiaTheme="minorHAnsi" w:hAnsi="Arial"/>
      <w:szCs w:val="22"/>
      <w:lang w:eastAsia="en-US"/>
    </w:rPr>
  </w:style>
  <w:style w:type="paragraph" w:customStyle="1" w:styleId="E313815CB68843E2AF0097BDAE7A523E1">
    <w:name w:val="E313815CB68843E2AF0097BDAE7A523E1"/>
    <w:rsid w:val="0022471D"/>
    <w:pPr>
      <w:spacing w:line="288" w:lineRule="auto"/>
    </w:pPr>
    <w:rPr>
      <w:rFonts w:ascii="Arial" w:eastAsiaTheme="minorHAnsi" w:hAnsi="Arial"/>
      <w:szCs w:val="22"/>
      <w:lang w:eastAsia="en-US"/>
    </w:rPr>
  </w:style>
  <w:style w:type="paragraph" w:customStyle="1" w:styleId="0E6AE364D09B402ABC770C71962915861">
    <w:name w:val="0E6AE364D09B402ABC770C71962915861"/>
    <w:rsid w:val="0022471D"/>
    <w:pPr>
      <w:spacing w:line="288" w:lineRule="auto"/>
    </w:pPr>
    <w:rPr>
      <w:rFonts w:ascii="Arial" w:eastAsiaTheme="minorHAnsi" w:hAnsi="Arial"/>
      <w:szCs w:val="22"/>
      <w:lang w:eastAsia="en-US"/>
    </w:rPr>
  </w:style>
  <w:style w:type="paragraph" w:customStyle="1" w:styleId="ACB67DA71CFA43248308ADC19A4FAF9A">
    <w:name w:val="ACB67DA71CFA43248308ADC19A4FAF9A"/>
    <w:rsid w:val="0022471D"/>
    <w:pPr>
      <w:spacing w:line="288" w:lineRule="auto"/>
    </w:pPr>
    <w:rPr>
      <w:rFonts w:ascii="Arial" w:eastAsiaTheme="minorHAnsi" w:hAnsi="Arial"/>
      <w:szCs w:val="22"/>
      <w:lang w:eastAsia="en-US"/>
    </w:rPr>
  </w:style>
  <w:style w:type="paragraph" w:customStyle="1" w:styleId="5083896001BA4EC4894B57035413F9811">
    <w:name w:val="5083896001BA4EC4894B57035413F9811"/>
    <w:rsid w:val="00C9448E"/>
    <w:pPr>
      <w:spacing w:line="288" w:lineRule="auto"/>
    </w:pPr>
    <w:rPr>
      <w:rFonts w:ascii="Arial" w:eastAsiaTheme="minorHAnsi" w:hAnsi="Arial"/>
      <w:szCs w:val="22"/>
      <w:lang w:eastAsia="en-US"/>
    </w:rPr>
  </w:style>
  <w:style w:type="paragraph" w:customStyle="1" w:styleId="5083896001BA4EC4894B57035413F981">
    <w:name w:val="5083896001BA4EC4894B57035413F981"/>
    <w:rsid w:val="0022471D"/>
    <w:pPr>
      <w:spacing w:line="288" w:lineRule="auto"/>
    </w:pPr>
    <w:rPr>
      <w:rFonts w:ascii="Arial" w:eastAsiaTheme="minorHAnsi" w:hAnsi="Arial"/>
      <w:szCs w:val="22"/>
      <w:lang w:eastAsia="en-US"/>
    </w:rPr>
  </w:style>
  <w:style w:type="paragraph" w:customStyle="1" w:styleId="1B39D19DA58E4E3CAAA0D5195B6E73881">
    <w:name w:val="1B39D19DA58E4E3CAAA0D5195B6E73881"/>
    <w:rsid w:val="00C9448E"/>
    <w:pPr>
      <w:spacing w:line="288" w:lineRule="auto"/>
    </w:pPr>
    <w:rPr>
      <w:rFonts w:ascii="Arial" w:eastAsiaTheme="minorHAnsi" w:hAnsi="Arial"/>
      <w:szCs w:val="22"/>
      <w:lang w:eastAsia="en-US"/>
    </w:rPr>
  </w:style>
  <w:style w:type="paragraph" w:customStyle="1" w:styleId="3DA5F9FDD49E40F68E6519E935C070FF1">
    <w:name w:val="3DA5F9FDD49E40F68E6519E935C070FF1"/>
    <w:rsid w:val="00C9448E"/>
    <w:pPr>
      <w:spacing w:line="288" w:lineRule="auto"/>
    </w:pPr>
    <w:rPr>
      <w:rFonts w:ascii="Arial" w:eastAsiaTheme="minorHAnsi" w:hAnsi="Arial"/>
      <w:szCs w:val="22"/>
      <w:lang w:eastAsia="en-US"/>
    </w:rPr>
  </w:style>
  <w:style w:type="paragraph" w:customStyle="1" w:styleId="FE8B5D10FE874FBAAC4F9C92E4D30B461">
    <w:name w:val="FE8B5D10FE874FBAAC4F9C92E4D30B461"/>
    <w:rsid w:val="00C9448E"/>
    <w:pPr>
      <w:spacing w:line="288" w:lineRule="auto"/>
    </w:pPr>
    <w:rPr>
      <w:rFonts w:ascii="Arial" w:eastAsiaTheme="minorHAnsi" w:hAnsi="Arial"/>
      <w:szCs w:val="22"/>
      <w:lang w:eastAsia="en-US"/>
    </w:rPr>
  </w:style>
  <w:style w:type="paragraph" w:customStyle="1" w:styleId="66E5C7CFD82E4368A6034C6D73459EF81">
    <w:name w:val="66E5C7CFD82E4368A6034C6D73459EF81"/>
    <w:rsid w:val="00C9448E"/>
    <w:pPr>
      <w:spacing w:line="288" w:lineRule="auto"/>
    </w:pPr>
    <w:rPr>
      <w:rFonts w:ascii="Arial" w:eastAsiaTheme="minorHAnsi" w:hAnsi="Arial"/>
      <w:szCs w:val="22"/>
      <w:lang w:eastAsia="en-US"/>
    </w:rPr>
  </w:style>
  <w:style w:type="paragraph" w:customStyle="1" w:styleId="696C10DD610944A4B80E5D2FB6BD0F8A">
    <w:name w:val="696C10DD610944A4B80E5D2FB6BD0F8A"/>
    <w:rsid w:val="0022471D"/>
    <w:pPr>
      <w:spacing w:line="288" w:lineRule="auto"/>
    </w:pPr>
    <w:rPr>
      <w:rFonts w:ascii="Arial" w:eastAsiaTheme="minorHAnsi" w:hAnsi="Arial"/>
      <w:szCs w:val="22"/>
      <w:lang w:eastAsia="en-US"/>
    </w:rPr>
  </w:style>
  <w:style w:type="paragraph" w:customStyle="1" w:styleId="B0B9DC44420442298763BE3C8F2EB8511">
    <w:name w:val="B0B9DC44420442298763BE3C8F2EB8511"/>
    <w:rsid w:val="0022471D"/>
    <w:pPr>
      <w:spacing w:line="288" w:lineRule="auto"/>
    </w:pPr>
    <w:rPr>
      <w:rFonts w:ascii="Arial" w:eastAsiaTheme="minorHAnsi" w:hAnsi="Arial"/>
      <w:szCs w:val="22"/>
      <w:lang w:eastAsia="en-US"/>
    </w:rPr>
  </w:style>
  <w:style w:type="paragraph" w:customStyle="1" w:styleId="1F0E2ADD9AFE48B89B539994F0F512A51">
    <w:name w:val="1F0E2ADD9AFE48B89B539994F0F512A51"/>
    <w:rsid w:val="0022471D"/>
    <w:pPr>
      <w:spacing w:line="288" w:lineRule="auto"/>
    </w:pPr>
    <w:rPr>
      <w:rFonts w:ascii="Arial" w:eastAsiaTheme="minorHAnsi" w:hAnsi="Arial"/>
      <w:szCs w:val="22"/>
      <w:lang w:eastAsia="en-US"/>
    </w:rPr>
  </w:style>
  <w:style w:type="paragraph" w:customStyle="1" w:styleId="29ABFBFEA7D44B32A741D478A36EED1D1">
    <w:name w:val="29ABFBFEA7D44B32A741D478A36EED1D1"/>
    <w:rsid w:val="0022471D"/>
    <w:pPr>
      <w:spacing w:line="288" w:lineRule="auto"/>
    </w:pPr>
    <w:rPr>
      <w:rFonts w:ascii="Arial" w:eastAsiaTheme="minorHAnsi" w:hAnsi="Arial"/>
      <w:szCs w:val="22"/>
      <w:lang w:eastAsia="en-US"/>
    </w:rPr>
  </w:style>
  <w:style w:type="paragraph" w:customStyle="1" w:styleId="C481A745B20B4DC195E69ABC4C0730091">
    <w:name w:val="C481A745B20B4DC195E69ABC4C0730091"/>
    <w:rsid w:val="0022471D"/>
    <w:pPr>
      <w:spacing w:line="288" w:lineRule="auto"/>
    </w:pPr>
    <w:rPr>
      <w:rFonts w:ascii="Arial" w:eastAsiaTheme="minorHAnsi" w:hAnsi="Arial"/>
      <w:szCs w:val="22"/>
      <w:lang w:eastAsia="en-US"/>
    </w:rPr>
  </w:style>
  <w:style w:type="paragraph" w:customStyle="1" w:styleId="FE8B5D10FE874FBAAC4F9C92E4D30B46">
    <w:name w:val="FE8B5D10FE874FBAAC4F9C92E4D30B46"/>
    <w:rsid w:val="0022471D"/>
  </w:style>
  <w:style w:type="paragraph" w:customStyle="1" w:styleId="66E5C7CFD82E4368A6034C6D73459EF8">
    <w:name w:val="66E5C7CFD82E4368A6034C6D73459EF8"/>
    <w:rsid w:val="0022471D"/>
  </w:style>
  <w:style w:type="paragraph" w:customStyle="1" w:styleId="F9A17EAB386A4BD5BADFE63D748CDBBC1">
    <w:name w:val="F9A17EAB386A4BD5BADFE63D748CDBBC1"/>
    <w:rsid w:val="00C9448E"/>
    <w:pPr>
      <w:spacing w:line="288" w:lineRule="auto"/>
    </w:pPr>
    <w:rPr>
      <w:rFonts w:ascii="Arial" w:eastAsiaTheme="minorHAnsi" w:hAnsi="Arial"/>
      <w:szCs w:val="22"/>
      <w:lang w:eastAsia="en-US"/>
    </w:rPr>
  </w:style>
  <w:style w:type="paragraph" w:customStyle="1" w:styleId="F9A17EAB386A4BD5BADFE63D748CDBBC">
    <w:name w:val="F9A17EAB386A4BD5BADFE63D748CDBBC"/>
    <w:rsid w:val="0022471D"/>
  </w:style>
  <w:style w:type="paragraph" w:customStyle="1" w:styleId="C4712E5516FD48808D946FBD5FB4ED44">
    <w:name w:val="C4712E5516FD48808D946FBD5FB4ED44"/>
    <w:rsid w:val="0022471D"/>
  </w:style>
  <w:style w:type="paragraph" w:customStyle="1" w:styleId="4C278A83FF104A0D96B6A241AC0C391A">
    <w:name w:val="4C278A83FF104A0D96B6A241AC0C391A"/>
    <w:rsid w:val="0022471D"/>
  </w:style>
  <w:style w:type="paragraph" w:customStyle="1" w:styleId="C4712E5516FD48808D946FBD5FB4ED441">
    <w:name w:val="C4712E5516FD48808D946FBD5FB4ED441"/>
    <w:rsid w:val="00C9448E"/>
    <w:pPr>
      <w:spacing w:line="288" w:lineRule="auto"/>
    </w:pPr>
    <w:rPr>
      <w:rFonts w:ascii="Arial" w:eastAsiaTheme="minorHAnsi" w:hAnsi="Arial"/>
      <w:szCs w:val="22"/>
      <w:lang w:eastAsia="en-US"/>
    </w:rPr>
  </w:style>
  <w:style w:type="paragraph" w:customStyle="1" w:styleId="3DA5F9FDD49E40F68E6519E935C070FF">
    <w:name w:val="3DA5F9FDD49E40F68E6519E935C070FF"/>
    <w:rsid w:val="0022471D"/>
  </w:style>
  <w:style w:type="paragraph" w:customStyle="1" w:styleId="1B39D19DA58E4E3CAAA0D5195B6E7388">
    <w:name w:val="1B39D19DA58E4E3CAAA0D5195B6E7388"/>
    <w:rsid w:val="0022471D"/>
  </w:style>
  <w:style w:type="paragraph" w:customStyle="1" w:styleId="B0B9DC44420442298763BE3C8F2EB851">
    <w:name w:val="B0B9DC44420442298763BE3C8F2EB851"/>
    <w:rsid w:val="00C9448E"/>
    <w:pPr>
      <w:spacing w:line="288" w:lineRule="auto"/>
    </w:pPr>
    <w:rPr>
      <w:rFonts w:ascii="Arial" w:eastAsiaTheme="minorHAnsi" w:hAnsi="Arial"/>
      <w:szCs w:val="22"/>
      <w:lang w:eastAsia="en-US"/>
    </w:rPr>
  </w:style>
  <w:style w:type="paragraph" w:customStyle="1" w:styleId="1F0E2ADD9AFE48B89B539994F0F512A5">
    <w:name w:val="1F0E2ADD9AFE48B89B539994F0F512A5"/>
    <w:rsid w:val="00C9448E"/>
    <w:pPr>
      <w:spacing w:line="288" w:lineRule="auto"/>
    </w:pPr>
    <w:rPr>
      <w:rFonts w:ascii="Arial" w:eastAsiaTheme="minorHAnsi" w:hAnsi="Arial"/>
      <w:szCs w:val="22"/>
      <w:lang w:eastAsia="en-US"/>
    </w:rPr>
  </w:style>
  <w:style w:type="paragraph" w:customStyle="1" w:styleId="29ABFBFEA7D44B32A741D478A36EED1D">
    <w:name w:val="29ABFBFEA7D44B32A741D478A36EED1D"/>
    <w:rsid w:val="00C9448E"/>
    <w:pPr>
      <w:spacing w:line="288" w:lineRule="auto"/>
    </w:pPr>
    <w:rPr>
      <w:rFonts w:ascii="Arial" w:eastAsiaTheme="minorHAnsi" w:hAnsi="Arial"/>
      <w:szCs w:val="22"/>
      <w:lang w:eastAsia="en-US"/>
    </w:rPr>
  </w:style>
  <w:style w:type="paragraph" w:customStyle="1" w:styleId="C481A745B20B4DC195E69ABC4C073009">
    <w:name w:val="C481A745B20B4DC195E69ABC4C073009"/>
    <w:rsid w:val="00C9448E"/>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2.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4.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20</TotalTime>
  <Pages>15</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Fletcher, Jazmin</cp:lastModifiedBy>
  <cp:revision>28</cp:revision>
  <dcterms:created xsi:type="dcterms:W3CDTF">2026-07-15T12:41:00Z</dcterms:created>
  <dcterms:modified xsi:type="dcterms:W3CDTF">2026-07-15T13:02:00Z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