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1E9D5" w14:textId="77777777" w:rsidR="00AC6A5D" w:rsidRDefault="001B7FAE" w:rsidP="00193B44">
      <w:pPr>
        <w:pStyle w:val="Logo"/>
      </w:pPr>
      <w:r>
        <w:rPr>
          <w:lang w:eastAsia="en-GB"/>
        </w:rPr>
        <w:drawing>
          <wp:inline distT="0" distB="0" distL="0" distR="0" wp14:anchorId="52395EDC" wp14:editId="1FAEED64">
            <wp:extent cx="1924050" cy="422352"/>
            <wp:effectExtent l="0" t="0" r="0" b="0"/>
            <wp:docPr id="311013620" name="Picture 1" descr="Westmorland and Furnes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13620" name="Picture 1" descr="Westmorland and Furness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4294" cy="426796"/>
                    </a:xfrm>
                    <a:prstGeom prst="rect">
                      <a:avLst/>
                    </a:prstGeom>
                    <a:noFill/>
                    <a:ln>
                      <a:noFill/>
                    </a:ln>
                  </pic:spPr>
                </pic:pic>
              </a:graphicData>
            </a:graphic>
          </wp:inline>
        </w:drawing>
      </w:r>
    </w:p>
    <w:p w14:paraId="07815C58" w14:textId="3AF8A3A2" w:rsidR="004F3789" w:rsidRPr="004F3789" w:rsidRDefault="00443F77" w:rsidP="004F3789">
      <w:pPr>
        <w:pStyle w:val="Title"/>
        <w:spacing w:before="1320"/>
        <w:rPr>
          <w:b/>
          <w:bCs/>
          <w:sz w:val="60"/>
          <w:szCs w:val="60"/>
        </w:rPr>
      </w:pPr>
      <w:r>
        <w:rPr>
          <w:b/>
          <w:bCs/>
          <w:sz w:val="60"/>
          <w:szCs w:val="60"/>
        </w:rPr>
        <w:t>Minerals and Associated Waste Applications – Application form</w:t>
      </w:r>
    </w:p>
    <w:p w14:paraId="5BE1E94D" w14:textId="6B5DA887" w:rsidR="009F70DA" w:rsidRPr="008E5AD6" w:rsidRDefault="00E54048" w:rsidP="009F70DA">
      <w:pPr>
        <w:pStyle w:val="Version"/>
        <w:rPr>
          <w:szCs w:val="24"/>
        </w:rPr>
      </w:pPr>
      <w:r w:rsidRPr="008E5AD6">
        <w:rPr>
          <w:szCs w:val="24"/>
        </w:rPr>
        <w:t>Please return this form to</w:t>
      </w:r>
      <w:r w:rsidR="00A50CC8" w:rsidRPr="008E5AD6">
        <w:rPr>
          <w:szCs w:val="24"/>
        </w:rPr>
        <w:t>: Minerals and waste planning team</w:t>
      </w:r>
    </w:p>
    <w:p w14:paraId="24FC0EE4" w14:textId="2B15333F" w:rsidR="006D6CB3" w:rsidRPr="006D6CB3" w:rsidRDefault="00E54048" w:rsidP="006D6CB3">
      <w:pPr>
        <w:pStyle w:val="IssuedDate"/>
        <w:rPr>
          <w:b/>
          <w:bCs/>
        </w:rPr>
      </w:pPr>
      <w:r w:rsidRPr="008E5AD6">
        <w:t>Email</w:t>
      </w:r>
      <w:r w:rsidRPr="006D6CB3">
        <w:rPr>
          <w:b/>
          <w:bCs/>
        </w:rPr>
        <w:t xml:space="preserve">: </w:t>
      </w:r>
      <w:hyperlink r:id="rId12" w:history="1">
        <w:r w:rsidR="00A50CC8" w:rsidRPr="00A50CC8">
          <w:rPr>
            <w:rStyle w:val="Hyperlink"/>
          </w:rPr>
          <w:t>MWplanning@westmorlandandfurness.gov.uk</w:t>
        </w:r>
      </w:hyperlink>
    </w:p>
    <w:p w14:paraId="4DB70EF8" w14:textId="1D1A7F89" w:rsidR="00440C7C" w:rsidRPr="008E5AD6" w:rsidRDefault="00440C7C" w:rsidP="00440C7C">
      <w:pPr>
        <w:pStyle w:val="IssuedDate"/>
      </w:pPr>
      <w:r w:rsidRPr="008E5AD6">
        <w:t xml:space="preserve">Telephone: </w:t>
      </w:r>
      <w:hyperlink r:id="rId13" w:history="1">
        <w:r w:rsidR="00A50CC8" w:rsidRPr="008E5AD6">
          <w:rPr>
            <w:rStyle w:val="Hyperlink"/>
          </w:rPr>
          <w:t>01539 713 548</w:t>
        </w:r>
      </w:hyperlink>
    </w:p>
    <w:p w14:paraId="3B7835D0" w14:textId="39C90E61" w:rsidR="009E384C" w:rsidRPr="003223D0" w:rsidRDefault="00366804" w:rsidP="004F3789">
      <w:pPr>
        <w:pStyle w:val="Heading2"/>
      </w:pPr>
      <w:bookmarkStart w:id="0" w:name="_Toc177032364"/>
      <w:r w:rsidRPr="003223D0">
        <w:br w:type="page"/>
      </w:r>
      <w:r w:rsidR="009E384C" w:rsidRPr="003223D0">
        <w:lastRenderedPageBreak/>
        <w:t xml:space="preserve">Applicant </w:t>
      </w:r>
      <w:r w:rsidR="000E22A0">
        <w:t>name and details</w:t>
      </w:r>
    </w:p>
    <w:p w14:paraId="00193FC9" w14:textId="663DFCE7" w:rsidR="009E384C" w:rsidRDefault="009E384C" w:rsidP="003223D0">
      <w:pPr>
        <w:spacing w:line="259" w:lineRule="auto"/>
      </w:pPr>
      <w:r>
        <w:t>Title:</w:t>
      </w:r>
      <w:r>
        <w:tab/>
        <w:t xml:space="preserve"> </w:t>
      </w:r>
      <w:r w:rsidR="003223D0">
        <w:tab/>
      </w:r>
      <w:r w:rsidR="003223D0">
        <w:tab/>
      </w:r>
      <w:sdt>
        <w:sdtPr>
          <w:id w:val="-368532483"/>
          <w:placeholder>
            <w:docPart w:val="DefaultPlaceholder_-1854013440"/>
          </w:placeholder>
          <w:showingPlcHdr/>
        </w:sdtPr>
        <w:sdtContent>
          <w:r w:rsidRPr="00D14F08">
            <w:rPr>
              <w:rStyle w:val="PlaceholderText"/>
            </w:rPr>
            <w:t>Click or tap here to enter text.</w:t>
          </w:r>
        </w:sdtContent>
      </w:sdt>
    </w:p>
    <w:p w14:paraId="1ADD4916" w14:textId="702F6B8D" w:rsidR="009E384C" w:rsidRDefault="009E384C" w:rsidP="003223D0">
      <w:pPr>
        <w:spacing w:line="259" w:lineRule="auto"/>
      </w:pPr>
      <w:r>
        <w:t xml:space="preserve">Forename: </w:t>
      </w:r>
      <w:r>
        <w:tab/>
      </w:r>
      <w:r w:rsidR="003223D0">
        <w:tab/>
      </w:r>
      <w:sdt>
        <w:sdtPr>
          <w:id w:val="-1774783377"/>
          <w:placeholder>
            <w:docPart w:val="DefaultPlaceholder_-1854013440"/>
          </w:placeholder>
          <w:showingPlcHdr/>
        </w:sdtPr>
        <w:sdtContent>
          <w:r w:rsidRPr="00D14F08">
            <w:rPr>
              <w:rStyle w:val="PlaceholderText"/>
            </w:rPr>
            <w:t>Click or tap here to enter text.</w:t>
          </w:r>
        </w:sdtContent>
      </w:sdt>
    </w:p>
    <w:p w14:paraId="7E758925" w14:textId="3CDFC904" w:rsidR="009E384C" w:rsidRDefault="009E384C" w:rsidP="003223D0">
      <w:pPr>
        <w:spacing w:line="259" w:lineRule="auto"/>
      </w:pPr>
      <w:r>
        <w:t>Surname:</w:t>
      </w:r>
      <w:r>
        <w:tab/>
      </w:r>
      <w:r w:rsidR="003223D0">
        <w:tab/>
      </w:r>
      <w:sdt>
        <w:sdtPr>
          <w:id w:val="140165499"/>
          <w:placeholder>
            <w:docPart w:val="DefaultPlaceholder_-1854013440"/>
          </w:placeholder>
          <w:showingPlcHdr/>
        </w:sdtPr>
        <w:sdtContent>
          <w:r w:rsidRPr="00D14F08">
            <w:rPr>
              <w:rStyle w:val="PlaceholderText"/>
            </w:rPr>
            <w:t>Click or tap here to enter text.</w:t>
          </w:r>
        </w:sdtContent>
      </w:sdt>
    </w:p>
    <w:p w14:paraId="4B796D2C" w14:textId="507894F3" w:rsidR="009E384C" w:rsidRDefault="009E384C" w:rsidP="003223D0">
      <w:pPr>
        <w:spacing w:line="259" w:lineRule="auto"/>
      </w:pPr>
      <w:r>
        <w:t>Company Name:</w:t>
      </w:r>
      <w:r>
        <w:tab/>
      </w:r>
      <w:sdt>
        <w:sdtPr>
          <w:id w:val="1562599861"/>
          <w:placeholder>
            <w:docPart w:val="DefaultPlaceholder_-1854013440"/>
          </w:placeholder>
          <w:showingPlcHdr/>
        </w:sdtPr>
        <w:sdtContent>
          <w:r w:rsidRPr="00D14F08">
            <w:rPr>
              <w:rStyle w:val="PlaceholderText"/>
            </w:rPr>
            <w:t>Click or tap here to enter text.</w:t>
          </w:r>
        </w:sdtContent>
      </w:sdt>
    </w:p>
    <w:p w14:paraId="2301F0D9" w14:textId="3CF707D1" w:rsidR="009E384C" w:rsidRDefault="009E384C" w:rsidP="003223D0">
      <w:pPr>
        <w:spacing w:line="259" w:lineRule="auto"/>
      </w:pPr>
      <w:r>
        <w:t>Flat Name/No:</w:t>
      </w:r>
      <w:r>
        <w:tab/>
      </w:r>
      <w:sdt>
        <w:sdtPr>
          <w:id w:val="-1065490693"/>
          <w:placeholder>
            <w:docPart w:val="DefaultPlaceholder_-1854013440"/>
          </w:placeholder>
          <w:showingPlcHdr/>
        </w:sdtPr>
        <w:sdtContent>
          <w:r w:rsidRPr="00D14F08">
            <w:rPr>
              <w:rStyle w:val="PlaceholderText"/>
            </w:rPr>
            <w:t>Click or tap here to enter text.</w:t>
          </w:r>
        </w:sdtContent>
      </w:sdt>
    </w:p>
    <w:p w14:paraId="1CD7EFD4" w14:textId="6BF3B916" w:rsidR="009E384C" w:rsidRDefault="009E384C" w:rsidP="003223D0">
      <w:pPr>
        <w:spacing w:line="259" w:lineRule="auto"/>
      </w:pPr>
      <w:r>
        <w:t>Property Name/No:</w:t>
      </w:r>
      <w:r>
        <w:tab/>
      </w:r>
      <w:sdt>
        <w:sdtPr>
          <w:id w:val="1767579797"/>
          <w:placeholder>
            <w:docPart w:val="DefaultPlaceholder_-1854013440"/>
          </w:placeholder>
          <w:showingPlcHdr/>
        </w:sdtPr>
        <w:sdtContent>
          <w:r w:rsidRPr="00D14F08">
            <w:rPr>
              <w:rStyle w:val="PlaceholderText"/>
            </w:rPr>
            <w:t>Click or tap here to enter text.</w:t>
          </w:r>
        </w:sdtContent>
      </w:sdt>
    </w:p>
    <w:p w14:paraId="18DCC3A9" w14:textId="731C0D58" w:rsidR="009E384C" w:rsidRDefault="009E384C" w:rsidP="003223D0">
      <w:pPr>
        <w:spacing w:line="259" w:lineRule="auto"/>
      </w:pPr>
      <w:r>
        <w:t>Street:</w:t>
      </w:r>
      <w:r>
        <w:tab/>
      </w:r>
      <w:r>
        <w:tab/>
      </w:r>
      <w:r w:rsidR="003223D0">
        <w:tab/>
      </w:r>
      <w:sdt>
        <w:sdtPr>
          <w:id w:val="1224408059"/>
          <w:placeholder>
            <w:docPart w:val="DefaultPlaceholder_-1854013440"/>
          </w:placeholder>
          <w:showingPlcHdr/>
        </w:sdtPr>
        <w:sdtContent>
          <w:r w:rsidRPr="00D14F08">
            <w:rPr>
              <w:rStyle w:val="PlaceholderText"/>
            </w:rPr>
            <w:t>Click or tap here to enter text.</w:t>
          </w:r>
        </w:sdtContent>
      </w:sdt>
    </w:p>
    <w:p w14:paraId="0FDE51AB" w14:textId="51FD4019" w:rsidR="009E384C" w:rsidRDefault="009E384C" w:rsidP="003223D0">
      <w:pPr>
        <w:spacing w:line="259" w:lineRule="auto"/>
      </w:pPr>
      <w:r>
        <w:t>Locality:</w:t>
      </w:r>
      <w:r>
        <w:tab/>
      </w:r>
      <w:r w:rsidR="003223D0">
        <w:tab/>
      </w:r>
      <w:sdt>
        <w:sdtPr>
          <w:id w:val="1502090740"/>
          <w:placeholder>
            <w:docPart w:val="DefaultPlaceholder_-1854013440"/>
          </w:placeholder>
          <w:showingPlcHdr/>
        </w:sdtPr>
        <w:sdtContent>
          <w:r w:rsidRPr="00D14F08">
            <w:rPr>
              <w:rStyle w:val="PlaceholderText"/>
            </w:rPr>
            <w:t>Click or tap here to enter text.</w:t>
          </w:r>
        </w:sdtContent>
      </w:sdt>
    </w:p>
    <w:p w14:paraId="0A2C5E82" w14:textId="7B90E189" w:rsidR="009E384C" w:rsidRDefault="009E384C" w:rsidP="003223D0">
      <w:pPr>
        <w:spacing w:line="259" w:lineRule="auto"/>
      </w:pPr>
      <w:r>
        <w:t>Town/City:</w:t>
      </w:r>
      <w:r>
        <w:tab/>
      </w:r>
      <w:r w:rsidR="003223D0">
        <w:tab/>
      </w:r>
      <w:sdt>
        <w:sdtPr>
          <w:id w:val="689494993"/>
          <w:placeholder>
            <w:docPart w:val="DefaultPlaceholder_-1854013440"/>
          </w:placeholder>
          <w:showingPlcHdr/>
        </w:sdtPr>
        <w:sdtContent>
          <w:r w:rsidRPr="00D14F08">
            <w:rPr>
              <w:rStyle w:val="PlaceholderText"/>
            </w:rPr>
            <w:t>Click or tap here to enter text.</w:t>
          </w:r>
        </w:sdtContent>
      </w:sdt>
    </w:p>
    <w:p w14:paraId="6F786490" w14:textId="0029388A" w:rsidR="009E384C" w:rsidRDefault="009E384C" w:rsidP="003223D0">
      <w:pPr>
        <w:spacing w:line="259" w:lineRule="auto"/>
      </w:pPr>
      <w:r>
        <w:t>Postal Town:</w:t>
      </w:r>
      <w:r>
        <w:tab/>
      </w:r>
      <w:r w:rsidR="003223D0">
        <w:tab/>
      </w:r>
      <w:sdt>
        <w:sdtPr>
          <w:id w:val="-1516143806"/>
          <w:placeholder>
            <w:docPart w:val="DefaultPlaceholder_-1854013440"/>
          </w:placeholder>
          <w:showingPlcHdr/>
        </w:sdtPr>
        <w:sdtContent>
          <w:r w:rsidRPr="00D14F08">
            <w:rPr>
              <w:rStyle w:val="PlaceholderText"/>
            </w:rPr>
            <w:t>Click or tap here to enter text.</w:t>
          </w:r>
        </w:sdtContent>
      </w:sdt>
    </w:p>
    <w:p w14:paraId="7356A722" w14:textId="5143A283" w:rsidR="009E384C" w:rsidRDefault="009E384C" w:rsidP="003223D0">
      <w:pPr>
        <w:spacing w:line="259" w:lineRule="auto"/>
      </w:pPr>
      <w:r>
        <w:t>County:</w:t>
      </w:r>
      <w:r>
        <w:tab/>
      </w:r>
      <w:r w:rsidR="003223D0">
        <w:tab/>
      </w:r>
      <w:sdt>
        <w:sdtPr>
          <w:id w:val="975262274"/>
          <w:placeholder>
            <w:docPart w:val="DefaultPlaceholder_-1854013440"/>
          </w:placeholder>
          <w:showingPlcHdr/>
        </w:sdtPr>
        <w:sdtContent>
          <w:r w:rsidRPr="00D14F08">
            <w:rPr>
              <w:rStyle w:val="PlaceholderText"/>
            </w:rPr>
            <w:t>Click or tap here to enter text.</w:t>
          </w:r>
        </w:sdtContent>
      </w:sdt>
    </w:p>
    <w:p w14:paraId="1489D828" w14:textId="2ABE59DA" w:rsidR="009E384C" w:rsidRDefault="009E384C" w:rsidP="003223D0">
      <w:pPr>
        <w:spacing w:line="259" w:lineRule="auto"/>
      </w:pPr>
      <w:r>
        <w:t>Postcode:</w:t>
      </w:r>
      <w:r>
        <w:tab/>
      </w:r>
      <w:r w:rsidR="003223D0">
        <w:tab/>
      </w:r>
      <w:sdt>
        <w:sdtPr>
          <w:id w:val="1790862864"/>
          <w:placeholder>
            <w:docPart w:val="DefaultPlaceholder_-1854013440"/>
          </w:placeholder>
          <w:showingPlcHdr/>
        </w:sdtPr>
        <w:sdtContent>
          <w:r w:rsidRPr="00D14F08">
            <w:rPr>
              <w:rStyle w:val="PlaceholderText"/>
            </w:rPr>
            <w:t>Click or tap here to enter text.</w:t>
          </w:r>
        </w:sdtContent>
      </w:sdt>
    </w:p>
    <w:p w14:paraId="3624C56F" w14:textId="6389C700" w:rsidR="009E384C" w:rsidRDefault="009E384C" w:rsidP="003223D0">
      <w:pPr>
        <w:spacing w:line="259" w:lineRule="auto"/>
      </w:pPr>
      <w:r>
        <w:t>Telephone:</w:t>
      </w:r>
      <w:r>
        <w:tab/>
      </w:r>
      <w:r w:rsidR="003223D0">
        <w:tab/>
      </w:r>
      <w:sdt>
        <w:sdtPr>
          <w:id w:val="441039303"/>
          <w:placeholder>
            <w:docPart w:val="DefaultPlaceholder_-1854013440"/>
          </w:placeholder>
          <w:showingPlcHdr/>
        </w:sdtPr>
        <w:sdtContent>
          <w:r w:rsidRPr="00D14F08">
            <w:rPr>
              <w:rStyle w:val="PlaceholderText"/>
            </w:rPr>
            <w:t>Click or tap here to enter text.</w:t>
          </w:r>
        </w:sdtContent>
      </w:sdt>
    </w:p>
    <w:p w14:paraId="2A51969C" w14:textId="37A43DCA" w:rsidR="009E384C" w:rsidRDefault="009E384C" w:rsidP="003223D0">
      <w:pPr>
        <w:spacing w:line="259" w:lineRule="auto"/>
      </w:pPr>
      <w:r>
        <w:t>Mobile:</w:t>
      </w:r>
      <w:r>
        <w:tab/>
      </w:r>
      <w:r w:rsidR="003223D0">
        <w:tab/>
      </w:r>
      <w:sdt>
        <w:sdtPr>
          <w:id w:val="714625515"/>
          <w:placeholder>
            <w:docPart w:val="DefaultPlaceholder_-1854013440"/>
          </w:placeholder>
          <w:showingPlcHdr/>
        </w:sdtPr>
        <w:sdtContent>
          <w:r w:rsidRPr="00D14F08">
            <w:rPr>
              <w:rStyle w:val="PlaceholderText"/>
            </w:rPr>
            <w:t>Click or tap here to enter text.</w:t>
          </w:r>
        </w:sdtContent>
      </w:sdt>
    </w:p>
    <w:p w14:paraId="6D52FA7E" w14:textId="79B0F988" w:rsidR="009E384C" w:rsidRDefault="009E384C" w:rsidP="003223D0">
      <w:pPr>
        <w:spacing w:line="259" w:lineRule="auto"/>
      </w:pPr>
      <w:r>
        <w:t>Fax:</w:t>
      </w:r>
      <w:r>
        <w:tab/>
      </w:r>
      <w:r w:rsidR="003223D0">
        <w:tab/>
      </w:r>
      <w:r w:rsidR="003223D0">
        <w:tab/>
      </w:r>
      <w:sdt>
        <w:sdtPr>
          <w:id w:val="1768029538"/>
          <w:placeholder>
            <w:docPart w:val="DefaultPlaceholder_-1854013440"/>
          </w:placeholder>
          <w:showingPlcHdr/>
        </w:sdtPr>
        <w:sdtContent>
          <w:r w:rsidRPr="00D14F08">
            <w:rPr>
              <w:rStyle w:val="PlaceholderText"/>
            </w:rPr>
            <w:t>Click or tap here to enter text.</w:t>
          </w:r>
        </w:sdtContent>
      </w:sdt>
    </w:p>
    <w:p w14:paraId="066DB9A3" w14:textId="7ADE90ED" w:rsidR="009E384C" w:rsidRDefault="009E384C" w:rsidP="003223D0">
      <w:pPr>
        <w:spacing w:line="259" w:lineRule="auto"/>
      </w:pPr>
      <w:r>
        <w:t>Email</w:t>
      </w:r>
      <w:r w:rsidR="003223D0">
        <w:t xml:space="preserve"> address:</w:t>
      </w:r>
      <w:r>
        <w:t xml:space="preserve"> </w:t>
      </w:r>
      <w:r w:rsidR="003223D0">
        <w:tab/>
      </w:r>
      <w:sdt>
        <w:sdtPr>
          <w:id w:val="1356157934"/>
          <w:placeholder>
            <w:docPart w:val="DefaultPlaceholder_-1854013440"/>
          </w:placeholder>
          <w:showingPlcHdr/>
        </w:sdtPr>
        <w:sdtContent>
          <w:r w:rsidRPr="00D14F08">
            <w:rPr>
              <w:rStyle w:val="PlaceholderText"/>
            </w:rPr>
            <w:t>Click or tap here to enter text.</w:t>
          </w:r>
        </w:sdtContent>
      </w:sdt>
    </w:p>
    <w:p w14:paraId="1FBF2FBB" w14:textId="77777777" w:rsidR="009E384C" w:rsidRDefault="009E384C" w:rsidP="009E384C">
      <w:pPr>
        <w:spacing w:line="259" w:lineRule="auto"/>
      </w:pPr>
    </w:p>
    <w:p w14:paraId="2C121CF1" w14:textId="6E62A36E" w:rsidR="009E384C" w:rsidRDefault="003223D0" w:rsidP="004F3789">
      <w:pPr>
        <w:pStyle w:val="Heading2"/>
      </w:pPr>
      <w:r>
        <w:t>Agent name and details (please complete if the applicant has an agent)</w:t>
      </w:r>
    </w:p>
    <w:p w14:paraId="01CB0EB3" w14:textId="77777777" w:rsidR="003223D0" w:rsidRDefault="003223D0" w:rsidP="003223D0">
      <w:pPr>
        <w:spacing w:line="259" w:lineRule="auto"/>
      </w:pPr>
      <w:r>
        <w:t>Title:</w:t>
      </w:r>
      <w:r>
        <w:tab/>
        <w:t xml:space="preserve"> </w:t>
      </w:r>
      <w:r>
        <w:tab/>
      </w:r>
      <w:r>
        <w:tab/>
      </w:r>
      <w:sdt>
        <w:sdtPr>
          <w:id w:val="980430749"/>
          <w:placeholder>
            <w:docPart w:val="B82C20A7844D4527A1CE7509424446F0"/>
          </w:placeholder>
          <w:showingPlcHdr/>
        </w:sdtPr>
        <w:sdtContent>
          <w:r w:rsidRPr="00D14F08">
            <w:rPr>
              <w:rStyle w:val="PlaceholderText"/>
            </w:rPr>
            <w:t>Click or tap here to enter text.</w:t>
          </w:r>
        </w:sdtContent>
      </w:sdt>
    </w:p>
    <w:p w14:paraId="65FFA8F0" w14:textId="77777777" w:rsidR="003223D0" w:rsidRDefault="003223D0" w:rsidP="003223D0">
      <w:pPr>
        <w:spacing w:line="259" w:lineRule="auto"/>
      </w:pPr>
      <w:r>
        <w:t xml:space="preserve">Forename: </w:t>
      </w:r>
      <w:r>
        <w:tab/>
      </w:r>
      <w:r>
        <w:tab/>
      </w:r>
      <w:sdt>
        <w:sdtPr>
          <w:id w:val="-633172749"/>
          <w:placeholder>
            <w:docPart w:val="B82C20A7844D4527A1CE7509424446F0"/>
          </w:placeholder>
          <w:showingPlcHdr/>
        </w:sdtPr>
        <w:sdtContent>
          <w:r w:rsidRPr="00D14F08">
            <w:rPr>
              <w:rStyle w:val="PlaceholderText"/>
            </w:rPr>
            <w:t>Click or tap here to enter text.</w:t>
          </w:r>
        </w:sdtContent>
      </w:sdt>
    </w:p>
    <w:p w14:paraId="1C00FD12" w14:textId="77777777" w:rsidR="003223D0" w:rsidRDefault="003223D0" w:rsidP="003223D0">
      <w:pPr>
        <w:spacing w:line="259" w:lineRule="auto"/>
      </w:pPr>
      <w:r>
        <w:t>Surname:</w:t>
      </w:r>
      <w:r>
        <w:tab/>
      </w:r>
      <w:r>
        <w:tab/>
      </w:r>
      <w:sdt>
        <w:sdtPr>
          <w:id w:val="-1401747172"/>
          <w:placeholder>
            <w:docPart w:val="B82C20A7844D4527A1CE7509424446F0"/>
          </w:placeholder>
          <w:showingPlcHdr/>
        </w:sdtPr>
        <w:sdtContent>
          <w:r w:rsidRPr="00D14F08">
            <w:rPr>
              <w:rStyle w:val="PlaceholderText"/>
            </w:rPr>
            <w:t>Click or tap here to enter text.</w:t>
          </w:r>
        </w:sdtContent>
      </w:sdt>
    </w:p>
    <w:p w14:paraId="6CF96C02" w14:textId="77777777" w:rsidR="003223D0" w:rsidRDefault="003223D0" w:rsidP="003223D0">
      <w:pPr>
        <w:spacing w:line="259" w:lineRule="auto"/>
      </w:pPr>
      <w:r>
        <w:t>Company Name:</w:t>
      </w:r>
      <w:r>
        <w:tab/>
      </w:r>
      <w:sdt>
        <w:sdtPr>
          <w:id w:val="-807319704"/>
          <w:placeholder>
            <w:docPart w:val="B82C20A7844D4527A1CE7509424446F0"/>
          </w:placeholder>
          <w:showingPlcHdr/>
        </w:sdtPr>
        <w:sdtContent>
          <w:r w:rsidRPr="00D14F08">
            <w:rPr>
              <w:rStyle w:val="PlaceholderText"/>
            </w:rPr>
            <w:t>Click or tap here to enter text.</w:t>
          </w:r>
        </w:sdtContent>
      </w:sdt>
    </w:p>
    <w:p w14:paraId="37B18C14" w14:textId="77777777" w:rsidR="003223D0" w:rsidRDefault="003223D0" w:rsidP="003223D0">
      <w:pPr>
        <w:spacing w:line="259" w:lineRule="auto"/>
      </w:pPr>
      <w:r>
        <w:t>Flat Name/No:</w:t>
      </w:r>
      <w:r>
        <w:tab/>
      </w:r>
      <w:sdt>
        <w:sdtPr>
          <w:id w:val="-1507430179"/>
          <w:placeholder>
            <w:docPart w:val="B82C20A7844D4527A1CE7509424446F0"/>
          </w:placeholder>
          <w:showingPlcHdr/>
        </w:sdtPr>
        <w:sdtContent>
          <w:r w:rsidRPr="00D14F08">
            <w:rPr>
              <w:rStyle w:val="PlaceholderText"/>
            </w:rPr>
            <w:t>Click or tap here to enter text.</w:t>
          </w:r>
        </w:sdtContent>
      </w:sdt>
    </w:p>
    <w:p w14:paraId="31579EC7" w14:textId="77777777" w:rsidR="003223D0" w:rsidRDefault="003223D0" w:rsidP="003223D0">
      <w:pPr>
        <w:spacing w:line="259" w:lineRule="auto"/>
      </w:pPr>
      <w:r>
        <w:t>Property Name/No:</w:t>
      </w:r>
      <w:r>
        <w:tab/>
      </w:r>
      <w:sdt>
        <w:sdtPr>
          <w:id w:val="963929555"/>
          <w:placeholder>
            <w:docPart w:val="B82C20A7844D4527A1CE7509424446F0"/>
          </w:placeholder>
          <w:showingPlcHdr/>
        </w:sdtPr>
        <w:sdtContent>
          <w:r w:rsidRPr="00D14F08">
            <w:rPr>
              <w:rStyle w:val="PlaceholderText"/>
            </w:rPr>
            <w:t>Click or tap here to enter text.</w:t>
          </w:r>
        </w:sdtContent>
      </w:sdt>
    </w:p>
    <w:p w14:paraId="09730506" w14:textId="77777777" w:rsidR="003223D0" w:rsidRDefault="003223D0" w:rsidP="003223D0">
      <w:pPr>
        <w:spacing w:line="259" w:lineRule="auto"/>
      </w:pPr>
      <w:r>
        <w:t>Street:</w:t>
      </w:r>
      <w:r>
        <w:tab/>
      </w:r>
      <w:r>
        <w:tab/>
      </w:r>
      <w:r>
        <w:tab/>
      </w:r>
      <w:sdt>
        <w:sdtPr>
          <w:id w:val="-1424564543"/>
          <w:placeholder>
            <w:docPart w:val="B82C20A7844D4527A1CE7509424446F0"/>
          </w:placeholder>
          <w:showingPlcHdr/>
        </w:sdtPr>
        <w:sdtContent>
          <w:r w:rsidRPr="00D14F08">
            <w:rPr>
              <w:rStyle w:val="PlaceholderText"/>
            </w:rPr>
            <w:t>Click or tap here to enter text.</w:t>
          </w:r>
        </w:sdtContent>
      </w:sdt>
    </w:p>
    <w:p w14:paraId="1C946AA8" w14:textId="77777777" w:rsidR="003223D0" w:rsidRDefault="003223D0" w:rsidP="003223D0">
      <w:pPr>
        <w:spacing w:line="259" w:lineRule="auto"/>
      </w:pPr>
      <w:r>
        <w:t>Locality:</w:t>
      </w:r>
      <w:r>
        <w:tab/>
      </w:r>
      <w:r>
        <w:tab/>
      </w:r>
      <w:sdt>
        <w:sdtPr>
          <w:id w:val="-218828137"/>
          <w:placeholder>
            <w:docPart w:val="B82C20A7844D4527A1CE7509424446F0"/>
          </w:placeholder>
          <w:showingPlcHdr/>
        </w:sdtPr>
        <w:sdtContent>
          <w:r w:rsidRPr="00D14F08">
            <w:rPr>
              <w:rStyle w:val="PlaceholderText"/>
            </w:rPr>
            <w:t>Click or tap here to enter text.</w:t>
          </w:r>
        </w:sdtContent>
      </w:sdt>
    </w:p>
    <w:p w14:paraId="04CC80B5" w14:textId="77777777" w:rsidR="003223D0" w:rsidRDefault="003223D0" w:rsidP="003223D0">
      <w:pPr>
        <w:spacing w:line="259" w:lineRule="auto"/>
      </w:pPr>
      <w:r>
        <w:t>Town/City:</w:t>
      </w:r>
      <w:r>
        <w:tab/>
      </w:r>
      <w:r>
        <w:tab/>
      </w:r>
      <w:sdt>
        <w:sdtPr>
          <w:id w:val="3491118"/>
          <w:placeholder>
            <w:docPart w:val="B82C20A7844D4527A1CE7509424446F0"/>
          </w:placeholder>
          <w:showingPlcHdr/>
        </w:sdtPr>
        <w:sdtContent>
          <w:r w:rsidRPr="00D14F08">
            <w:rPr>
              <w:rStyle w:val="PlaceholderText"/>
            </w:rPr>
            <w:t>Click or tap here to enter text.</w:t>
          </w:r>
        </w:sdtContent>
      </w:sdt>
    </w:p>
    <w:p w14:paraId="347252C8" w14:textId="77777777" w:rsidR="003223D0" w:rsidRDefault="003223D0" w:rsidP="003223D0">
      <w:pPr>
        <w:spacing w:line="259" w:lineRule="auto"/>
      </w:pPr>
      <w:r>
        <w:t>Postal Town:</w:t>
      </w:r>
      <w:r>
        <w:tab/>
      </w:r>
      <w:r>
        <w:tab/>
      </w:r>
      <w:sdt>
        <w:sdtPr>
          <w:id w:val="1422533199"/>
          <w:placeholder>
            <w:docPart w:val="B82C20A7844D4527A1CE7509424446F0"/>
          </w:placeholder>
          <w:showingPlcHdr/>
        </w:sdtPr>
        <w:sdtContent>
          <w:r w:rsidRPr="00D14F08">
            <w:rPr>
              <w:rStyle w:val="PlaceholderText"/>
            </w:rPr>
            <w:t>Click or tap here to enter text.</w:t>
          </w:r>
        </w:sdtContent>
      </w:sdt>
    </w:p>
    <w:p w14:paraId="20DE90E2" w14:textId="77777777" w:rsidR="003223D0" w:rsidRDefault="003223D0" w:rsidP="003223D0">
      <w:pPr>
        <w:spacing w:line="259" w:lineRule="auto"/>
      </w:pPr>
      <w:r>
        <w:lastRenderedPageBreak/>
        <w:t>County:</w:t>
      </w:r>
      <w:r>
        <w:tab/>
      </w:r>
      <w:r>
        <w:tab/>
      </w:r>
      <w:sdt>
        <w:sdtPr>
          <w:id w:val="-2035800574"/>
          <w:placeholder>
            <w:docPart w:val="B82C20A7844D4527A1CE7509424446F0"/>
          </w:placeholder>
          <w:showingPlcHdr/>
        </w:sdtPr>
        <w:sdtContent>
          <w:r w:rsidRPr="00D14F08">
            <w:rPr>
              <w:rStyle w:val="PlaceholderText"/>
            </w:rPr>
            <w:t>Click or tap here to enter text.</w:t>
          </w:r>
        </w:sdtContent>
      </w:sdt>
    </w:p>
    <w:p w14:paraId="1568F9DB" w14:textId="77777777" w:rsidR="003223D0" w:rsidRDefault="003223D0" w:rsidP="003223D0">
      <w:pPr>
        <w:spacing w:line="259" w:lineRule="auto"/>
      </w:pPr>
      <w:r>
        <w:t>Postcode:</w:t>
      </w:r>
      <w:r>
        <w:tab/>
      </w:r>
      <w:r>
        <w:tab/>
      </w:r>
      <w:sdt>
        <w:sdtPr>
          <w:id w:val="2028368854"/>
          <w:placeholder>
            <w:docPart w:val="B82C20A7844D4527A1CE7509424446F0"/>
          </w:placeholder>
          <w:showingPlcHdr/>
        </w:sdtPr>
        <w:sdtContent>
          <w:r w:rsidRPr="00D14F08">
            <w:rPr>
              <w:rStyle w:val="PlaceholderText"/>
            </w:rPr>
            <w:t>Click or tap here to enter text.</w:t>
          </w:r>
        </w:sdtContent>
      </w:sdt>
    </w:p>
    <w:p w14:paraId="77461288" w14:textId="77777777" w:rsidR="003223D0" w:rsidRDefault="003223D0" w:rsidP="003223D0">
      <w:pPr>
        <w:spacing w:line="259" w:lineRule="auto"/>
      </w:pPr>
      <w:r>
        <w:t>Telephone:</w:t>
      </w:r>
      <w:r>
        <w:tab/>
      </w:r>
      <w:r>
        <w:tab/>
      </w:r>
      <w:sdt>
        <w:sdtPr>
          <w:id w:val="659733128"/>
          <w:placeholder>
            <w:docPart w:val="B82C20A7844D4527A1CE7509424446F0"/>
          </w:placeholder>
          <w:showingPlcHdr/>
        </w:sdtPr>
        <w:sdtContent>
          <w:r w:rsidRPr="00D14F08">
            <w:rPr>
              <w:rStyle w:val="PlaceholderText"/>
            </w:rPr>
            <w:t>Click or tap here to enter text.</w:t>
          </w:r>
        </w:sdtContent>
      </w:sdt>
    </w:p>
    <w:p w14:paraId="5641F2A7" w14:textId="77777777" w:rsidR="003223D0" w:rsidRDefault="003223D0" w:rsidP="003223D0">
      <w:pPr>
        <w:spacing w:line="259" w:lineRule="auto"/>
      </w:pPr>
      <w:r>
        <w:t>Mobile:</w:t>
      </w:r>
      <w:r>
        <w:tab/>
      </w:r>
      <w:r>
        <w:tab/>
      </w:r>
      <w:sdt>
        <w:sdtPr>
          <w:id w:val="1780986885"/>
          <w:placeholder>
            <w:docPart w:val="B82C20A7844D4527A1CE7509424446F0"/>
          </w:placeholder>
          <w:showingPlcHdr/>
        </w:sdtPr>
        <w:sdtContent>
          <w:r w:rsidRPr="00D14F08">
            <w:rPr>
              <w:rStyle w:val="PlaceholderText"/>
            </w:rPr>
            <w:t>Click or tap here to enter text.</w:t>
          </w:r>
        </w:sdtContent>
      </w:sdt>
    </w:p>
    <w:p w14:paraId="3B06C543" w14:textId="77777777" w:rsidR="003223D0" w:rsidRDefault="003223D0" w:rsidP="003223D0">
      <w:pPr>
        <w:spacing w:line="259" w:lineRule="auto"/>
      </w:pPr>
      <w:r>
        <w:t>Fax:</w:t>
      </w:r>
      <w:r>
        <w:tab/>
      </w:r>
      <w:r>
        <w:tab/>
      </w:r>
      <w:r>
        <w:tab/>
      </w:r>
      <w:sdt>
        <w:sdtPr>
          <w:id w:val="2068922051"/>
          <w:placeholder>
            <w:docPart w:val="B82C20A7844D4527A1CE7509424446F0"/>
          </w:placeholder>
          <w:showingPlcHdr/>
        </w:sdtPr>
        <w:sdtContent>
          <w:r w:rsidRPr="00D14F08">
            <w:rPr>
              <w:rStyle w:val="PlaceholderText"/>
            </w:rPr>
            <w:t>Click or tap here to enter text.</w:t>
          </w:r>
        </w:sdtContent>
      </w:sdt>
    </w:p>
    <w:p w14:paraId="0DCA77F4" w14:textId="69E3FD5D" w:rsidR="003223D0" w:rsidRDefault="003223D0" w:rsidP="003223D0">
      <w:pPr>
        <w:spacing w:line="259" w:lineRule="auto"/>
      </w:pPr>
      <w:r>
        <w:t>Email address:</w:t>
      </w:r>
      <w:r>
        <w:tab/>
      </w:r>
      <w:sdt>
        <w:sdtPr>
          <w:id w:val="313689700"/>
          <w:placeholder>
            <w:docPart w:val="B82C20A7844D4527A1CE7509424446F0"/>
          </w:placeholder>
          <w:showingPlcHdr/>
        </w:sdtPr>
        <w:sdtContent>
          <w:r w:rsidRPr="00D14F08">
            <w:rPr>
              <w:rStyle w:val="PlaceholderText"/>
            </w:rPr>
            <w:t>Click or tap here to enter text.</w:t>
          </w:r>
        </w:sdtContent>
      </w:sdt>
    </w:p>
    <w:p w14:paraId="1BCCF803" w14:textId="77777777" w:rsidR="009E384C" w:rsidRDefault="009E384C" w:rsidP="009E384C">
      <w:pPr>
        <w:spacing w:line="259" w:lineRule="auto"/>
      </w:pPr>
    </w:p>
    <w:p w14:paraId="576FF0A3" w14:textId="450399A8" w:rsidR="00164C61" w:rsidRDefault="00164C61" w:rsidP="004F3789">
      <w:pPr>
        <w:pStyle w:val="Heading2"/>
      </w:pPr>
      <w:r>
        <w:t>Description of Proposed Development</w:t>
      </w:r>
    </w:p>
    <w:sdt>
      <w:sdtPr>
        <w:id w:val="-1792660765"/>
        <w:placeholder>
          <w:docPart w:val="DefaultPlaceholder_-1854013440"/>
        </w:placeholder>
        <w:showingPlcHdr/>
        <w:text/>
      </w:sdtPr>
      <w:sdtContent>
        <w:p w14:paraId="1BA7ABD1" w14:textId="4867B0DE" w:rsidR="00164C61" w:rsidRPr="00164C61" w:rsidRDefault="00164C61" w:rsidP="00164C61">
          <w:r w:rsidRPr="00D14F08">
            <w:rPr>
              <w:rStyle w:val="PlaceholderText"/>
            </w:rPr>
            <w:t>Click or tap here to enter text.</w:t>
          </w:r>
        </w:p>
      </w:sdtContent>
    </w:sdt>
    <w:p w14:paraId="160EFEC0" w14:textId="77777777" w:rsidR="009E384C" w:rsidRDefault="009E384C" w:rsidP="009E384C">
      <w:pPr>
        <w:spacing w:line="259" w:lineRule="auto"/>
      </w:pPr>
    </w:p>
    <w:p w14:paraId="54C2CD43" w14:textId="48041B87" w:rsidR="00164C61" w:rsidRDefault="00164C61" w:rsidP="004F3789">
      <w:pPr>
        <w:pStyle w:val="Heading2"/>
      </w:pPr>
      <w:r>
        <w:t>Site Location Address</w:t>
      </w:r>
    </w:p>
    <w:p w14:paraId="76A43C5D" w14:textId="3866B407" w:rsidR="008E5AD6" w:rsidRPr="008E5AD6" w:rsidRDefault="008E5AD6" w:rsidP="008E5AD6">
      <w:r w:rsidRPr="008E5AD6">
        <w:t>Please provide the full postal address or location of the site to which this application relates.</w:t>
      </w:r>
    </w:p>
    <w:p w14:paraId="3E25CB02" w14:textId="7BEAFFF6" w:rsidR="00164C61" w:rsidRDefault="00164C61" w:rsidP="00164C61">
      <w:pPr>
        <w:spacing w:line="259" w:lineRule="auto"/>
      </w:pPr>
      <w:r>
        <w:t>Site Location:</w:t>
      </w:r>
      <w:r>
        <w:tab/>
      </w:r>
      <w:sdt>
        <w:sdtPr>
          <w:id w:val="291026834"/>
          <w:placeholder>
            <w:docPart w:val="409547C5CD6F443AA9A152646539DF8E"/>
          </w:placeholder>
          <w:showingPlcHdr/>
        </w:sdtPr>
        <w:sdtContent>
          <w:r w:rsidRPr="00D14F08">
            <w:rPr>
              <w:rStyle w:val="PlaceholderText"/>
            </w:rPr>
            <w:t>Click or tap here to enter text.</w:t>
          </w:r>
        </w:sdtContent>
      </w:sdt>
    </w:p>
    <w:p w14:paraId="4AE9D7B4" w14:textId="5F5ED262" w:rsidR="00164C61" w:rsidRPr="00164C61" w:rsidRDefault="00164C61" w:rsidP="00164C61">
      <w:pPr>
        <w:spacing w:line="259" w:lineRule="auto"/>
      </w:pPr>
      <w:r>
        <w:t>Flat Name/No</w:t>
      </w:r>
      <w:r w:rsidRPr="00164C61">
        <w:t xml:space="preserve">: </w:t>
      </w:r>
      <w:r w:rsidRPr="00164C61">
        <w:tab/>
      </w:r>
      <w:sdt>
        <w:sdtPr>
          <w:id w:val="-986473794"/>
          <w:placeholder>
            <w:docPart w:val="409547C5CD6F443AA9A152646539DF8E"/>
          </w:placeholder>
          <w:showingPlcHdr/>
        </w:sdtPr>
        <w:sdtContent>
          <w:r w:rsidRPr="00164C61">
            <w:rPr>
              <w:rStyle w:val="PlaceholderText"/>
            </w:rPr>
            <w:t>Click or tap here to enter text.</w:t>
          </w:r>
        </w:sdtContent>
      </w:sdt>
    </w:p>
    <w:p w14:paraId="0804F547" w14:textId="7D55CB22" w:rsidR="00164C61" w:rsidRDefault="00164C61" w:rsidP="00164C61">
      <w:pPr>
        <w:spacing w:line="259" w:lineRule="auto"/>
      </w:pPr>
      <w:r>
        <w:t>Property Name/No:</w:t>
      </w:r>
      <w:r>
        <w:tab/>
      </w:r>
      <w:sdt>
        <w:sdtPr>
          <w:id w:val="-1031034196"/>
          <w:placeholder>
            <w:docPart w:val="409547C5CD6F443AA9A152646539DF8E"/>
          </w:placeholder>
          <w:showingPlcHdr/>
        </w:sdtPr>
        <w:sdtContent>
          <w:r w:rsidRPr="00D14F08">
            <w:rPr>
              <w:rStyle w:val="PlaceholderText"/>
            </w:rPr>
            <w:t>Click or tap here to enter text.</w:t>
          </w:r>
        </w:sdtContent>
      </w:sdt>
    </w:p>
    <w:p w14:paraId="414252F3" w14:textId="3E772F13" w:rsidR="00164C61" w:rsidRDefault="00164C61" w:rsidP="00164C61">
      <w:pPr>
        <w:spacing w:line="259" w:lineRule="auto"/>
      </w:pPr>
      <w:r>
        <w:t>Street:</w:t>
      </w:r>
      <w:r>
        <w:tab/>
      </w:r>
      <w:r>
        <w:tab/>
      </w:r>
      <w:r>
        <w:tab/>
      </w:r>
      <w:sdt>
        <w:sdtPr>
          <w:id w:val="-214049310"/>
          <w:placeholder>
            <w:docPart w:val="409547C5CD6F443AA9A152646539DF8E"/>
          </w:placeholder>
          <w:showingPlcHdr/>
        </w:sdtPr>
        <w:sdtContent>
          <w:r w:rsidRPr="00D14F08">
            <w:rPr>
              <w:rStyle w:val="PlaceholderText"/>
            </w:rPr>
            <w:t>Click or tap here to enter text.</w:t>
          </w:r>
        </w:sdtContent>
      </w:sdt>
    </w:p>
    <w:p w14:paraId="287509EC" w14:textId="20DA1DF3" w:rsidR="00164C61" w:rsidRDefault="00164C61" w:rsidP="00164C61">
      <w:pPr>
        <w:spacing w:line="259" w:lineRule="auto"/>
      </w:pPr>
      <w:r>
        <w:t>Locality:</w:t>
      </w:r>
      <w:r>
        <w:tab/>
      </w:r>
      <w:r>
        <w:tab/>
      </w:r>
      <w:sdt>
        <w:sdtPr>
          <w:id w:val="-2050757323"/>
          <w:placeholder>
            <w:docPart w:val="409547C5CD6F443AA9A152646539DF8E"/>
          </w:placeholder>
          <w:showingPlcHdr/>
        </w:sdtPr>
        <w:sdtContent>
          <w:r w:rsidRPr="00D14F08">
            <w:rPr>
              <w:rStyle w:val="PlaceholderText"/>
            </w:rPr>
            <w:t>Click or tap here to enter text.</w:t>
          </w:r>
        </w:sdtContent>
      </w:sdt>
    </w:p>
    <w:p w14:paraId="2D0A6DD0" w14:textId="553301D5" w:rsidR="00164C61" w:rsidRDefault="00164C61" w:rsidP="00164C61">
      <w:pPr>
        <w:spacing w:line="259" w:lineRule="auto"/>
      </w:pPr>
      <w:r>
        <w:t>Town:</w:t>
      </w:r>
      <w:r>
        <w:tab/>
      </w:r>
      <w:r>
        <w:tab/>
      </w:r>
      <w:r>
        <w:tab/>
      </w:r>
      <w:sdt>
        <w:sdtPr>
          <w:id w:val="-2133860005"/>
          <w:placeholder>
            <w:docPart w:val="409547C5CD6F443AA9A152646539DF8E"/>
          </w:placeholder>
          <w:showingPlcHdr/>
        </w:sdtPr>
        <w:sdtContent>
          <w:r w:rsidRPr="00D14F08">
            <w:rPr>
              <w:rStyle w:val="PlaceholderText"/>
            </w:rPr>
            <w:t>Click or tap here to enter text.</w:t>
          </w:r>
        </w:sdtContent>
      </w:sdt>
    </w:p>
    <w:p w14:paraId="04239E8E" w14:textId="71754B0F" w:rsidR="00164C61" w:rsidRDefault="00164C61" w:rsidP="00164C61">
      <w:pPr>
        <w:spacing w:line="259" w:lineRule="auto"/>
      </w:pPr>
      <w:r>
        <w:t>Postal Town:</w:t>
      </w:r>
      <w:r>
        <w:tab/>
      </w:r>
      <w:r>
        <w:tab/>
      </w:r>
      <w:sdt>
        <w:sdtPr>
          <w:id w:val="-912847745"/>
          <w:placeholder>
            <w:docPart w:val="409547C5CD6F443AA9A152646539DF8E"/>
          </w:placeholder>
          <w:showingPlcHdr/>
        </w:sdtPr>
        <w:sdtContent>
          <w:r w:rsidRPr="00D14F08">
            <w:rPr>
              <w:rStyle w:val="PlaceholderText"/>
            </w:rPr>
            <w:t>Click or tap here to enter text.</w:t>
          </w:r>
        </w:sdtContent>
      </w:sdt>
    </w:p>
    <w:p w14:paraId="658666D4" w14:textId="2C253386" w:rsidR="00164C61" w:rsidRDefault="00164C61" w:rsidP="00164C61">
      <w:pPr>
        <w:spacing w:line="259" w:lineRule="auto"/>
      </w:pPr>
      <w:r>
        <w:t>County:</w:t>
      </w:r>
      <w:r>
        <w:tab/>
      </w:r>
      <w:r>
        <w:tab/>
      </w:r>
      <w:sdt>
        <w:sdtPr>
          <w:id w:val="-1167550018"/>
          <w:placeholder>
            <w:docPart w:val="409547C5CD6F443AA9A152646539DF8E"/>
          </w:placeholder>
          <w:showingPlcHdr/>
        </w:sdtPr>
        <w:sdtContent>
          <w:r w:rsidRPr="00D14F08">
            <w:rPr>
              <w:rStyle w:val="PlaceholderText"/>
            </w:rPr>
            <w:t>Click or tap here to enter text.</w:t>
          </w:r>
        </w:sdtContent>
      </w:sdt>
    </w:p>
    <w:p w14:paraId="3C7D83EA" w14:textId="77777777" w:rsidR="00164C61" w:rsidRDefault="00164C61" w:rsidP="00164C61">
      <w:pPr>
        <w:spacing w:line="259" w:lineRule="auto"/>
      </w:pPr>
      <w:r>
        <w:t>Postcode:</w:t>
      </w:r>
      <w:r>
        <w:tab/>
      </w:r>
      <w:r>
        <w:tab/>
      </w:r>
      <w:sdt>
        <w:sdtPr>
          <w:id w:val="-1302923821"/>
          <w:placeholder>
            <w:docPart w:val="409547C5CD6F443AA9A152646539DF8E"/>
          </w:placeholder>
          <w:showingPlcHdr/>
        </w:sdtPr>
        <w:sdtContent>
          <w:r w:rsidRPr="00D14F08">
            <w:rPr>
              <w:rStyle w:val="PlaceholderText"/>
            </w:rPr>
            <w:t>Click or tap here to enter text.</w:t>
          </w:r>
        </w:sdtContent>
      </w:sdt>
    </w:p>
    <w:p w14:paraId="5EE2C589" w14:textId="2A366D0E" w:rsidR="00164C61" w:rsidRDefault="00164C61" w:rsidP="00164C61">
      <w:pPr>
        <w:spacing w:line="259" w:lineRule="auto"/>
      </w:pPr>
    </w:p>
    <w:p w14:paraId="50DC51FB" w14:textId="17429ED7" w:rsidR="008E5AD6" w:rsidRDefault="008E5AD6" w:rsidP="004F3789">
      <w:pPr>
        <w:pStyle w:val="Heading2"/>
      </w:pPr>
      <w:r>
        <w:t>Application Site</w:t>
      </w:r>
    </w:p>
    <w:p w14:paraId="78D797F8" w14:textId="04E922C0" w:rsidR="008E5AD6" w:rsidRPr="008E5AD6" w:rsidRDefault="008E5AD6" w:rsidP="008E5AD6">
      <w:r>
        <w:t>Present use(s) of the site:</w:t>
      </w:r>
      <w:r>
        <w:tab/>
      </w:r>
      <w:sdt>
        <w:sdtPr>
          <w:id w:val="1861776783"/>
          <w:placeholder>
            <w:docPart w:val="DefaultPlaceholder_-1854013440"/>
          </w:placeholder>
          <w:showingPlcHdr/>
        </w:sdtPr>
        <w:sdtContent>
          <w:r w:rsidRPr="00D14F08">
            <w:rPr>
              <w:rStyle w:val="PlaceholderText"/>
            </w:rPr>
            <w:t>Click or tap here to enter text.</w:t>
          </w:r>
        </w:sdtContent>
      </w:sdt>
    </w:p>
    <w:p w14:paraId="61AA2A08" w14:textId="77777777" w:rsidR="000E22A0" w:rsidRDefault="000E22A0" w:rsidP="009E384C">
      <w:pPr>
        <w:spacing w:line="259" w:lineRule="auto"/>
      </w:pPr>
      <w:r>
        <w:t>Total application area (as outlined in red on your plans) in Hectares:</w:t>
      </w:r>
    </w:p>
    <w:p w14:paraId="0722BD57" w14:textId="201F0908" w:rsidR="009E384C" w:rsidRDefault="00000000" w:rsidP="009E384C">
      <w:pPr>
        <w:spacing w:line="259" w:lineRule="auto"/>
      </w:pPr>
      <w:sdt>
        <w:sdtPr>
          <w:id w:val="-1200616712"/>
          <w:placeholder>
            <w:docPart w:val="DefaultPlaceholder_-1854013440"/>
          </w:placeholder>
          <w:showingPlcHdr/>
        </w:sdtPr>
        <w:sdtContent>
          <w:r w:rsidR="000E22A0" w:rsidRPr="00D14F08">
            <w:rPr>
              <w:rStyle w:val="PlaceholderText"/>
            </w:rPr>
            <w:t>Click or tap here to enter text.</w:t>
          </w:r>
        </w:sdtContent>
      </w:sdt>
    </w:p>
    <w:p w14:paraId="5C0A4552" w14:textId="77777777" w:rsidR="000E22A0" w:rsidRDefault="000E22A0" w:rsidP="000E22A0">
      <w:pPr>
        <w:pStyle w:val="Heading3"/>
      </w:pPr>
      <w:r w:rsidRPr="000E22A0">
        <w:t>Roads and Rights of Way</w:t>
      </w:r>
    </w:p>
    <w:p w14:paraId="5149B05A" w14:textId="1EA19C58" w:rsidR="000E22A0" w:rsidRPr="000E22A0" w:rsidRDefault="000E22A0" w:rsidP="000E22A0">
      <w:pPr>
        <w:spacing w:line="259" w:lineRule="auto"/>
      </w:pPr>
      <w:r w:rsidRPr="000E22A0">
        <w:t>If Yes to any question(s), please show details on your plans / drawings and state the reference of the</w:t>
      </w:r>
      <w:r>
        <w:t xml:space="preserve"> plans/drawings in Plans, Drawings and Other Supporting Material section</w:t>
      </w:r>
    </w:p>
    <w:p w14:paraId="2A6BC706" w14:textId="77777777" w:rsidR="000E22A0" w:rsidRDefault="000E22A0" w:rsidP="000E22A0">
      <w:pPr>
        <w:spacing w:line="259" w:lineRule="auto"/>
      </w:pPr>
      <w:r>
        <w:lastRenderedPageBreak/>
        <w:t>I</w:t>
      </w:r>
      <w:r w:rsidRPr="000E22A0">
        <w:t xml:space="preserve">s a new or altered vehicle access proposed to or from the public highway? </w:t>
      </w:r>
    </w:p>
    <w:p w14:paraId="7019660C" w14:textId="77777777" w:rsidR="000E22A0" w:rsidRDefault="00000000" w:rsidP="000E22A0">
      <w:sdt>
        <w:sdtPr>
          <w:alias w:val="Check this box if you are a staff member, elected member or related to the above"/>
          <w:tag w:val="Check this box if you are a staff member, elected member or related to the above"/>
          <w:id w:val="-1373380268"/>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926920933"/>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26159CAD" w14:textId="53C58C78" w:rsidR="000E22A0" w:rsidRDefault="000E22A0" w:rsidP="000E22A0">
      <w:pPr>
        <w:spacing w:line="259" w:lineRule="auto"/>
      </w:pPr>
      <w:r w:rsidRPr="000E22A0">
        <w:t>Is a new or altered pedestrian access proposed to or from the public highway?</w:t>
      </w:r>
    </w:p>
    <w:p w14:paraId="2AF73622" w14:textId="066E3C5F" w:rsidR="000E22A0" w:rsidRPr="000E22A0" w:rsidRDefault="00000000" w:rsidP="000E22A0">
      <w:sdt>
        <w:sdtPr>
          <w:alias w:val="Check this box if you are a staff member, elected member or related to the above"/>
          <w:tag w:val="Check this box if you are a staff member, elected member or related to the above"/>
          <w:id w:val="-775405221"/>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861042611"/>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262857A4" w14:textId="6192E56D" w:rsidR="000E22A0" w:rsidRDefault="000E22A0" w:rsidP="000E22A0">
      <w:pPr>
        <w:spacing w:line="259" w:lineRule="auto"/>
      </w:pPr>
      <w:r w:rsidRPr="000E22A0">
        <w:t>Are there any new public roads to be provided within the site?</w:t>
      </w:r>
    </w:p>
    <w:p w14:paraId="35772A95" w14:textId="64D43EEB" w:rsidR="000E22A0" w:rsidRPr="000E22A0" w:rsidRDefault="00000000" w:rsidP="000E22A0">
      <w:sdt>
        <w:sdtPr>
          <w:alias w:val="Check this box if you are a staff member, elected member or related to the above"/>
          <w:tag w:val="Check this box if you are a staff member, elected member or related to the above"/>
          <w:id w:val="1867707160"/>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444798197"/>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74B6EA4B" w14:textId="38906ED7" w:rsidR="000E22A0" w:rsidRDefault="000E22A0" w:rsidP="000E22A0">
      <w:pPr>
        <w:spacing w:line="259" w:lineRule="auto"/>
      </w:pPr>
      <w:r w:rsidRPr="000E22A0">
        <w:t>Are there any new public rights of way to be provided within or adjacent to the site?</w:t>
      </w:r>
    </w:p>
    <w:p w14:paraId="3CD7C027" w14:textId="3AB0DAD8" w:rsidR="000E22A0" w:rsidRPr="000E22A0" w:rsidRDefault="00000000" w:rsidP="000E22A0">
      <w:sdt>
        <w:sdtPr>
          <w:alias w:val="Check this box if you are a staff member, elected member or related to the above"/>
          <w:tag w:val="Check this box if you are a staff member, elected member or related to the above"/>
          <w:id w:val="2011563432"/>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388222507"/>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00A4AFA2" w14:textId="6C028AB7" w:rsidR="000E22A0" w:rsidRDefault="000E22A0" w:rsidP="000E22A0">
      <w:pPr>
        <w:spacing w:line="259" w:lineRule="auto"/>
      </w:pPr>
      <w:r w:rsidRPr="000E22A0">
        <w:t>Do the proposals require any diversions, extinguishments or creating of Rights of Way?</w:t>
      </w:r>
    </w:p>
    <w:p w14:paraId="7C4A0E60" w14:textId="476EFCA5" w:rsidR="000E22A0" w:rsidRDefault="00000000" w:rsidP="000E22A0">
      <w:sdt>
        <w:sdtPr>
          <w:alias w:val="Check this box if you are a staff member, elected member or related to the above"/>
          <w:tag w:val="Check this box if you are a staff member, elected member or related to the above"/>
          <w:id w:val="-2144569848"/>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598598569"/>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1C0DA23A" w14:textId="77777777" w:rsidR="000E22A0" w:rsidRDefault="000E22A0" w:rsidP="009E384C">
      <w:pPr>
        <w:spacing w:line="259" w:lineRule="auto"/>
      </w:pPr>
    </w:p>
    <w:p w14:paraId="16FDFFE2" w14:textId="7B88B4BD" w:rsidR="000E22A0" w:rsidRDefault="000E22A0" w:rsidP="004F3789">
      <w:pPr>
        <w:pStyle w:val="Heading2"/>
      </w:pPr>
      <w:r>
        <w:t>Site Ownership</w:t>
      </w:r>
    </w:p>
    <w:p w14:paraId="14E4E8D6" w14:textId="20692CDD" w:rsidR="000E22A0" w:rsidRPr="000E22A0" w:rsidRDefault="000E22A0" w:rsidP="009E384C">
      <w:pPr>
        <w:spacing w:line="259" w:lineRule="auto"/>
      </w:pPr>
      <w:r w:rsidRPr="000E22A0">
        <w:t>Please note: You will be required to complete an ownership certificate and submit it with the application</w:t>
      </w:r>
    </w:p>
    <w:p w14:paraId="1E34538B" w14:textId="0E5D5A18" w:rsidR="000E22A0" w:rsidRDefault="000E22A0" w:rsidP="009E384C">
      <w:pPr>
        <w:spacing w:line="259" w:lineRule="auto"/>
      </w:pPr>
      <w:r>
        <w:t xml:space="preserve">Surface </w:t>
      </w:r>
      <w:proofErr w:type="gramStart"/>
      <w:r>
        <w:t>land owner</w:t>
      </w:r>
      <w:proofErr w:type="gramEnd"/>
      <w:r>
        <w:t>(s) name:</w:t>
      </w:r>
      <w:r>
        <w:tab/>
      </w:r>
      <w:sdt>
        <w:sdtPr>
          <w:id w:val="707692913"/>
          <w:placeholder>
            <w:docPart w:val="DefaultPlaceholder_-1854013440"/>
          </w:placeholder>
          <w:showingPlcHdr/>
        </w:sdtPr>
        <w:sdtContent>
          <w:r w:rsidRPr="00D14F08">
            <w:rPr>
              <w:rStyle w:val="PlaceholderText"/>
            </w:rPr>
            <w:t>Click or tap here to enter text.</w:t>
          </w:r>
        </w:sdtContent>
      </w:sdt>
    </w:p>
    <w:p w14:paraId="6C447152" w14:textId="52F6B5DA" w:rsidR="000E22A0" w:rsidRDefault="000E22A0" w:rsidP="009E384C">
      <w:pPr>
        <w:spacing w:line="259" w:lineRule="auto"/>
      </w:pPr>
      <w:r>
        <w:t xml:space="preserve">Surface </w:t>
      </w:r>
      <w:proofErr w:type="gramStart"/>
      <w:r>
        <w:t>land owner</w:t>
      </w:r>
      <w:proofErr w:type="gramEnd"/>
      <w:r>
        <w:t>(s) address:</w:t>
      </w:r>
      <w:r>
        <w:tab/>
      </w:r>
      <w:sdt>
        <w:sdtPr>
          <w:id w:val="-632636550"/>
          <w:placeholder>
            <w:docPart w:val="DefaultPlaceholder_-1854013440"/>
          </w:placeholder>
          <w:showingPlcHdr/>
        </w:sdtPr>
        <w:sdtContent>
          <w:r w:rsidRPr="00D14F08">
            <w:rPr>
              <w:rStyle w:val="PlaceholderText"/>
            </w:rPr>
            <w:t>Click or tap here to enter text.</w:t>
          </w:r>
        </w:sdtContent>
      </w:sdt>
    </w:p>
    <w:p w14:paraId="18492D62" w14:textId="652BD8E0" w:rsidR="000E22A0" w:rsidRDefault="000E22A0" w:rsidP="009E384C">
      <w:pPr>
        <w:spacing w:line="259" w:lineRule="auto"/>
      </w:pPr>
      <w:r>
        <w:t>Mineral owner(s) name:</w:t>
      </w:r>
      <w:r>
        <w:tab/>
      </w:r>
      <w:r>
        <w:tab/>
      </w:r>
      <w:sdt>
        <w:sdtPr>
          <w:id w:val="2127117768"/>
          <w:placeholder>
            <w:docPart w:val="DefaultPlaceholder_-1854013440"/>
          </w:placeholder>
          <w:showingPlcHdr/>
        </w:sdtPr>
        <w:sdtContent>
          <w:r w:rsidRPr="00D14F08">
            <w:rPr>
              <w:rStyle w:val="PlaceholderText"/>
            </w:rPr>
            <w:t>Click or tap here to enter text.</w:t>
          </w:r>
        </w:sdtContent>
      </w:sdt>
    </w:p>
    <w:p w14:paraId="4A6D975F" w14:textId="62B8511D" w:rsidR="000E22A0" w:rsidRDefault="000E22A0" w:rsidP="009E384C">
      <w:pPr>
        <w:spacing w:line="259" w:lineRule="auto"/>
      </w:pPr>
      <w:r>
        <w:t>Mineral owner(s) address:</w:t>
      </w:r>
      <w:r>
        <w:tab/>
      </w:r>
      <w:r>
        <w:tab/>
      </w:r>
      <w:sdt>
        <w:sdtPr>
          <w:id w:val="-37589179"/>
          <w:placeholder>
            <w:docPart w:val="DefaultPlaceholder_-1854013440"/>
          </w:placeholder>
          <w:showingPlcHdr/>
        </w:sdtPr>
        <w:sdtContent>
          <w:r w:rsidRPr="00D14F08">
            <w:rPr>
              <w:rStyle w:val="PlaceholderText"/>
            </w:rPr>
            <w:t>Click or tap here to enter text.</w:t>
          </w:r>
        </w:sdtContent>
      </w:sdt>
    </w:p>
    <w:p w14:paraId="0433CD13" w14:textId="77777777" w:rsidR="000E22A0" w:rsidRDefault="000E22A0" w:rsidP="009E384C">
      <w:pPr>
        <w:spacing w:line="259" w:lineRule="auto"/>
      </w:pPr>
    </w:p>
    <w:p w14:paraId="37235223" w14:textId="6F8A0F2D" w:rsidR="000E22A0" w:rsidRDefault="000E22A0" w:rsidP="009E384C">
      <w:pPr>
        <w:spacing w:line="259" w:lineRule="auto"/>
      </w:pPr>
      <w:r>
        <w:t>Is the application the sole owner of the site?</w:t>
      </w:r>
    </w:p>
    <w:p w14:paraId="5EEBF1E3" w14:textId="6CBC7C15" w:rsidR="000E22A0" w:rsidRDefault="00000000" w:rsidP="000E22A0">
      <w:sdt>
        <w:sdtPr>
          <w:alias w:val="Check this box if you are a staff member, elected member or related to the above"/>
          <w:tag w:val="Check this box if you are a staff member, elected member or related to the above"/>
          <w:id w:val="961999389"/>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405224122"/>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11DDD5D5" w14:textId="36F9892C" w:rsidR="000E22A0" w:rsidRDefault="000E22A0" w:rsidP="009E384C">
      <w:pPr>
        <w:spacing w:line="259" w:lineRule="auto"/>
      </w:pPr>
      <w:r>
        <w:t xml:space="preserve">Does the applicant own or control any adjoining land? </w:t>
      </w:r>
    </w:p>
    <w:p w14:paraId="5DC75017" w14:textId="29D294DF" w:rsidR="000E22A0" w:rsidRDefault="00000000" w:rsidP="000E22A0">
      <w:sdt>
        <w:sdtPr>
          <w:alias w:val="Check this box if you are a staff member, elected member or related to the above"/>
          <w:tag w:val="Check this box if you are a staff member, elected member or related to the above"/>
          <w:id w:val="-2068795606"/>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171907704"/>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3A134699" w14:textId="77777777" w:rsidR="000E22A0" w:rsidRDefault="000E22A0" w:rsidP="009E384C">
      <w:pPr>
        <w:spacing w:line="259" w:lineRule="auto"/>
      </w:pPr>
    </w:p>
    <w:p w14:paraId="53932C1F" w14:textId="3C2DAD39" w:rsidR="000E22A0" w:rsidRDefault="000E22A0" w:rsidP="004F3789">
      <w:pPr>
        <w:pStyle w:val="Heading2"/>
      </w:pPr>
      <w:r>
        <w:t>Type of application</w:t>
      </w:r>
    </w:p>
    <w:p w14:paraId="2609E6B1" w14:textId="5ECF2DD0" w:rsidR="000E22A0" w:rsidRDefault="000E22A0" w:rsidP="009E384C">
      <w:pPr>
        <w:spacing w:line="259" w:lineRule="auto"/>
      </w:pPr>
      <w:r w:rsidRPr="000E22A0">
        <w:t>Is the application for:</w:t>
      </w:r>
    </w:p>
    <w:p w14:paraId="44EE616C" w14:textId="0882938F" w:rsidR="000E22A0" w:rsidRDefault="000E22A0" w:rsidP="000E22A0">
      <w:pPr>
        <w:spacing w:line="259" w:lineRule="auto"/>
      </w:pPr>
      <w:r w:rsidRPr="000E22A0">
        <w:t>Planning permission for mineral extraction on a site?</w:t>
      </w:r>
    </w:p>
    <w:p w14:paraId="7CBDE94B" w14:textId="5D08B691" w:rsidR="000E22A0" w:rsidRPr="000E22A0" w:rsidRDefault="00000000" w:rsidP="000E22A0">
      <w:sdt>
        <w:sdtPr>
          <w:alias w:val="Check this box if you are a staff member, elected member or related to the above"/>
          <w:tag w:val="Check this box if you are a staff member, elected member or related to the above"/>
          <w:id w:val="962007008"/>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247386882"/>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6021BDFD" w14:textId="098288B3" w:rsidR="000E22A0" w:rsidRDefault="000E22A0" w:rsidP="000E22A0">
      <w:pPr>
        <w:spacing w:line="259" w:lineRule="auto"/>
      </w:pPr>
      <w:r w:rsidRPr="000E22A0">
        <w:lastRenderedPageBreak/>
        <w:t>Planning permission for development involving the storage</w:t>
      </w:r>
      <w:r>
        <w:t xml:space="preserve"> </w:t>
      </w:r>
      <w:r w:rsidRPr="000E22A0">
        <w:t>treatment / recycling or disposal of mineral waste?</w:t>
      </w:r>
    </w:p>
    <w:p w14:paraId="54CC2D73" w14:textId="0026F0CB" w:rsidR="000E22A0" w:rsidRPr="000E22A0" w:rsidRDefault="00000000" w:rsidP="000E22A0">
      <w:sdt>
        <w:sdtPr>
          <w:alias w:val="Check this box if you are a staff member, elected member or related to the above"/>
          <w:tag w:val="Check this box if you are a staff member, elected member or related to the above"/>
          <w:id w:val="1878041220"/>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12824841"/>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48FB83E1" w14:textId="1DEA9323" w:rsidR="000E22A0" w:rsidRPr="000E22A0" w:rsidRDefault="000E22A0" w:rsidP="000E22A0">
      <w:pPr>
        <w:spacing w:line="259" w:lineRule="auto"/>
      </w:pPr>
      <w:r w:rsidRPr="000E22A0">
        <w:t>Renewal of unimplemented permission?</w:t>
      </w:r>
    </w:p>
    <w:p w14:paraId="4B6A2E6B" w14:textId="71995492" w:rsidR="000E22A0" w:rsidRPr="000E22A0" w:rsidRDefault="00000000" w:rsidP="000E22A0">
      <w:sdt>
        <w:sdtPr>
          <w:alias w:val="Check this box if you are a staff member, elected member or related to the above"/>
          <w:tag w:val="Check this box if you are a staff member, elected member or related to the above"/>
          <w:id w:val="-2029627723"/>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139498436"/>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0FC8B795" w14:textId="70F03D3D" w:rsidR="000E22A0" w:rsidRDefault="000E22A0" w:rsidP="000E22A0">
      <w:pPr>
        <w:spacing w:line="259" w:lineRule="auto"/>
      </w:pPr>
      <w:r w:rsidRPr="000E22A0">
        <w:t>Planning permission for mineral exploration</w:t>
      </w:r>
      <w:r>
        <w:t>?</w:t>
      </w:r>
    </w:p>
    <w:p w14:paraId="3363DAB9" w14:textId="65531DA4" w:rsidR="000E22A0" w:rsidRPr="000E22A0" w:rsidRDefault="00000000" w:rsidP="000E22A0">
      <w:sdt>
        <w:sdtPr>
          <w:alias w:val="Check this box if you are a staff member, elected member or related to the above"/>
          <w:tag w:val="Check this box if you are a staff member, elected member or related to the above"/>
          <w:id w:val="831874138"/>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730577669"/>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17BE73C5" w14:textId="006C1B52" w:rsidR="000E22A0" w:rsidRDefault="000E22A0" w:rsidP="000E22A0">
      <w:pPr>
        <w:spacing w:line="259" w:lineRule="auto"/>
      </w:pPr>
      <w:r w:rsidRPr="000E22A0">
        <w:t>Planning permission for new ancillary and associated development?</w:t>
      </w:r>
    </w:p>
    <w:p w14:paraId="722C7E34" w14:textId="19FB77A2" w:rsidR="000E22A0" w:rsidRPr="000E22A0" w:rsidRDefault="00000000" w:rsidP="000E22A0">
      <w:sdt>
        <w:sdtPr>
          <w:alias w:val="Check this box if you are a staff member, elected member or related to the above"/>
          <w:tag w:val="Check this box if you are a staff member, elected member or related to the above"/>
          <w:id w:val="1608780219"/>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686425508"/>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4A34FC77" w14:textId="579506A1" w:rsidR="000E22A0" w:rsidRDefault="000E22A0" w:rsidP="000E22A0">
      <w:pPr>
        <w:spacing w:line="259" w:lineRule="auto"/>
      </w:pPr>
      <w:r w:rsidRPr="000E22A0">
        <w:t>Renewal of temporary permission? (where development has been implemented)</w:t>
      </w:r>
    </w:p>
    <w:p w14:paraId="4F481723" w14:textId="7678E289" w:rsidR="000E22A0" w:rsidRPr="000E22A0" w:rsidRDefault="00000000" w:rsidP="000E22A0">
      <w:sdt>
        <w:sdtPr>
          <w:alias w:val="Check this box if you are a staff member, elected member or related to the above"/>
          <w:tag w:val="Check this box if you are a staff member, elected member or related to the above"/>
          <w:id w:val="928548987"/>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042710197"/>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5DC059C3" w14:textId="0D90A50D" w:rsidR="000E22A0" w:rsidRDefault="000E22A0" w:rsidP="000E22A0">
      <w:pPr>
        <w:spacing w:line="259" w:lineRule="auto"/>
      </w:pPr>
      <w:r w:rsidRPr="000E22A0">
        <w:t>Extension to an existing mineral working?</w:t>
      </w:r>
    </w:p>
    <w:p w14:paraId="4FC95AD3" w14:textId="62473DB8" w:rsidR="000E22A0" w:rsidRPr="000E22A0" w:rsidRDefault="00000000" w:rsidP="000E22A0">
      <w:sdt>
        <w:sdtPr>
          <w:alias w:val="Check this box if you are a staff member, elected member or related to the above"/>
          <w:tag w:val="Check this box if you are a staff member, elected member or related to the above"/>
          <w:id w:val="-178581523"/>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432323640"/>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7A864787" w14:textId="385FF25C" w:rsidR="000E22A0" w:rsidRDefault="000E22A0" w:rsidP="000E22A0">
      <w:pPr>
        <w:spacing w:line="259" w:lineRule="auto"/>
      </w:pPr>
      <w:r w:rsidRPr="000E22A0">
        <w:t>Variation of condition(s)?</w:t>
      </w:r>
    </w:p>
    <w:p w14:paraId="4306307F" w14:textId="01DA883D" w:rsidR="000E22A0" w:rsidRPr="000E22A0" w:rsidRDefault="00000000" w:rsidP="000E22A0">
      <w:sdt>
        <w:sdtPr>
          <w:alias w:val="Check this box if you are a staff member, elected member or related to the above"/>
          <w:tag w:val="Check this box if you are a staff member, elected member or related to the above"/>
          <w:id w:val="-1090623214"/>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021749048"/>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5A4C5B2F" w14:textId="3C1768ED" w:rsidR="000E22A0" w:rsidRDefault="000E22A0" w:rsidP="000E22A0">
      <w:pPr>
        <w:spacing w:line="259" w:lineRule="auto"/>
      </w:pPr>
      <w:r w:rsidRPr="000E22A0">
        <w:t>Review of Old Mineral Permissions (ROMP)?</w:t>
      </w:r>
    </w:p>
    <w:p w14:paraId="73F256C4" w14:textId="291DB52E" w:rsidR="000E22A0" w:rsidRPr="000E22A0" w:rsidRDefault="00000000" w:rsidP="000E22A0">
      <w:sdt>
        <w:sdtPr>
          <w:alias w:val="Check this box if you are a staff member, elected member or related to the above"/>
          <w:tag w:val="Check this box if you are a staff member, elected member or related to the above"/>
          <w:id w:val="1710143809"/>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626729977"/>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168A1462" w14:textId="379CB185" w:rsidR="000E22A0" w:rsidRDefault="000E22A0" w:rsidP="000E22A0">
      <w:pPr>
        <w:spacing w:line="259" w:lineRule="auto"/>
      </w:pPr>
      <w:r w:rsidRPr="000E22A0">
        <w:t>Planning permission to consolidate existing permissions (including</w:t>
      </w:r>
      <w:r>
        <w:t xml:space="preserve"> </w:t>
      </w:r>
      <w:r w:rsidRPr="000E22A0">
        <w:t>associated development on the site)</w:t>
      </w:r>
    </w:p>
    <w:p w14:paraId="4282187E" w14:textId="77777777" w:rsidR="000E22A0" w:rsidRDefault="00000000" w:rsidP="000E22A0">
      <w:sdt>
        <w:sdtPr>
          <w:alias w:val="Check this box if you are a staff member, elected member or related to the above"/>
          <w:tag w:val="Check this box if you are a staff member, elected member or related to the above"/>
          <w:id w:val="1040791439"/>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Yes </w:t>
      </w:r>
      <w:r w:rsidR="000E22A0">
        <w:tab/>
      </w:r>
      <w:sdt>
        <w:sdtPr>
          <w:alias w:val="Check this box if you are not a staff member, elected member or related to the above"/>
          <w:tag w:val="Check this box if you are not a staff member, elected member or related to the above"/>
          <w:id w:val="-1457629229"/>
          <w14:checkbox>
            <w14:checked w14:val="0"/>
            <w14:checkedState w14:val="2612" w14:font="MS Gothic"/>
            <w14:uncheckedState w14:val="2610" w14:font="MS Gothic"/>
          </w14:checkbox>
        </w:sdtPr>
        <w:sdtContent>
          <w:r w:rsidR="000E22A0">
            <w:rPr>
              <w:rFonts w:ascii="MS Gothic" w:eastAsia="MS Gothic" w:hAnsi="MS Gothic" w:hint="eastAsia"/>
            </w:rPr>
            <w:t>☐</w:t>
          </w:r>
        </w:sdtContent>
      </w:sdt>
      <w:r w:rsidR="000E22A0">
        <w:t xml:space="preserve"> No </w:t>
      </w:r>
    </w:p>
    <w:p w14:paraId="2098BFDB" w14:textId="3E4CB764" w:rsidR="000E22A0" w:rsidRDefault="000E22A0" w:rsidP="000E22A0">
      <w:pPr>
        <w:spacing w:line="259" w:lineRule="auto"/>
      </w:pPr>
      <w:r>
        <w:t>If yes to any of the previous questions, please share further details with us:</w:t>
      </w:r>
    </w:p>
    <w:sdt>
      <w:sdtPr>
        <w:id w:val="-338168865"/>
        <w:placeholder>
          <w:docPart w:val="DefaultPlaceholder_-1854013440"/>
        </w:placeholder>
        <w:showingPlcHdr/>
      </w:sdtPr>
      <w:sdtContent>
        <w:p w14:paraId="2E1F3B37" w14:textId="0D25A8AA" w:rsidR="000E22A0" w:rsidRDefault="000E22A0" w:rsidP="000E22A0">
          <w:pPr>
            <w:spacing w:line="259" w:lineRule="auto"/>
          </w:pPr>
          <w:r w:rsidRPr="00D14F08">
            <w:rPr>
              <w:rStyle w:val="PlaceholderText"/>
            </w:rPr>
            <w:t>Click or tap here to enter text.</w:t>
          </w:r>
        </w:p>
      </w:sdtContent>
    </w:sdt>
    <w:p w14:paraId="15C28658" w14:textId="77777777" w:rsidR="000E22A0" w:rsidRDefault="000E22A0" w:rsidP="009E384C">
      <w:pPr>
        <w:spacing w:line="259" w:lineRule="auto"/>
      </w:pPr>
    </w:p>
    <w:p w14:paraId="782870DA" w14:textId="638827DE" w:rsidR="000E22A0" w:rsidRDefault="00B836A8" w:rsidP="004F3789">
      <w:pPr>
        <w:pStyle w:val="Heading2"/>
      </w:pPr>
      <w:r>
        <w:t>Minerals extraction</w:t>
      </w:r>
    </w:p>
    <w:p w14:paraId="5ECBC567" w14:textId="72351C08" w:rsidR="00B836A8" w:rsidRDefault="00B836A8" w:rsidP="00B836A8">
      <w:pPr>
        <w:spacing w:line="259" w:lineRule="auto"/>
      </w:pPr>
      <w:r>
        <w:t>Type of minerals:</w:t>
      </w:r>
      <w:r>
        <w:tab/>
      </w:r>
      <w:r>
        <w:tab/>
      </w:r>
      <w:r>
        <w:tab/>
      </w:r>
      <w:r>
        <w:tab/>
      </w:r>
      <w:sdt>
        <w:sdtPr>
          <w:id w:val="1499231645"/>
          <w:placeholder>
            <w:docPart w:val="B91E9F08A0214C279B371718541AD2AB"/>
          </w:placeholder>
          <w:showingPlcHdr/>
        </w:sdtPr>
        <w:sdtContent>
          <w:r w:rsidRPr="00D14F08">
            <w:rPr>
              <w:rStyle w:val="PlaceholderText"/>
            </w:rPr>
            <w:t>Click or tap here to enter text.</w:t>
          </w:r>
        </w:sdtContent>
      </w:sdt>
    </w:p>
    <w:p w14:paraId="4A60F7DA" w14:textId="06EAEB0E" w:rsidR="00B836A8" w:rsidRDefault="00B836A8" w:rsidP="00B836A8">
      <w:pPr>
        <w:spacing w:line="259" w:lineRule="auto"/>
      </w:pPr>
      <w:r>
        <w:t>Quantity of minerals (in tonnes):</w:t>
      </w:r>
      <w:r>
        <w:tab/>
      </w:r>
      <w:r>
        <w:tab/>
      </w:r>
      <w:sdt>
        <w:sdtPr>
          <w:id w:val="1931163241"/>
          <w:placeholder>
            <w:docPart w:val="B91E9F08A0214C279B371718541AD2AB"/>
          </w:placeholder>
          <w:showingPlcHdr/>
        </w:sdtPr>
        <w:sdtContent>
          <w:r w:rsidRPr="00D14F08">
            <w:rPr>
              <w:rStyle w:val="PlaceholderText"/>
            </w:rPr>
            <w:t>Click or tap here to enter text.</w:t>
          </w:r>
        </w:sdtContent>
      </w:sdt>
    </w:p>
    <w:p w14:paraId="0082F80D" w14:textId="77777777" w:rsidR="000E22A0" w:rsidRDefault="000E22A0" w:rsidP="009E384C">
      <w:pPr>
        <w:spacing w:line="259" w:lineRule="auto"/>
      </w:pPr>
    </w:p>
    <w:p w14:paraId="3B6AA40D" w14:textId="59F2D2E1" w:rsidR="009F0C48" w:rsidRPr="009F0C48" w:rsidRDefault="009F0C48" w:rsidP="009F0C48">
      <w:pPr>
        <w:spacing w:line="259" w:lineRule="auto"/>
      </w:pPr>
      <w:r w:rsidRPr="009F0C48">
        <w:t xml:space="preserve">Area of mineral extraction in Hectares: </w:t>
      </w:r>
      <w:r>
        <w:tab/>
      </w:r>
      <w:sdt>
        <w:sdtPr>
          <w:id w:val="-563949970"/>
          <w:placeholder>
            <w:docPart w:val="DefaultPlaceholder_-1854013440"/>
          </w:placeholder>
          <w:showingPlcHdr/>
        </w:sdtPr>
        <w:sdtContent>
          <w:r w:rsidRPr="00D14F08">
            <w:rPr>
              <w:rStyle w:val="PlaceholderText"/>
            </w:rPr>
            <w:t>Click or tap here to enter text.</w:t>
          </w:r>
        </w:sdtContent>
      </w:sdt>
    </w:p>
    <w:p w14:paraId="0524551A" w14:textId="38A50080" w:rsidR="009F0C48" w:rsidRPr="009F0C48" w:rsidRDefault="009F0C48" w:rsidP="009F0C48">
      <w:pPr>
        <w:spacing w:line="259" w:lineRule="auto"/>
      </w:pPr>
      <w:r>
        <w:t>Total years</w:t>
      </w:r>
      <w:r w:rsidRPr="009F0C48">
        <w:t xml:space="preserve"> for which permission is sought</w:t>
      </w:r>
      <w:r>
        <w:t xml:space="preserve"> </w:t>
      </w:r>
      <w:sdt>
        <w:sdtPr>
          <w:id w:val="-892572367"/>
          <w:placeholder>
            <w:docPart w:val="DefaultPlaceholder_-1854013440"/>
          </w:placeholder>
          <w:showingPlcHdr/>
        </w:sdtPr>
        <w:sdtContent>
          <w:r w:rsidRPr="00D14F08">
            <w:rPr>
              <w:rStyle w:val="PlaceholderText"/>
            </w:rPr>
            <w:t>Click or tap here to enter text.</w:t>
          </w:r>
        </w:sdtContent>
      </w:sdt>
    </w:p>
    <w:p w14:paraId="7AB146FD" w14:textId="242670C5" w:rsidR="009F0C48" w:rsidRDefault="009F0C48" w:rsidP="009F0C48">
      <w:pPr>
        <w:spacing w:line="259" w:lineRule="auto"/>
      </w:pPr>
      <w:r w:rsidRPr="009F0C48">
        <w:lastRenderedPageBreak/>
        <w:t>Maximum depth of working in metres AOD (Above Ordnance Datum):</w:t>
      </w:r>
    </w:p>
    <w:p w14:paraId="5DE179C5" w14:textId="7DFD60BA" w:rsidR="009F0C48" w:rsidRPr="009F0C48" w:rsidRDefault="00000000" w:rsidP="009F0C48">
      <w:pPr>
        <w:spacing w:line="259" w:lineRule="auto"/>
      </w:pPr>
      <w:sdt>
        <w:sdtPr>
          <w:id w:val="1370651079"/>
          <w:placeholder>
            <w:docPart w:val="DefaultPlaceholder_-1854013440"/>
          </w:placeholder>
          <w:showingPlcHdr/>
        </w:sdtPr>
        <w:sdtContent>
          <w:r w:rsidR="009F0C48" w:rsidRPr="00D14F08">
            <w:rPr>
              <w:rStyle w:val="PlaceholderText"/>
            </w:rPr>
            <w:t>Click or tap here to enter text.</w:t>
          </w:r>
        </w:sdtContent>
      </w:sdt>
    </w:p>
    <w:p w14:paraId="590E456C" w14:textId="138A22C5" w:rsidR="00651AF5" w:rsidRPr="009F0C48" w:rsidRDefault="009F0C48" w:rsidP="009F0C48">
      <w:pPr>
        <w:spacing w:line="259" w:lineRule="auto"/>
      </w:pPr>
      <w:r w:rsidRPr="009F0C48">
        <w:t xml:space="preserve">Depth of winter water table in metres AOD: </w:t>
      </w:r>
      <w:sdt>
        <w:sdtPr>
          <w:id w:val="426395582"/>
          <w:placeholder>
            <w:docPart w:val="DefaultPlaceholder_-1854013440"/>
          </w:placeholder>
          <w:showingPlcHdr/>
        </w:sdtPr>
        <w:sdtContent>
          <w:r w:rsidRPr="00D14F08">
            <w:rPr>
              <w:rStyle w:val="PlaceholderText"/>
            </w:rPr>
            <w:t>Click or tap here to enter text.</w:t>
          </w:r>
        </w:sdtContent>
      </w:sdt>
    </w:p>
    <w:p w14:paraId="3967AF64" w14:textId="2FD5079C" w:rsidR="009F0C48" w:rsidRPr="009F0C48" w:rsidRDefault="009F0C48" w:rsidP="009F0C48">
      <w:pPr>
        <w:spacing w:line="259" w:lineRule="auto"/>
      </w:pPr>
      <w:r w:rsidRPr="009F0C48">
        <w:t>How will the mineral be extracted?</w:t>
      </w:r>
    </w:p>
    <w:p w14:paraId="42E11F2C" w14:textId="77777777" w:rsidR="009F0C48" w:rsidRDefault="009F0C48" w:rsidP="009F0C48">
      <w:r w:rsidRPr="009F0C48">
        <w:t xml:space="preserve">Surface extraction: </w:t>
      </w:r>
      <w:r>
        <w:tab/>
      </w:r>
    </w:p>
    <w:p w14:paraId="317ABCC7" w14:textId="380214B4" w:rsidR="009F0C48" w:rsidRDefault="00000000" w:rsidP="009F0C48">
      <w:sdt>
        <w:sdtPr>
          <w:alias w:val="Check this box if you are a staff member, elected member or related to the above"/>
          <w:tag w:val="Check this box if you are a staff member, elected member or related to the above"/>
          <w:id w:val="-640655547"/>
          <w14:checkbox>
            <w14:checked w14:val="0"/>
            <w14:checkedState w14:val="2612" w14:font="MS Gothic"/>
            <w14:uncheckedState w14:val="2610" w14:font="MS Gothic"/>
          </w14:checkbox>
        </w:sdtPr>
        <w:sdtContent>
          <w:r w:rsidR="009F0C48">
            <w:rPr>
              <w:rFonts w:ascii="MS Gothic" w:eastAsia="MS Gothic" w:hAnsi="MS Gothic" w:hint="eastAsia"/>
            </w:rPr>
            <w:t>☐</w:t>
          </w:r>
        </w:sdtContent>
      </w:sdt>
      <w:r w:rsidR="009F0C48">
        <w:t xml:space="preserve"> Yes </w:t>
      </w:r>
      <w:r w:rsidR="009F0C48">
        <w:tab/>
      </w:r>
      <w:sdt>
        <w:sdtPr>
          <w:alias w:val="Check this box if you are not a staff member, elected member or related to the above"/>
          <w:tag w:val="Check this box if you are not a staff member, elected member or related to the above"/>
          <w:id w:val="545265800"/>
          <w14:checkbox>
            <w14:checked w14:val="0"/>
            <w14:checkedState w14:val="2612" w14:font="MS Gothic"/>
            <w14:uncheckedState w14:val="2610" w14:font="MS Gothic"/>
          </w14:checkbox>
        </w:sdtPr>
        <w:sdtContent>
          <w:r w:rsidR="009F0C48">
            <w:rPr>
              <w:rFonts w:ascii="MS Gothic" w:eastAsia="MS Gothic" w:hAnsi="MS Gothic" w:hint="eastAsia"/>
            </w:rPr>
            <w:t>☐</w:t>
          </w:r>
        </w:sdtContent>
      </w:sdt>
      <w:r w:rsidR="009F0C48">
        <w:t xml:space="preserve"> No </w:t>
      </w:r>
    </w:p>
    <w:p w14:paraId="2BE3319C" w14:textId="77777777" w:rsidR="009F0C48" w:rsidRDefault="009F0C48" w:rsidP="009F0C48">
      <w:r w:rsidRPr="009F0C48">
        <w:t>Underground mining:</w:t>
      </w:r>
    </w:p>
    <w:p w14:paraId="6231F4F7" w14:textId="15EA2FFB" w:rsidR="009F0C48" w:rsidRDefault="00000000" w:rsidP="009F0C48">
      <w:sdt>
        <w:sdtPr>
          <w:alias w:val="Check this box if you are a staff member, elected member or related to the above"/>
          <w:tag w:val="Check this box if you are a staff member, elected member or related to the above"/>
          <w:id w:val="364183684"/>
          <w14:checkbox>
            <w14:checked w14:val="0"/>
            <w14:checkedState w14:val="2612" w14:font="MS Gothic"/>
            <w14:uncheckedState w14:val="2610" w14:font="MS Gothic"/>
          </w14:checkbox>
        </w:sdtPr>
        <w:sdtContent>
          <w:r w:rsidR="009F0C48">
            <w:rPr>
              <w:rFonts w:ascii="MS Gothic" w:eastAsia="MS Gothic" w:hAnsi="MS Gothic" w:hint="eastAsia"/>
            </w:rPr>
            <w:t>☐</w:t>
          </w:r>
        </w:sdtContent>
      </w:sdt>
      <w:r w:rsidR="009F0C48">
        <w:t xml:space="preserve"> Yes </w:t>
      </w:r>
      <w:r w:rsidR="009F0C48">
        <w:tab/>
      </w:r>
      <w:sdt>
        <w:sdtPr>
          <w:alias w:val="Check this box if you are not a staff member, elected member or related to the above"/>
          <w:tag w:val="Check this box if you are not a staff member, elected member or related to the above"/>
          <w:id w:val="136687292"/>
          <w14:checkbox>
            <w14:checked w14:val="0"/>
            <w14:checkedState w14:val="2612" w14:font="MS Gothic"/>
            <w14:uncheckedState w14:val="2610" w14:font="MS Gothic"/>
          </w14:checkbox>
        </w:sdtPr>
        <w:sdtContent>
          <w:r w:rsidR="009F0C48">
            <w:rPr>
              <w:rFonts w:ascii="MS Gothic" w:eastAsia="MS Gothic" w:hAnsi="MS Gothic" w:hint="eastAsia"/>
            </w:rPr>
            <w:t>☐</w:t>
          </w:r>
        </w:sdtContent>
      </w:sdt>
      <w:r w:rsidR="009F0C48">
        <w:t xml:space="preserve"> No </w:t>
      </w:r>
    </w:p>
    <w:p w14:paraId="718FE418" w14:textId="77777777" w:rsidR="009F0C48" w:rsidRDefault="009F0C48" w:rsidP="009F0C48">
      <w:r w:rsidRPr="009F0C48">
        <w:t>Drilling:</w:t>
      </w:r>
    </w:p>
    <w:p w14:paraId="660AC0BD" w14:textId="382E4F1A" w:rsidR="009F0C48" w:rsidRPr="000E22A0" w:rsidRDefault="00000000" w:rsidP="009F0C48">
      <w:sdt>
        <w:sdtPr>
          <w:alias w:val="Check this box if you are a staff member, elected member or related to the above"/>
          <w:tag w:val="Check this box if you are a staff member, elected member or related to the above"/>
          <w:id w:val="278855930"/>
          <w14:checkbox>
            <w14:checked w14:val="0"/>
            <w14:checkedState w14:val="2612" w14:font="MS Gothic"/>
            <w14:uncheckedState w14:val="2610" w14:font="MS Gothic"/>
          </w14:checkbox>
        </w:sdtPr>
        <w:sdtContent>
          <w:r w:rsidR="009F0C48">
            <w:rPr>
              <w:rFonts w:ascii="MS Gothic" w:eastAsia="MS Gothic" w:hAnsi="MS Gothic" w:hint="eastAsia"/>
            </w:rPr>
            <w:t>☐</w:t>
          </w:r>
        </w:sdtContent>
      </w:sdt>
      <w:r w:rsidR="009F0C48">
        <w:t xml:space="preserve"> Yes </w:t>
      </w:r>
      <w:r w:rsidR="009F0C48">
        <w:tab/>
      </w:r>
      <w:sdt>
        <w:sdtPr>
          <w:alias w:val="Check this box if you are not a staff member, elected member or related to the above"/>
          <w:tag w:val="Check this box if you are not a staff member, elected member or related to the above"/>
          <w:id w:val="-890114414"/>
          <w14:checkbox>
            <w14:checked w14:val="0"/>
            <w14:checkedState w14:val="2612" w14:font="MS Gothic"/>
            <w14:uncheckedState w14:val="2610" w14:font="MS Gothic"/>
          </w14:checkbox>
        </w:sdtPr>
        <w:sdtContent>
          <w:r w:rsidR="009F0C48">
            <w:rPr>
              <w:rFonts w:ascii="MS Gothic" w:eastAsia="MS Gothic" w:hAnsi="MS Gothic" w:hint="eastAsia"/>
            </w:rPr>
            <w:t>☐</w:t>
          </w:r>
        </w:sdtContent>
      </w:sdt>
      <w:r w:rsidR="009F0C48">
        <w:t xml:space="preserve"> No </w:t>
      </w:r>
    </w:p>
    <w:p w14:paraId="5527A7C9" w14:textId="77777777" w:rsidR="000E22A0" w:rsidRDefault="000E22A0" w:rsidP="009E384C">
      <w:pPr>
        <w:spacing w:line="259" w:lineRule="auto"/>
      </w:pPr>
    </w:p>
    <w:p w14:paraId="222BD839" w14:textId="559B6C0B" w:rsidR="005647B8" w:rsidRDefault="005647B8" w:rsidP="004F3789">
      <w:pPr>
        <w:pStyle w:val="Heading2"/>
      </w:pPr>
      <w:r>
        <w:t>Plans, Drawings and Other Supporting Material</w:t>
      </w:r>
    </w:p>
    <w:p w14:paraId="1EE3DFDE" w14:textId="3A9EB06D" w:rsidR="005647B8" w:rsidRDefault="005647B8" w:rsidP="005647B8">
      <w:pPr>
        <w:spacing w:line="259" w:lineRule="auto"/>
      </w:pPr>
      <w:r>
        <w:t>Please list the plans and drawings submitted with the application</w:t>
      </w:r>
    </w:p>
    <w:p w14:paraId="08C96696" w14:textId="77777777" w:rsidR="000779E8" w:rsidRDefault="000779E8" w:rsidP="005647B8">
      <w:pPr>
        <w:spacing w:line="259" w:lineRule="auto"/>
      </w:pPr>
    </w:p>
    <w:p w14:paraId="4B657F50" w14:textId="42E5BBBB" w:rsidR="000779E8" w:rsidRDefault="000779E8" w:rsidP="000779E8">
      <w:pPr>
        <w:spacing w:line="259" w:lineRule="auto"/>
      </w:pPr>
      <w:r>
        <w:t>Reference No:</w:t>
      </w:r>
      <w:r>
        <w:tab/>
      </w:r>
      <w:r>
        <w:tab/>
      </w:r>
      <w:sdt>
        <w:sdtPr>
          <w:id w:val="-1177504117"/>
          <w:placeholder>
            <w:docPart w:val="C9229CFF36D7471ABC3B89C623C32AB0"/>
          </w:placeholder>
          <w:showingPlcHdr/>
        </w:sdtPr>
        <w:sdtContent>
          <w:r w:rsidRPr="00D14F08">
            <w:rPr>
              <w:rStyle w:val="PlaceholderText"/>
            </w:rPr>
            <w:t>Click or tap here to enter text.</w:t>
          </w:r>
        </w:sdtContent>
      </w:sdt>
    </w:p>
    <w:p w14:paraId="0FD20DFC" w14:textId="078F4043" w:rsidR="000779E8" w:rsidRDefault="000779E8" w:rsidP="000779E8">
      <w:pPr>
        <w:spacing w:line="259" w:lineRule="auto"/>
      </w:pPr>
      <w:r>
        <w:t>Title of application:</w:t>
      </w:r>
      <w:r>
        <w:tab/>
      </w:r>
      <w:r>
        <w:tab/>
      </w:r>
      <w:sdt>
        <w:sdtPr>
          <w:id w:val="1505787288"/>
          <w:placeholder>
            <w:docPart w:val="C9229CFF36D7471ABC3B89C623C32AB0"/>
          </w:placeholder>
          <w:showingPlcHdr/>
        </w:sdtPr>
        <w:sdtContent>
          <w:r w:rsidRPr="00D14F08">
            <w:rPr>
              <w:rStyle w:val="PlaceholderText"/>
            </w:rPr>
            <w:t>Click or tap here to enter text.</w:t>
          </w:r>
        </w:sdtContent>
      </w:sdt>
    </w:p>
    <w:p w14:paraId="06AFF4A8" w14:textId="77777777" w:rsidR="000779E8" w:rsidRDefault="000779E8" w:rsidP="000779E8">
      <w:pPr>
        <w:spacing w:line="259" w:lineRule="auto"/>
      </w:pPr>
      <w:r>
        <w:t>Reference No:</w:t>
      </w:r>
      <w:r>
        <w:tab/>
      </w:r>
      <w:r>
        <w:tab/>
      </w:r>
      <w:sdt>
        <w:sdtPr>
          <w:id w:val="-940988871"/>
          <w:placeholder>
            <w:docPart w:val="324650A5165645428427A1B85ACBBF02"/>
          </w:placeholder>
          <w:showingPlcHdr/>
        </w:sdtPr>
        <w:sdtContent>
          <w:r w:rsidRPr="00D14F08">
            <w:rPr>
              <w:rStyle w:val="PlaceholderText"/>
            </w:rPr>
            <w:t>Click or tap here to enter text.</w:t>
          </w:r>
        </w:sdtContent>
      </w:sdt>
    </w:p>
    <w:p w14:paraId="27498B67" w14:textId="77777777" w:rsidR="000779E8" w:rsidRDefault="000779E8" w:rsidP="000779E8">
      <w:pPr>
        <w:spacing w:line="259" w:lineRule="auto"/>
      </w:pPr>
      <w:r>
        <w:t>Title of application:</w:t>
      </w:r>
      <w:r>
        <w:tab/>
      </w:r>
      <w:r>
        <w:tab/>
      </w:r>
      <w:sdt>
        <w:sdtPr>
          <w:id w:val="1027988471"/>
          <w:placeholder>
            <w:docPart w:val="324650A5165645428427A1B85ACBBF02"/>
          </w:placeholder>
          <w:showingPlcHdr/>
        </w:sdtPr>
        <w:sdtContent>
          <w:r w:rsidRPr="00D14F08">
            <w:rPr>
              <w:rStyle w:val="PlaceholderText"/>
            </w:rPr>
            <w:t>Click or tap here to enter text.</w:t>
          </w:r>
        </w:sdtContent>
      </w:sdt>
    </w:p>
    <w:p w14:paraId="5619AC06" w14:textId="77777777" w:rsidR="000779E8" w:rsidRDefault="000779E8" w:rsidP="000779E8">
      <w:pPr>
        <w:spacing w:line="259" w:lineRule="auto"/>
      </w:pPr>
      <w:r>
        <w:t>Reference No:</w:t>
      </w:r>
      <w:r>
        <w:tab/>
      </w:r>
      <w:r>
        <w:tab/>
      </w:r>
      <w:sdt>
        <w:sdtPr>
          <w:id w:val="815928781"/>
          <w:placeholder>
            <w:docPart w:val="BB638A85259F4931A6DB9DB26B34F7F2"/>
          </w:placeholder>
          <w:showingPlcHdr/>
        </w:sdtPr>
        <w:sdtContent>
          <w:r w:rsidRPr="00D14F08">
            <w:rPr>
              <w:rStyle w:val="PlaceholderText"/>
            </w:rPr>
            <w:t>Click or tap here to enter text.</w:t>
          </w:r>
        </w:sdtContent>
      </w:sdt>
    </w:p>
    <w:p w14:paraId="31E95592" w14:textId="77777777" w:rsidR="000779E8" w:rsidRDefault="000779E8" w:rsidP="000779E8">
      <w:pPr>
        <w:spacing w:line="259" w:lineRule="auto"/>
      </w:pPr>
      <w:r>
        <w:t>Title of application:</w:t>
      </w:r>
      <w:r>
        <w:tab/>
      </w:r>
      <w:r>
        <w:tab/>
      </w:r>
      <w:sdt>
        <w:sdtPr>
          <w:id w:val="-1673414273"/>
          <w:placeholder>
            <w:docPart w:val="BB638A85259F4931A6DB9DB26B34F7F2"/>
          </w:placeholder>
          <w:showingPlcHdr/>
        </w:sdtPr>
        <w:sdtContent>
          <w:r w:rsidRPr="00D14F08">
            <w:rPr>
              <w:rStyle w:val="PlaceholderText"/>
            </w:rPr>
            <w:t>Click or tap here to enter text.</w:t>
          </w:r>
        </w:sdtContent>
      </w:sdt>
    </w:p>
    <w:p w14:paraId="025BE06C" w14:textId="77777777" w:rsidR="000779E8" w:rsidRDefault="000779E8" w:rsidP="000779E8">
      <w:pPr>
        <w:spacing w:line="259" w:lineRule="auto"/>
      </w:pPr>
      <w:r>
        <w:t>Reference No:</w:t>
      </w:r>
      <w:r>
        <w:tab/>
      </w:r>
      <w:r>
        <w:tab/>
      </w:r>
      <w:sdt>
        <w:sdtPr>
          <w:id w:val="1714997397"/>
          <w:placeholder>
            <w:docPart w:val="1251C76E061B423892832458FF3BDC36"/>
          </w:placeholder>
          <w:showingPlcHdr/>
        </w:sdtPr>
        <w:sdtContent>
          <w:r w:rsidRPr="00D14F08">
            <w:rPr>
              <w:rStyle w:val="PlaceholderText"/>
            </w:rPr>
            <w:t>Click or tap here to enter text.</w:t>
          </w:r>
        </w:sdtContent>
      </w:sdt>
    </w:p>
    <w:p w14:paraId="19BD43FD" w14:textId="77777777" w:rsidR="000779E8" w:rsidRDefault="000779E8" w:rsidP="000779E8">
      <w:pPr>
        <w:spacing w:line="259" w:lineRule="auto"/>
      </w:pPr>
      <w:r>
        <w:t>Title of application:</w:t>
      </w:r>
      <w:r>
        <w:tab/>
      </w:r>
      <w:r>
        <w:tab/>
      </w:r>
      <w:sdt>
        <w:sdtPr>
          <w:id w:val="1911968782"/>
          <w:placeholder>
            <w:docPart w:val="1251C76E061B423892832458FF3BDC36"/>
          </w:placeholder>
          <w:showingPlcHdr/>
        </w:sdtPr>
        <w:sdtContent>
          <w:r w:rsidRPr="00D14F08">
            <w:rPr>
              <w:rStyle w:val="PlaceholderText"/>
            </w:rPr>
            <w:t>Click or tap here to enter text.</w:t>
          </w:r>
        </w:sdtContent>
      </w:sdt>
    </w:p>
    <w:p w14:paraId="4978EF01" w14:textId="77777777" w:rsidR="005647B8" w:rsidRDefault="005647B8" w:rsidP="005647B8">
      <w:pPr>
        <w:spacing w:line="259" w:lineRule="auto"/>
      </w:pPr>
    </w:p>
    <w:p w14:paraId="4FF084A0" w14:textId="3FBD6555" w:rsidR="000779E8" w:rsidRDefault="000779E8" w:rsidP="000779E8">
      <w:pPr>
        <w:spacing w:line="259" w:lineRule="auto"/>
      </w:pPr>
      <w:r>
        <w:t>Other Details of any other uploaded plans</w:t>
      </w:r>
    </w:p>
    <w:sdt>
      <w:sdtPr>
        <w:id w:val="1285534132"/>
        <w:placeholder>
          <w:docPart w:val="DefaultPlaceholder_-1854013440"/>
        </w:placeholder>
        <w:showingPlcHdr/>
      </w:sdtPr>
      <w:sdtContent>
        <w:p w14:paraId="176B708F" w14:textId="4D922D72" w:rsidR="000E22A0" w:rsidRDefault="000779E8" w:rsidP="009E384C">
          <w:pPr>
            <w:spacing w:line="259" w:lineRule="auto"/>
          </w:pPr>
          <w:r w:rsidRPr="00D14F08">
            <w:rPr>
              <w:rStyle w:val="PlaceholderText"/>
            </w:rPr>
            <w:t>Click or tap here to enter text.</w:t>
          </w:r>
        </w:p>
      </w:sdtContent>
    </w:sdt>
    <w:p w14:paraId="67DCAEE5" w14:textId="73388965" w:rsidR="000779E8" w:rsidRDefault="000779E8" w:rsidP="000779E8">
      <w:pPr>
        <w:spacing w:line="259" w:lineRule="auto"/>
      </w:pPr>
      <w:r>
        <w:t>Is an Environmental Statement attached with this application?</w:t>
      </w:r>
    </w:p>
    <w:sdt>
      <w:sdtPr>
        <w:id w:val="-199785931"/>
        <w:placeholder>
          <w:docPart w:val="DefaultPlaceholder_-1854013440"/>
        </w:placeholder>
        <w:showingPlcHdr/>
      </w:sdtPr>
      <w:sdtContent>
        <w:p w14:paraId="09DCF1E5" w14:textId="3EF3BF9E" w:rsidR="000779E8" w:rsidRDefault="000779E8" w:rsidP="000779E8">
          <w:pPr>
            <w:spacing w:line="259" w:lineRule="auto"/>
          </w:pPr>
          <w:r w:rsidRPr="00D14F08">
            <w:rPr>
              <w:rStyle w:val="PlaceholderText"/>
            </w:rPr>
            <w:t>Click or tap here to enter text.</w:t>
          </w:r>
        </w:p>
      </w:sdtContent>
    </w:sdt>
    <w:p w14:paraId="199076A9" w14:textId="0352849B" w:rsidR="000779E8" w:rsidRDefault="000779E8" w:rsidP="000779E8">
      <w:pPr>
        <w:spacing w:line="259" w:lineRule="auto"/>
      </w:pPr>
      <w:r>
        <w:t xml:space="preserve">Is a Design &amp; Access Statement attached with this application? </w:t>
      </w:r>
    </w:p>
    <w:sdt>
      <w:sdtPr>
        <w:id w:val="1103849972"/>
        <w:placeholder>
          <w:docPart w:val="DefaultPlaceholder_-1854013440"/>
        </w:placeholder>
        <w:showingPlcHdr/>
      </w:sdtPr>
      <w:sdtContent>
        <w:p w14:paraId="72AD8208" w14:textId="7DDE52ED" w:rsidR="000779E8" w:rsidRDefault="000779E8" w:rsidP="000779E8">
          <w:pPr>
            <w:spacing w:line="259" w:lineRule="auto"/>
          </w:pPr>
          <w:r w:rsidRPr="00D14F08">
            <w:rPr>
              <w:rStyle w:val="PlaceholderText"/>
            </w:rPr>
            <w:t>Click or tap here to enter text.</w:t>
          </w:r>
        </w:p>
      </w:sdtContent>
    </w:sdt>
    <w:p w14:paraId="4CF1CCBB" w14:textId="3B0AC609" w:rsidR="000779E8" w:rsidRDefault="000779E8" w:rsidP="000779E8">
      <w:pPr>
        <w:spacing w:line="259" w:lineRule="auto"/>
      </w:pPr>
      <w:r>
        <w:lastRenderedPageBreak/>
        <w:t>Required for all applications involving buildings</w:t>
      </w:r>
      <w:r w:rsidR="00A639E5">
        <w:t>?</w:t>
      </w:r>
    </w:p>
    <w:p w14:paraId="3E77AFD3" w14:textId="77777777" w:rsidR="000779E8" w:rsidRPr="000E22A0" w:rsidRDefault="00000000" w:rsidP="000779E8">
      <w:sdt>
        <w:sdtPr>
          <w:alias w:val="Check this box if you are a staff member, elected member or related to the above"/>
          <w:tag w:val="Check this box if you are a staff member, elected member or related to the above"/>
          <w:id w:val="-1100032167"/>
          <w14:checkbox>
            <w14:checked w14:val="0"/>
            <w14:checkedState w14:val="2612" w14:font="MS Gothic"/>
            <w14:uncheckedState w14:val="2610" w14:font="MS Gothic"/>
          </w14:checkbox>
        </w:sdtPr>
        <w:sdtContent>
          <w:r w:rsidR="000779E8">
            <w:rPr>
              <w:rFonts w:ascii="MS Gothic" w:eastAsia="MS Gothic" w:hAnsi="MS Gothic" w:hint="eastAsia"/>
            </w:rPr>
            <w:t>☐</w:t>
          </w:r>
        </w:sdtContent>
      </w:sdt>
      <w:r w:rsidR="000779E8">
        <w:t xml:space="preserve"> Yes </w:t>
      </w:r>
      <w:r w:rsidR="000779E8">
        <w:tab/>
      </w:r>
      <w:sdt>
        <w:sdtPr>
          <w:alias w:val="Check this box if you are not a staff member, elected member or related to the above"/>
          <w:tag w:val="Check this box if you are not a staff member, elected member or related to the above"/>
          <w:id w:val="-937524303"/>
          <w14:checkbox>
            <w14:checked w14:val="0"/>
            <w14:checkedState w14:val="2612" w14:font="MS Gothic"/>
            <w14:uncheckedState w14:val="2610" w14:font="MS Gothic"/>
          </w14:checkbox>
        </w:sdtPr>
        <w:sdtContent>
          <w:r w:rsidR="000779E8">
            <w:rPr>
              <w:rFonts w:ascii="MS Gothic" w:eastAsia="MS Gothic" w:hAnsi="MS Gothic" w:hint="eastAsia"/>
            </w:rPr>
            <w:t>☐</w:t>
          </w:r>
        </w:sdtContent>
      </w:sdt>
      <w:r w:rsidR="000779E8">
        <w:t xml:space="preserve"> No </w:t>
      </w:r>
    </w:p>
    <w:p w14:paraId="5050E7C8" w14:textId="77777777" w:rsidR="000E22A0" w:rsidRDefault="000E22A0" w:rsidP="009E384C">
      <w:pPr>
        <w:spacing w:line="259" w:lineRule="auto"/>
      </w:pPr>
    </w:p>
    <w:p w14:paraId="165D6A9A" w14:textId="4A428AB3" w:rsidR="00A639E5" w:rsidRDefault="00A639E5" w:rsidP="004F3789">
      <w:pPr>
        <w:pStyle w:val="Heading2"/>
      </w:pPr>
      <w:r>
        <w:t>Assessment of Flood Risk</w:t>
      </w:r>
    </w:p>
    <w:p w14:paraId="4B9836BF" w14:textId="77777777" w:rsidR="00A639E5" w:rsidRDefault="00A639E5" w:rsidP="00A639E5">
      <w:r w:rsidRPr="00A639E5">
        <w:t xml:space="preserve">Is this site within an area at risk of flooding? </w:t>
      </w:r>
    </w:p>
    <w:p w14:paraId="3C8CD209" w14:textId="32BC650C" w:rsidR="00A639E5" w:rsidRPr="000E22A0" w:rsidRDefault="00000000" w:rsidP="00A639E5">
      <w:sdt>
        <w:sdtPr>
          <w:alias w:val="Check this box if you are a staff member, elected member or related to the above"/>
          <w:tag w:val="Check this box if you are a staff member, elected member or related to the above"/>
          <w:id w:val="-1662075586"/>
          <w14:checkbox>
            <w14:checked w14:val="0"/>
            <w14:checkedState w14:val="2612" w14:font="MS Gothic"/>
            <w14:uncheckedState w14:val="2610" w14:font="MS Gothic"/>
          </w14:checkbox>
        </w:sdtPr>
        <w:sdtContent>
          <w:r w:rsidR="00A639E5">
            <w:rPr>
              <w:rFonts w:ascii="MS Gothic" w:eastAsia="MS Gothic" w:hAnsi="MS Gothic" w:hint="eastAsia"/>
            </w:rPr>
            <w:t>☐</w:t>
          </w:r>
        </w:sdtContent>
      </w:sdt>
      <w:r w:rsidR="00A639E5">
        <w:t xml:space="preserve"> Yes </w:t>
      </w:r>
      <w:r w:rsidR="00A639E5">
        <w:tab/>
      </w:r>
      <w:sdt>
        <w:sdtPr>
          <w:alias w:val="Check this box if you are not a staff member, elected member or related to the above"/>
          <w:tag w:val="Check this box if you are not a staff member, elected member or related to the above"/>
          <w:id w:val="1324153566"/>
          <w14:checkbox>
            <w14:checked w14:val="0"/>
            <w14:checkedState w14:val="2612" w14:font="MS Gothic"/>
            <w14:uncheckedState w14:val="2610" w14:font="MS Gothic"/>
          </w14:checkbox>
        </w:sdtPr>
        <w:sdtContent>
          <w:r w:rsidR="00A639E5">
            <w:rPr>
              <w:rFonts w:ascii="MS Gothic" w:eastAsia="MS Gothic" w:hAnsi="MS Gothic" w:hint="eastAsia"/>
            </w:rPr>
            <w:t>☐</w:t>
          </w:r>
        </w:sdtContent>
      </w:sdt>
      <w:r w:rsidR="00A639E5">
        <w:t xml:space="preserve"> No </w:t>
      </w:r>
    </w:p>
    <w:p w14:paraId="0432938E" w14:textId="147BF7F9" w:rsidR="00A639E5" w:rsidRPr="00A639E5" w:rsidRDefault="00A639E5" w:rsidP="00A639E5">
      <w:pPr>
        <w:rPr>
          <w:i/>
          <w:iCs/>
        </w:rPr>
      </w:pPr>
      <w:r>
        <w:rPr>
          <w:i/>
          <w:iCs/>
        </w:rPr>
        <w:t>Please refer</w:t>
      </w:r>
      <w:r w:rsidRPr="00A639E5">
        <w:rPr>
          <w:i/>
          <w:iCs/>
        </w:rPr>
        <w:t xml:space="preserve"> to the Environment Agency’s Flood Map showing flood zones 2 and 3, and</w:t>
      </w:r>
    </w:p>
    <w:p w14:paraId="52CE7B80" w14:textId="6DB92F6F" w:rsidR="00A639E5" w:rsidRPr="00A639E5" w:rsidRDefault="00A639E5" w:rsidP="00A639E5">
      <w:pPr>
        <w:rPr>
          <w:i/>
          <w:iCs/>
        </w:rPr>
      </w:pPr>
      <w:r w:rsidRPr="00A639E5">
        <w:rPr>
          <w:i/>
          <w:iCs/>
        </w:rPr>
        <w:t>consult Environment Agency standing advice and you</w:t>
      </w:r>
      <w:r>
        <w:rPr>
          <w:i/>
          <w:iCs/>
        </w:rPr>
        <w:t>r</w:t>
      </w:r>
      <w:r w:rsidRPr="00A639E5">
        <w:rPr>
          <w:i/>
          <w:iCs/>
        </w:rPr>
        <w:t xml:space="preserve"> local planning authority requirements</w:t>
      </w:r>
      <w:r>
        <w:rPr>
          <w:i/>
          <w:iCs/>
        </w:rPr>
        <w:t xml:space="preserve"> </w:t>
      </w:r>
      <w:r w:rsidRPr="00A639E5">
        <w:rPr>
          <w:i/>
          <w:iCs/>
        </w:rPr>
        <w:t>for information as necessary</w:t>
      </w:r>
    </w:p>
    <w:p w14:paraId="5664ACD9" w14:textId="77777777" w:rsidR="00A639E5" w:rsidRPr="00A639E5" w:rsidRDefault="00A639E5" w:rsidP="00A639E5">
      <w:pPr>
        <w:rPr>
          <w:i/>
          <w:iCs/>
        </w:rPr>
      </w:pPr>
      <w:r w:rsidRPr="00A639E5">
        <w:rPr>
          <w:i/>
          <w:iCs/>
        </w:rPr>
        <w:t>If yes, you will need to submit a Flood Risk Assessment before your application can</w:t>
      </w:r>
    </w:p>
    <w:p w14:paraId="6F47E861" w14:textId="77777777" w:rsidR="00A639E5" w:rsidRPr="00A639E5" w:rsidRDefault="00A639E5" w:rsidP="00A639E5">
      <w:pPr>
        <w:rPr>
          <w:i/>
          <w:iCs/>
        </w:rPr>
      </w:pPr>
      <w:r w:rsidRPr="00A639E5">
        <w:rPr>
          <w:i/>
          <w:iCs/>
        </w:rPr>
        <w:t>be determined. Your local planning authority should make clear on its website what</w:t>
      </w:r>
    </w:p>
    <w:p w14:paraId="34AAD27E" w14:textId="77777777" w:rsidR="00A639E5" w:rsidRDefault="00A639E5" w:rsidP="00A639E5">
      <w:pPr>
        <w:rPr>
          <w:i/>
          <w:iCs/>
        </w:rPr>
      </w:pPr>
      <w:r w:rsidRPr="00A639E5">
        <w:rPr>
          <w:i/>
          <w:iCs/>
        </w:rPr>
        <w:t>the Flood Risk Assessment should cover</w:t>
      </w:r>
    </w:p>
    <w:p w14:paraId="1099A1FD" w14:textId="77777777" w:rsidR="00211DD7" w:rsidRPr="00A639E5" w:rsidRDefault="00211DD7" w:rsidP="00A639E5">
      <w:pPr>
        <w:rPr>
          <w:i/>
          <w:iCs/>
        </w:rPr>
      </w:pPr>
    </w:p>
    <w:p w14:paraId="18C8B62D" w14:textId="77777777" w:rsidR="00211DD7" w:rsidRDefault="00A639E5" w:rsidP="00A639E5">
      <w:r w:rsidRPr="00A639E5">
        <w:t>Is your proposal within 20 metres of a watercourse (</w:t>
      </w:r>
      <w:proofErr w:type="spellStart"/>
      <w:r w:rsidRPr="00A639E5">
        <w:t>eg</w:t>
      </w:r>
      <w:proofErr w:type="spellEnd"/>
      <w:r w:rsidRPr="00A639E5">
        <w:t xml:space="preserve"> river, stream or beck)? </w:t>
      </w:r>
    </w:p>
    <w:p w14:paraId="441F4A7E" w14:textId="4BFA5EE7" w:rsidR="00211DD7" w:rsidRDefault="00000000" w:rsidP="00A639E5">
      <w:sdt>
        <w:sdtPr>
          <w:alias w:val="Check this box if you are a staff member, elected member or related to the above"/>
          <w:tag w:val="Check this box if you are a staff member, elected member or related to the above"/>
          <w:id w:val="-210895885"/>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Yes </w:t>
      </w:r>
      <w:r w:rsidR="00211DD7">
        <w:tab/>
      </w:r>
      <w:sdt>
        <w:sdtPr>
          <w:alias w:val="Check this box if you are not a staff member, elected member or related to the above"/>
          <w:tag w:val="Check this box if you are not a staff member, elected member or related to the above"/>
          <w:id w:val="17979406"/>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No </w:t>
      </w:r>
    </w:p>
    <w:p w14:paraId="4CBF15F0" w14:textId="5F1795BD" w:rsidR="00A639E5" w:rsidRDefault="00A639E5" w:rsidP="00A639E5">
      <w:r w:rsidRPr="00A639E5">
        <w:t xml:space="preserve">Will the proposal increase the flood risk elsewhere? </w:t>
      </w:r>
    </w:p>
    <w:p w14:paraId="552761E4" w14:textId="6A864ADF" w:rsidR="00211DD7" w:rsidRPr="00A639E5" w:rsidRDefault="00000000" w:rsidP="00A639E5">
      <w:sdt>
        <w:sdtPr>
          <w:alias w:val="Check this box if you are a staff member, elected member or related to the above"/>
          <w:tag w:val="Check this box if you are a staff member, elected member or related to the above"/>
          <w:id w:val="-976908747"/>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Yes </w:t>
      </w:r>
      <w:r w:rsidR="00211DD7">
        <w:tab/>
      </w:r>
      <w:sdt>
        <w:sdtPr>
          <w:alias w:val="Check this box if you are not a staff member, elected member or related to the above"/>
          <w:tag w:val="Check this box if you are not a staff member, elected member or related to the above"/>
          <w:id w:val="-295533864"/>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No</w:t>
      </w:r>
      <w:r w:rsidR="00211DD7">
        <w:tab/>
        <w:t xml:space="preserve"> </w:t>
      </w:r>
      <w:r w:rsidR="00211DD7">
        <w:tab/>
      </w:r>
      <w:sdt>
        <w:sdtPr>
          <w:alias w:val="Check this box if you are not a staff member, elected member or related to the above"/>
          <w:tag w:val="Check this box if you are not a staff member, elected member or related to the above"/>
          <w:id w:val="-1966572401"/>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Unknown</w:t>
      </w:r>
    </w:p>
    <w:p w14:paraId="59B96789" w14:textId="77777777" w:rsidR="00A639E5" w:rsidRPr="00A639E5" w:rsidRDefault="00A639E5" w:rsidP="00A639E5">
      <w:r w:rsidRPr="00A639E5">
        <w:t>How will surface water be disposed of?</w:t>
      </w:r>
    </w:p>
    <w:p w14:paraId="38C5DA52" w14:textId="77F6E14C" w:rsidR="00A639E5" w:rsidRPr="00A639E5" w:rsidRDefault="00A639E5" w:rsidP="00A639E5">
      <w:r w:rsidRPr="00A639E5">
        <w:t>Sustainable drainage system</w:t>
      </w:r>
      <w:r w:rsidR="00211DD7">
        <w:tab/>
      </w:r>
      <w:r w:rsidRPr="00A639E5">
        <w:t xml:space="preserve"> </w:t>
      </w:r>
      <w:sdt>
        <w:sdtPr>
          <w:alias w:val="Check this box if you are a staff member, elected member or related to the above"/>
          <w:tag w:val="Check this box if you are a staff member, elected member or related to the above"/>
          <w:id w:val="-1306468458"/>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Yes </w:t>
      </w:r>
      <w:r w:rsidR="00211DD7">
        <w:tab/>
      </w:r>
      <w:sdt>
        <w:sdtPr>
          <w:alias w:val="Check this box if you are not a staff member, elected member or related to the above"/>
          <w:tag w:val="Check this box if you are not a staff member, elected member or related to the above"/>
          <w:id w:val="-553398028"/>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No </w:t>
      </w:r>
    </w:p>
    <w:p w14:paraId="4A2E4458" w14:textId="410F031A" w:rsidR="00211DD7" w:rsidRDefault="00A639E5" w:rsidP="00211DD7">
      <w:r w:rsidRPr="00A639E5">
        <w:t>Soakaway</w:t>
      </w:r>
      <w:r w:rsidR="00211DD7">
        <w:tab/>
      </w:r>
      <w:r w:rsidR="00211DD7">
        <w:tab/>
      </w:r>
      <w:r w:rsidR="00211DD7">
        <w:tab/>
      </w:r>
      <w:r w:rsidR="00211DD7">
        <w:tab/>
      </w:r>
      <w:r w:rsidRPr="00A639E5">
        <w:t xml:space="preserve"> </w:t>
      </w:r>
      <w:sdt>
        <w:sdtPr>
          <w:alias w:val="Check this box if you are a staff member, elected member or related to the above"/>
          <w:tag w:val="Check this box if you are a staff member, elected member or related to the above"/>
          <w:id w:val="-1065020274"/>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Yes </w:t>
      </w:r>
      <w:r w:rsidR="00211DD7">
        <w:tab/>
      </w:r>
      <w:sdt>
        <w:sdtPr>
          <w:alias w:val="Check this box if you are not a staff member, elected member or related to the above"/>
          <w:tag w:val="Check this box if you are not a staff member, elected member or related to the above"/>
          <w:id w:val="-527567235"/>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No </w:t>
      </w:r>
    </w:p>
    <w:p w14:paraId="79EB1159" w14:textId="552E0D2E" w:rsidR="00A639E5" w:rsidRPr="00A639E5" w:rsidRDefault="00A639E5" w:rsidP="00A639E5">
      <w:r w:rsidRPr="00A639E5">
        <w:t>Main sewer</w:t>
      </w:r>
      <w:r w:rsidR="00211DD7">
        <w:tab/>
      </w:r>
      <w:r w:rsidR="00211DD7">
        <w:tab/>
      </w:r>
      <w:r w:rsidR="00211DD7">
        <w:tab/>
      </w:r>
      <w:r w:rsidR="00211DD7">
        <w:tab/>
      </w:r>
      <w:r w:rsidRPr="00A639E5">
        <w:t xml:space="preserve"> </w:t>
      </w:r>
      <w:sdt>
        <w:sdtPr>
          <w:alias w:val="Check this box if you are a staff member, elected member or related to the above"/>
          <w:tag w:val="Check this box if you are a staff member, elected member or related to the above"/>
          <w:id w:val="-477223495"/>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Yes </w:t>
      </w:r>
      <w:r w:rsidR="00211DD7">
        <w:tab/>
      </w:r>
      <w:sdt>
        <w:sdtPr>
          <w:alias w:val="Check this box if you are not a staff member, elected member or related to the above"/>
          <w:tag w:val="Check this box if you are not a staff member, elected member or related to the above"/>
          <w:id w:val="2086182308"/>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No </w:t>
      </w:r>
    </w:p>
    <w:p w14:paraId="4A056FC1" w14:textId="62BC7F31" w:rsidR="00A639E5" w:rsidRPr="00A639E5" w:rsidRDefault="00A639E5" w:rsidP="00A639E5">
      <w:r w:rsidRPr="00A639E5">
        <w:t>Existing watercourse</w:t>
      </w:r>
      <w:r w:rsidR="00211DD7">
        <w:tab/>
      </w:r>
      <w:r w:rsidR="00211DD7">
        <w:tab/>
      </w:r>
      <w:r w:rsidRPr="00A639E5">
        <w:t xml:space="preserve"> </w:t>
      </w:r>
      <w:sdt>
        <w:sdtPr>
          <w:alias w:val="Check this box if you are a staff member, elected member or related to the above"/>
          <w:tag w:val="Check this box if you are a staff member, elected member or related to the above"/>
          <w:id w:val="-86927470"/>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Yes </w:t>
      </w:r>
      <w:r w:rsidR="00211DD7">
        <w:tab/>
      </w:r>
      <w:sdt>
        <w:sdtPr>
          <w:alias w:val="Check this box if you are not a staff member, elected member or related to the above"/>
          <w:tag w:val="Check this box if you are not a staff member, elected member or related to the above"/>
          <w:id w:val="466935558"/>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No </w:t>
      </w:r>
    </w:p>
    <w:p w14:paraId="1E95DD14" w14:textId="746860B3" w:rsidR="00211DD7" w:rsidRDefault="00A639E5" w:rsidP="00211DD7">
      <w:r w:rsidRPr="00A639E5">
        <w:t>Pond / lake</w:t>
      </w:r>
      <w:r w:rsidR="00211DD7">
        <w:tab/>
      </w:r>
      <w:r w:rsidR="00211DD7">
        <w:tab/>
      </w:r>
      <w:r w:rsidR="00211DD7">
        <w:tab/>
      </w:r>
      <w:r w:rsidR="00211DD7">
        <w:tab/>
      </w:r>
      <w:r w:rsidRPr="00A639E5">
        <w:t xml:space="preserve"> </w:t>
      </w:r>
      <w:sdt>
        <w:sdtPr>
          <w:alias w:val="Check this box if you are a staff member, elected member or related to the above"/>
          <w:tag w:val="Check this box if you are a staff member, elected member or related to the above"/>
          <w:id w:val="-213587137"/>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Yes </w:t>
      </w:r>
      <w:r w:rsidR="00211DD7">
        <w:tab/>
      </w:r>
      <w:sdt>
        <w:sdtPr>
          <w:alias w:val="Check this box if you are not a staff member, elected member or related to the above"/>
          <w:tag w:val="Check this box if you are not a staff member, elected member or related to the above"/>
          <w:id w:val="1005871264"/>
          <w14:checkbox>
            <w14:checked w14:val="0"/>
            <w14:checkedState w14:val="2612" w14:font="MS Gothic"/>
            <w14:uncheckedState w14:val="2610" w14:font="MS Gothic"/>
          </w14:checkbox>
        </w:sdtPr>
        <w:sdtContent>
          <w:r w:rsidR="00211DD7">
            <w:rPr>
              <w:rFonts w:ascii="MS Gothic" w:eastAsia="MS Gothic" w:hAnsi="MS Gothic" w:hint="eastAsia"/>
            </w:rPr>
            <w:t>☐</w:t>
          </w:r>
        </w:sdtContent>
      </w:sdt>
      <w:r w:rsidR="00211DD7">
        <w:t xml:space="preserve"> No </w:t>
      </w:r>
    </w:p>
    <w:p w14:paraId="3E09A5CC" w14:textId="764F1284" w:rsidR="00A639E5" w:rsidRPr="00A639E5" w:rsidRDefault="00A639E5" w:rsidP="00A639E5"/>
    <w:p w14:paraId="3EDE199F" w14:textId="4C9185E9" w:rsidR="00162C8C" w:rsidRDefault="00162C8C" w:rsidP="004F3789">
      <w:pPr>
        <w:pStyle w:val="Heading2"/>
      </w:pPr>
      <w:r>
        <w:t>Biodiversity and Geological Conservation</w:t>
      </w:r>
    </w:p>
    <w:p w14:paraId="74DC98FB" w14:textId="15CD3FB3" w:rsidR="00162C8C" w:rsidRDefault="00162C8C" w:rsidP="00162C8C">
      <w:pPr>
        <w:spacing w:line="259" w:lineRule="auto"/>
      </w:pPr>
      <w:r w:rsidRPr="00162C8C">
        <w:t>Is there a reasonable likelihood of the following being affected adversely or conserved and enhanced</w:t>
      </w:r>
      <w:r>
        <w:t xml:space="preserve"> </w:t>
      </w:r>
      <w:r w:rsidRPr="00162C8C">
        <w:t>within the application site, OR on land adjacent to or near the application site:</w:t>
      </w:r>
    </w:p>
    <w:p w14:paraId="2B461259" w14:textId="77777777" w:rsidR="00162C8C" w:rsidRPr="00162C8C" w:rsidRDefault="00162C8C" w:rsidP="00162C8C">
      <w:pPr>
        <w:spacing w:line="259" w:lineRule="auto"/>
      </w:pPr>
    </w:p>
    <w:p w14:paraId="4DE5B970" w14:textId="77777777" w:rsidR="00162C8C" w:rsidRPr="00162C8C" w:rsidRDefault="00162C8C" w:rsidP="00162C8C">
      <w:pPr>
        <w:spacing w:line="259" w:lineRule="auto"/>
      </w:pPr>
      <w:r w:rsidRPr="00162C8C">
        <w:lastRenderedPageBreak/>
        <w:t>Protected and priority species: (See guidance note)</w:t>
      </w:r>
    </w:p>
    <w:p w14:paraId="0107D907" w14:textId="5D4A21C0" w:rsidR="00162C8C" w:rsidRPr="00162C8C" w:rsidRDefault="00000000" w:rsidP="00162C8C">
      <w:pPr>
        <w:spacing w:line="259" w:lineRule="auto"/>
      </w:pPr>
      <w:sdt>
        <w:sdtPr>
          <w:alias w:val="Check this box if you are not a staff member, elected member or related to the above"/>
          <w:tag w:val="Check this box if you are not a staff member, elected member or related to the above"/>
          <w:id w:val="1968777169"/>
          <w14:checkbox>
            <w14:checked w14:val="0"/>
            <w14:checkedState w14:val="2612" w14:font="MS Gothic"/>
            <w14:uncheckedState w14:val="2610" w14:font="MS Gothic"/>
          </w14:checkbox>
        </w:sdtPr>
        <w:sdtContent>
          <w:r w:rsidR="00162C8C">
            <w:rPr>
              <w:rFonts w:ascii="MS Gothic" w:eastAsia="MS Gothic" w:hAnsi="MS Gothic" w:hint="eastAsia"/>
            </w:rPr>
            <w:t>☐</w:t>
          </w:r>
        </w:sdtContent>
      </w:sdt>
      <w:r w:rsidR="00162C8C">
        <w:t xml:space="preserve"> </w:t>
      </w:r>
      <w:r w:rsidR="00162C8C" w:rsidRPr="00162C8C">
        <w:t>Yes, on the development site</w:t>
      </w:r>
      <w:r w:rsidR="00162C8C">
        <w:t xml:space="preserve"> </w:t>
      </w:r>
    </w:p>
    <w:p w14:paraId="251DA521" w14:textId="5F773371" w:rsidR="00162C8C" w:rsidRPr="00162C8C" w:rsidRDefault="00000000" w:rsidP="00162C8C">
      <w:pPr>
        <w:spacing w:line="259" w:lineRule="auto"/>
      </w:pPr>
      <w:sdt>
        <w:sdtPr>
          <w:alias w:val="Check this box if you are not a staff member, elected member or related to the above"/>
          <w:tag w:val="Check this box if you are not a staff member, elected member or related to the above"/>
          <w:id w:val="-358794"/>
          <w14:checkbox>
            <w14:checked w14:val="0"/>
            <w14:checkedState w14:val="2612" w14:font="MS Gothic"/>
            <w14:uncheckedState w14:val="2610" w14:font="MS Gothic"/>
          </w14:checkbox>
        </w:sdtPr>
        <w:sdtContent>
          <w:r w:rsidR="00162C8C">
            <w:rPr>
              <w:rFonts w:ascii="MS Gothic" w:eastAsia="MS Gothic" w:hAnsi="MS Gothic" w:hint="eastAsia"/>
            </w:rPr>
            <w:t>☐</w:t>
          </w:r>
        </w:sdtContent>
      </w:sdt>
      <w:r w:rsidR="00162C8C">
        <w:t xml:space="preserve"> </w:t>
      </w:r>
      <w:r w:rsidR="00162C8C" w:rsidRPr="00162C8C">
        <w:t>Yes, on land adjacent to or near the proposed development</w:t>
      </w:r>
    </w:p>
    <w:p w14:paraId="7D54B6AE" w14:textId="427DBA5C" w:rsidR="00162C8C" w:rsidRDefault="00000000" w:rsidP="00162C8C">
      <w:pPr>
        <w:spacing w:line="259" w:lineRule="auto"/>
      </w:pPr>
      <w:sdt>
        <w:sdtPr>
          <w:alias w:val="Check this box if you are not a staff member, elected member or related to the above"/>
          <w:tag w:val="Check this box if you are not a staff member, elected member or related to the above"/>
          <w:id w:val="-168179702"/>
          <w14:checkbox>
            <w14:checked w14:val="0"/>
            <w14:checkedState w14:val="2612" w14:font="MS Gothic"/>
            <w14:uncheckedState w14:val="2610" w14:font="MS Gothic"/>
          </w14:checkbox>
        </w:sdtPr>
        <w:sdtContent>
          <w:r w:rsidR="00162C8C">
            <w:rPr>
              <w:rFonts w:ascii="MS Gothic" w:eastAsia="MS Gothic" w:hAnsi="MS Gothic" w:hint="eastAsia"/>
            </w:rPr>
            <w:t>☐</w:t>
          </w:r>
        </w:sdtContent>
      </w:sdt>
      <w:r w:rsidR="00162C8C">
        <w:t xml:space="preserve"> </w:t>
      </w:r>
      <w:r w:rsidR="00162C8C" w:rsidRPr="00162C8C">
        <w:t>No</w:t>
      </w:r>
    </w:p>
    <w:p w14:paraId="19C60FD6" w14:textId="77777777" w:rsidR="00162C8C" w:rsidRPr="00162C8C" w:rsidRDefault="00162C8C" w:rsidP="00162C8C">
      <w:pPr>
        <w:spacing w:line="259" w:lineRule="auto"/>
      </w:pPr>
    </w:p>
    <w:p w14:paraId="35F138CB" w14:textId="77777777" w:rsidR="00162C8C" w:rsidRPr="00162C8C" w:rsidRDefault="00162C8C" w:rsidP="00162C8C">
      <w:pPr>
        <w:spacing w:line="259" w:lineRule="auto"/>
      </w:pPr>
      <w:r w:rsidRPr="00162C8C">
        <w:t>Designated sites, important habitats or other biodiversity features:</w:t>
      </w:r>
    </w:p>
    <w:p w14:paraId="021CA47C" w14:textId="638E0549" w:rsidR="00162C8C" w:rsidRPr="00162C8C" w:rsidRDefault="00000000" w:rsidP="00162C8C">
      <w:pPr>
        <w:spacing w:line="259" w:lineRule="auto"/>
      </w:pPr>
      <w:sdt>
        <w:sdtPr>
          <w:alias w:val="Check this box if you are not a staff member, elected member or related to the above"/>
          <w:tag w:val="Check this box if you are not a staff member, elected member or related to the above"/>
          <w:id w:val="-658151426"/>
          <w14:checkbox>
            <w14:checked w14:val="0"/>
            <w14:checkedState w14:val="2612" w14:font="MS Gothic"/>
            <w14:uncheckedState w14:val="2610" w14:font="MS Gothic"/>
          </w14:checkbox>
        </w:sdtPr>
        <w:sdtContent>
          <w:r w:rsidR="00162C8C">
            <w:rPr>
              <w:rFonts w:ascii="MS Gothic" w:eastAsia="MS Gothic" w:hAnsi="MS Gothic" w:hint="eastAsia"/>
            </w:rPr>
            <w:t>☐</w:t>
          </w:r>
        </w:sdtContent>
      </w:sdt>
      <w:r w:rsidR="00162C8C">
        <w:t xml:space="preserve"> </w:t>
      </w:r>
      <w:r w:rsidR="00162C8C" w:rsidRPr="00162C8C">
        <w:t>Yes, on the development site</w:t>
      </w:r>
    </w:p>
    <w:p w14:paraId="1FDEC945" w14:textId="1E9A8590" w:rsidR="00162C8C" w:rsidRPr="00162C8C" w:rsidRDefault="00000000" w:rsidP="00162C8C">
      <w:pPr>
        <w:spacing w:line="259" w:lineRule="auto"/>
      </w:pPr>
      <w:sdt>
        <w:sdtPr>
          <w:alias w:val="Check this box if you are not a staff member, elected member or related to the above"/>
          <w:tag w:val="Check this box if you are not a staff member, elected member or related to the above"/>
          <w:id w:val="-1260751880"/>
          <w14:checkbox>
            <w14:checked w14:val="0"/>
            <w14:checkedState w14:val="2612" w14:font="MS Gothic"/>
            <w14:uncheckedState w14:val="2610" w14:font="MS Gothic"/>
          </w14:checkbox>
        </w:sdtPr>
        <w:sdtContent>
          <w:r w:rsidR="00162C8C">
            <w:rPr>
              <w:rFonts w:ascii="MS Gothic" w:eastAsia="MS Gothic" w:hAnsi="MS Gothic" w:hint="eastAsia"/>
            </w:rPr>
            <w:t>☐</w:t>
          </w:r>
        </w:sdtContent>
      </w:sdt>
      <w:r w:rsidR="00162C8C">
        <w:t xml:space="preserve"> </w:t>
      </w:r>
      <w:r w:rsidR="00162C8C" w:rsidRPr="00162C8C">
        <w:t>Yes, on land adjacent to or near the proposed development</w:t>
      </w:r>
    </w:p>
    <w:p w14:paraId="40DC1397" w14:textId="7173A7B5" w:rsidR="00162C8C" w:rsidRDefault="00000000" w:rsidP="00162C8C">
      <w:pPr>
        <w:spacing w:line="259" w:lineRule="auto"/>
      </w:pPr>
      <w:sdt>
        <w:sdtPr>
          <w:alias w:val="Check this box if you are not a staff member, elected member or related to the above"/>
          <w:tag w:val="Check this box if you are not a staff member, elected member or related to the above"/>
          <w:id w:val="1376112619"/>
          <w14:checkbox>
            <w14:checked w14:val="0"/>
            <w14:checkedState w14:val="2612" w14:font="MS Gothic"/>
            <w14:uncheckedState w14:val="2610" w14:font="MS Gothic"/>
          </w14:checkbox>
        </w:sdtPr>
        <w:sdtContent>
          <w:r w:rsidR="00162C8C">
            <w:rPr>
              <w:rFonts w:ascii="MS Gothic" w:eastAsia="MS Gothic" w:hAnsi="MS Gothic" w:hint="eastAsia"/>
            </w:rPr>
            <w:t>☐</w:t>
          </w:r>
        </w:sdtContent>
      </w:sdt>
      <w:r w:rsidR="00162C8C">
        <w:t xml:space="preserve"> </w:t>
      </w:r>
      <w:r w:rsidR="00162C8C" w:rsidRPr="00162C8C">
        <w:t>No</w:t>
      </w:r>
    </w:p>
    <w:p w14:paraId="56DA6C90" w14:textId="77777777" w:rsidR="00162C8C" w:rsidRPr="00162C8C" w:rsidRDefault="00162C8C" w:rsidP="00162C8C">
      <w:pPr>
        <w:spacing w:line="259" w:lineRule="auto"/>
      </w:pPr>
    </w:p>
    <w:p w14:paraId="52F4FF50" w14:textId="77777777" w:rsidR="00162C8C" w:rsidRDefault="00162C8C" w:rsidP="00162C8C">
      <w:pPr>
        <w:spacing w:line="259" w:lineRule="auto"/>
      </w:pPr>
      <w:r w:rsidRPr="00162C8C">
        <w:t>Features of geological conservation importance:</w:t>
      </w:r>
    </w:p>
    <w:p w14:paraId="50182E67" w14:textId="6AF157D9" w:rsidR="00162C8C" w:rsidRPr="00162C8C" w:rsidRDefault="00000000" w:rsidP="00162C8C">
      <w:pPr>
        <w:spacing w:line="259" w:lineRule="auto"/>
      </w:pPr>
      <w:sdt>
        <w:sdtPr>
          <w:alias w:val="Check this box if you are not a staff member, elected member or related to the above"/>
          <w:tag w:val="Check this box if you are not a staff member, elected member or related to the above"/>
          <w:id w:val="-1725834464"/>
          <w14:checkbox>
            <w14:checked w14:val="0"/>
            <w14:checkedState w14:val="2612" w14:font="MS Gothic"/>
            <w14:uncheckedState w14:val="2610" w14:font="MS Gothic"/>
          </w14:checkbox>
        </w:sdtPr>
        <w:sdtContent>
          <w:r w:rsidR="00162C8C">
            <w:rPr>
              <w:rFonts w:ascii="MS Gothic" w:eastAsia="MS Gothic" w:hAnsi="MS Gothic" w:hint="eastAsia"/>
            </w:rPr>
            <w:t>☐</w:t>
          </w:r>
        </w:sdtContent>
      </w:sdt>
      <w:r w:rsidR="00162C8C">
        <w:t xml:space="preserve"> </w:t>
      </w:r>
      <w:r w:rsidR="00162C8C" w:rsidRPr="00162C8C">
        <w:t>Yes, on the development site</w:t>
      </w:r>
    </w:p>
    <w:p w14:paraId="4AB908B3" w14:textId="326013AC" w:rsidR="00162C8C" w:rsidRPr="00162C8C" w:rsidRDefault="00000000" w:rsidP="00162C8C">
      <w:pPr>
        <w:spacing w:line="259" w:lineRule="auto"/>
      </w:pPr>
      <w:sdt>
        <w:sdtPr>
          <w:alias w:val="Check this box if you are not a staff member, elected member or related to the above"/>
          <w:tag w:val="Check this box if you are not a staff member, elected member or related to the above"/>
          <w:id w:val="-1886942387"/>
          <w14:checkbox>
            <w14:checked w14:val="0"/>
            <w14:checkedState w14:val="2612" w14:font="MS Gothic"/>
            <w14:uncheckedState w14:val="2610" w14:font="MS Gothic"/>
          </w14:checkbox>
        </w:sdtPr>
        <w:sdtContent>
          <w:r w:rsidR="00162C8C">
            <w:rPr>
              <w:rFonts w:ascii="MS Gothic" w:eastAsia="MS Gothic" w:hAnsi="MS Gothic" w:hint="eastAsia"/>
            </w:rPr>
            <w:t>☐</w:t>
          </w:r>
        </w:sdtContent>
      </w:sdt>
      <w:r w:rsidR="00162C8C">
        <w:t xml:space="preserve"> </w:t>
      </w:r>
      <w:r w:rsidR="00162C8C" w:rsidRPr="00162C8C">
        <w:t>Yes, on land adjacent to or near the proposed development</w:t>
      </w:r>
    </w:p>
    <w:p w14:paraId="341F8BB3" w14:textId="0E9C9D62" w:rsidR="00651AF5" w:rsidRDefault="00000000" w:rsidP="00162C8C">
      <w:pPr>
        <w:spacing w:line="259" w:lineRule="auto"/>
      </w:pPr>
      <w:sdt>
        <w:sdtPr>
          <w:alias w:val="Check this box if you are not a staff member, elected member or related to the above"/>
          <w:tag w:val="Check this box if you are not a staff member, elected member or related to the above"/>
          <w:id w:val="1438561776"/>
          <w14:checkbox>
            <w14:checked w14:val="0"/>
            <w14:checkedState w14:val="2612" w14:font="MS Gothic"/>
            <w14:uncheckedState w14:val="2610" w14:font="MS Gothic"/>
          </w14:checkbox>
        </w:sdtPr>
        <w:sdtContent>
          <w:r w:rsidR="00162C8C">
            <w:rPr>
              <w:rFonts w:ascii="MS Gothic" w:eastAsia="MS Gothic" w:hAnsi="MS Gothic" w:hint="eastAsia"/>
            </w:rPr>
            <w:t>☐</w:t>
          </w:r>
        </w:sdtContent>
      </w:sdt>
      <w:r w:rsidR="00162C8C">
        <w:t xml:space="preserve"> </w:t>
      </w:r>
      <w:r w:rsidR="00162C8C" w:rsidRPr="00162C8C">
        <w:t>No</w:t>
      </w:r>
    </w:p>
    <w:p w14:paraId="47465809" w14:textId="77777777" w:rsidR="00651AF5" w:rsidRDefault="00651AF5" w:rsidP="009E384C">
      <w:pPr>
        <w:spacing w:line="259" w:lineRule="auto"/>
      </w:pPr>
    </w:p>
    <w:p w14:paraId="6DD547D2" w14:textId="7173A8AF" w:rsidR="00BE1C2F" w:rsidRDefault="00BE1C2F" w:rsidP="004F3789">
      <w:pPr>
        <w:pStyle w:val="Heading2"/>
      </w:pPr>
      <w:r>
        <w:t>Voluntary Agreements/Planning Obligations</w:t>
      </w:r>
    </w:p>
    <w:p w14:paraId="16998A95" w14:textId="77777777" w:rsidR="00BE1C2F" w:rsidRDefault="00BE1C2F" w:rsidP="00BE1C2F">
      <w:pPr>
        <w:spacing w:line="259" w:lineRule="auto"/>
      </w:pPr>
      <w:r w:rsidRPr="00BE1C2F">
        <w:t xml:space="preserve">Are any draft agreements included with the application? </w:t>
      </w:r>
    </w:p>
    <w:p w14:paraId="455B2A28" w14:textId="316CAB54" w:rsidR="00BE1C2F" w:rsidRDefault="00000000" w:rsidP="00BE1C2F">
      <w:sdt>
        <w:sdtPr>
          <w:alias w:val="Check this box if you are a staff member, elected member or related to the above"/>
          <w:tag w:val="Check this box if you are a staff member, elected member or related to the above"/>
          <w:id w:val="1985804550"/>
          <w14:checkbox>
            <w14:checked w14:val="0"/>
            <w14:checkedState w14:val="2612" w14:font="MS Gothic"/>
            <w14:uncheckedState w14:val="2610" w14:font="MS Gothic"/>
          </w14:checkbox>
        </w:sdtPr>
        <w:sdtContent>
          <w:r w:rsidR="00BE1C2F">
            <w:rPr>
              <w:rFonts w:ascii="MS Gothic" w:eastAsia="MS Gothic" w:hAnsi="MS Gothic" w:hint="eastAsia"/>
            </w:rPr>
            <w:t>☐</w:t>
          </w:r>
        </w:sdtContent>
      </w:sdt>
      <w:r w:rsidR="00BE1C2F">
        <w:t xml:space="preserve"> Yes </w:t>
      </w:r>
      <w:r w:rsidR="00BE1C2F">
        <w:tab/>
      </w:r>
      <w:sdt>
        <w:sdtPr>
          <w:alias w:val="Check this box if you are not a staff member, elected member or related to the above"/>
          <w:tag w:val="Check this box if you are not a staff member, elected member or related to the above"/>
          <w:id w:val="-1230847290"/>
          <w14:checkbox>
            <w14:checked w14:val="0"/>
            <w14:checkedState w14:val="2612" w14:font="MS Gothic"/>
            <w14:uncheckedState w14:val="2610" w14:font="MS Gothic"/>
          </w14:checkbox>
        </w:sdtPr>
        <w:sdtContent>
          <w:r w:rsidR="00BE1C2F">
            <w:rPr>
              <w:rFonts w:ascii="MS Gothic" w:eastAsia="MS Gothic" w:hAnsi="MS Gothic" w:hint="eastAsia"/>
            </w:rPr>
            <w:t>☐</w:t>
          </w:r>
        </w:sdtContent>
      </w:sdt>
      <w:r w:rsidR="00BE1C2F">
        <w:t xml:space="preserve"> No </w:t>
      </w:r>
    </w:p>
    <w:p w14:paraId="73C69DE5" w14:textId="25A45D9E" w:rsidR="00BE1C2F" w:rsidRDefault="00BE1C2F" w:rsidP="00BE1C2F">
      <w:pPr>
        <w:spacing w:line="259" w:lineRule="auto"/>
        <w:rPr>
          <w:i/>
          <w:iCs/>
        </w:rPr>
      </w:pPr>
      <w:r w:rsidRPr="00BE1C2F">
        <w:rPr>
          <w:i/>
          <w:iCs/>
        </w:rPr>
        <w:t xml:space="preserve">If yes, </w:t>
      </w:r>
      <w:r>
        <w:rPr>
          <w:i/>
          <w:iCs/>
        </w:rPr>
        <w:t>please summarise</w:t>
      </w:r>
      <w:r w:rsidRPr="00BE1C2F">
        <w:rPr>
          <w:i/>
          <w:iCs/>
        </w:rPr>
        <w:t xml:space="preserve"> the purpose of the agreement </w:t>
      </w:r>
    </w:p>
    <w:sdt>
      <w:sdtPr>
        <w:rPr>
          <w:i/>
          <w:iCs/>
        </w:rPr>
        <w:id w:val="1079634771"/>
        <w:placeholder>
          <w:docPart w:val="DefaultPlaceholder_-1854013440"/>
        </w:placeholder>
        <w:showingPlcHdr/>
      </w:sdtPr>
      <w:sdtContent>
        <w:p w14:paraId="40368825" w14:textId="2DA840F4" w:rsidR="00BE1C2F" w:rsidRPr="00BE1C2F" w:rsidRDefault="00BE1C2F" w:rsidP="00BE1C2F">
          <w:pPr>
            <w:spacing w:line="259" w:lineRule="auto"/>
            <w:rPr>
              <w:i/>
              <w:iCs/>
            </w:rPr>
          </w:pPr>
          <w:r w:rsidRPr="00D14F08">
            <w:rPr>
              <w:rStyle w:val="PlaceholderText"/>
            </w:rPr>
            <w:t>Click or tap here to enter text.</w:t>
          </w:r>
        </w:p>
      </w:sdtContent>
    </w:sdt>
    <w:p w14:paraId="5E7D2E09" w14:textId="77777777" w:rsidR="00BE1C2F" w:rsidRDefault="00BE1C2F" w:rsidP="00BE1C2F">
      <w:pPr>
        <w:spacing w:line="259" w:lineRule="auto"/>
      </w:pPr>
    </w:p>
    <w:p w14:paraId="78BA00F4" w14:textId="77777777" w:rsidR="00BE1C2F" w:rsidRDefault="00BE1C2F" w:rsidP="00BE1C2F">
      <w:pPr>
        <w:spacing w:line="259" w:lineRule="auto"/>
      </w:pPr>
      <w:r w:rsidRPr="00BE1C2F">
        <w:t xml:space="preserve">Are there any existing Section106 agreements affecting the site? </w:t>
      </w:r>
    </w:p>
    <w:p w14:paraId="7F91FC5C" w14:textId="6BCBE6FE" w:rsidR="00651AF5" w:rsidRDefault="00000000" w:rsidP="00BE1C2F">
      <w:sdt>
        <w:sdtPr>
          <w:alias w:val="Check this box if you are a staff member, elected member or related to the above"/>
          <w:tag w:val="Check this box if you are a staff member, elected member or related to the above"/>
          <w:id w:val="-525173247"/>
          <w14:checkbox>
            <w14:checked w14:val="0"/>
            <w14:checkedState w14:val="2612" w14:font="MS Gothic"/>
            <w14:uncheckedState w14:val="2610" w14:font="MS Gothic"/>
          </w14:checkbox>
        </w:sdtPr>
        <w:sdtContent>
          <w:r w:rsidR="00BE1C2F">
            <w:rPr>
              <w:rFonts w:ascii="MS Gothic" w:eastAsia="MS Gothic" w:hAnsi="MS Gothic" w:hint="eastAsia"/>
            </w:rPr>
            <w:t>☐</w:t>
          </w:r>
        </w:sdtContent>
      </w:sdt>
      <w:r w:rsidR="00BE1C2F">
        <w:t xml:space="preserve"> Yes </w:t>
      </w:r>
      <w:r w:rsidR="00BE1C2F">
        <w:tab/>
      </w:r>
      <w:sdt>
        <w:sdtPr>
          <w:alias w:val="Check this box if you are not a staff member, elected member or related to the above"/>
          <w:tag w:val="Check this box if you are not a staff member, elected member or related to the above"/>
          <w:id w:val="1160504990"/>
          <w14:checkbox>
            <w14:checked w14:val="0"/>
            <w14:checkedState w14:val="2612" w14:font="MS Gothic"/>
            <w14:uncheckedState w14:val="2610" w14:font="MS Gothic"/>
          </w14:checkbox>
        </w:sdtPr>
        <w:sdtContent>
          <w:r w:rsidR="00BE1C2F">
            <w:rPr>
              <w:rFonts w:ascii="MS Gothic" w:eastAsia="MS Gothic" w:hAnsi="MS Gothic" w:hint="eastAsia"/>
            </w:rPr>
            <w:t>☐</w:t>
          </w:r>
        </w:sdtContent>
      </w:sdt>
      <w:r w:rsidR="00BE1C2F">
        <w:t xml:space="preserve"> No </w:t>
      </w:r>
    </w:p>
    <w:p w14:paraId="62B12940" w14:textId="77777777" w:rsidR="00651AF5" w:rsidRDefault="00651AF5" w:rsidP="009E384C">
      <w:pPr>
        <w:spacing w:line="259" w:lineRule="auto"/>
      </w:pPr>
    </w:p>
    <w:p w14:paraId="2B32D088" w14:textId="575E20AE" w:rsidR="00BC48FD" w:rsidRDefault="00BC48FD" w:rsidP="004F3789">
      <w:pPr>
        <w:pStyle w:val="Heading2"/>
      </w:pPr>
      <w:r>
        <w:t>Supplementary Information</w:t>
      </w:r>
    </w:p>
    <w:p w14:paraId="07D678DD" w14:textId="77777777" w:rsidR="00BC48FD" w:rsidRPr="00BC48FD" w:rsidRDefault="00BC48FD" w:rsidP="00BC48FD">
      <w:pPr>
        <w:spacing w:line="259" w:lineRule="auto"/>
      </w:pPr>
      <w:r w:rsidRPr="00BC48FD">
        <w:t>Indicate the supplementary information which you have completed and will submit with this</w:t>
      </w:r>
    </w:p>
    <w:p w14:paraId="49E75934" w14:textId="77777777" w:rsidR="00BC48FD" w:rsidRDefault="00BC48FD" w:rsidP="00BC48FD">
      <w:pPr>
        <w:spacing w:line="259" w:lineRule="auto"/>
        <w:rPr>
          <w:i/>
          <w:iCs/>
        </w:rPr>
      </w:pPr>
      <w:r w:rsidRPr="00BC48FD">
        <w:t xml:space="preserve">application form: </w:t>
      </w:r>
      <w:r w:rsidRPr="00BC48FD">
        <w:rPr>
          <w:i/>
          <w:iCs/>
        </w:rPr>
        <w:t>Note: All applicants must complete sections G, H &amp; I</w:t>
      </w:r>
    </w:p>
    <w:p w14:paraId="245DB036" w14:textId="77777777" w:rsidR="00E34550" w:rsidRDefault="00E34550" w:rsidP="00BC48FD">
      <w:pPr>
        <w:spacing w:line="259" w:lineRule="auto"/>
        <w:rPr>
          <w:i/>
          <w:iCs/>
        </w:rPr>
      </w:pPr>
    </w:p>
    <w:p w14:paraId="1455AA52" w14:textId="77777777" w:rsidR="00E34550" w:rsidRPr="00BC48FD" w:rsidRDefault="00E34550" w:rsidP="00BC48FD">
      <w:pPr>
        <w:spacing w:line="259" w:lineRule="auto"/>
        <w:rPr>
          <w:i/>
          <w:iCs/>
        </w:rPr>
      </w:pPr>
    </w:p>
    <w:p w14:paraId="46191471" w14:textId="77777777" w:rsidR="00E34550" w:rsidRDefault="00BC48FD" w:rsidP="00BC48FD">
      <w:pPr>
        <w:spacing w:line="259" w:lineRule="auto"/>
      </w:pPr>
      <w:r w:rsidRPr="00BC48FD">
        <w:lastRenderedPageBreak/>
        <w:t xml:space="preserve">A: Mineral Extraction Completed: </w:t>
      </w:r>
    </w:p>
    <w:p w14:paraId="4B55EC18" w14:textId="64CDCC07" w:rsidR="00BC48FD" w:rsidRPr="00BC48FD" w:rsidRDefault="00000000" w:rsidP="00BC48FD">
      <w:pPr>
        <w:spacing w:line="259" w:lineRule="auto"/>
      </w:pPr>
      <w:sdt>
        <w:sdtPr>
          <w:alias w:val="Check this box if you are a staff member, elected member or related to the above"/>
          <w:tag w:val="Check this box if you are a staff member, elected member or related to the above"/>
          <w:id w:val="-116918776"/>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Yes </w:t>
      </w:r>
      <w:r w:rsidR="00E34550">
        <w:tab/>
      </w:r>
      <w:sdt>
        <w:sdtPr>
          <w:alias w:val="Check this box if you are not a staff member, elected member or related to the above"/>
          <w:tag w:val="Check this box if you are not a staff member, elected member or related to the above"/>
          <w:id w:val="136690131"/>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No</w:t>
      </w:r>
    </w:p>
    <w:p w14:paraId="57A17578" w14:textId="77777777" w:rsidR="00E34550" w:rsidRDefault="00BC48FD" w:rsidP="00BC48FD">
      <w:pPr>
        <w:spacing w:line="259" w:lineRule="auto"/>
      </w:pPr>
      <w:r w:rsidRPr="00BC48FD">
        <w:t>B: Mineral Processing Completed:</w:t>
      </w:r>
    </w:p>
    <w:p w14:paraId="3A4F2425" w14:textId="68245861" w:rsidR="00BC48FD" w:rsidRPr="00BC48FD" w:rsidRDefault="00000000" w:rsidP="00BC48FD">
      <w:pPr>
        <w:spacing w:line="259" w:lineRule="auto"/>
      </w:pPr>
      <w:sdt>
        <w:sdtPr>
          <w:alias w:val="Check this box if you are a staff member, elected member or related to the above"/>
          <w:tag w:val="Check this box if you are a staff member, elected member or related to the above"/>
          <w:id w:val="-183600754"/>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Yes </w:t>
      </w:r>
      <w:r w:rsidR="00E34550">
        <w:tab/>
      </w:r>
      <w:sdt>
        <w:sdtPr>
          <w:alias w:val="Check this box if you are not a staff member, elected member or related to the above"/>
          <w:tag w:val="Check this box if you are not a staff member, elected member or related to the above"/>
          <w:id w:val="-1708947011"/>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No</w:t>
      </w:r>
    </w:p>
    <w:p w14:paraId="5E7B67E9" w14:textId="77777777" w:rsidR="00E34550" w:rsidRDefault="00BC48FD" w:rsidP="00BC48FD">
      <w:pPr>
        <w:spacing w:line="259" w:lineRule="auto"/>
      </w:pPr>
      <w:r w:rsidRPr="00BC48FD">
        <w:t xml:space="preserve">C: Underground Mining Completed: </w:t>
      </w:r>
    </w:p>
    <w:p w14:paraId="092A679A" w14:textId="0CD91EFB" w:rsidR="00BC48FD" w:rsidRPr="00BC48FD" w:rsidRDefault="00000000" w:rsidP="00BC48FD">
      <w:pPr>
        <w:spacing w:line="259" w:lineRule="auto"/>
      </w:pPr>
      <w:sdt>
        <w:sdtPr>
          <w:alias w:val="Check this box if you are a staff member, elected member or related to the above"/>
          <w:tag w:val="Check this box if you are a staff member, elected member or related to the above"/>
          <w:id w:val="-1343081731"/>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Yes </w:t>
      </w:r>
      <w:r w:rsidR="00E34550">
        <w:tab/>
      </w:r>
      <w:sdt>
        <w:sdtPr>
          <w:alias w:val="Check this box if you are not a staff member, elected member or related to the above"/>
          <w:tag w:val="Check this box if you are not a staff member, elected member or related to the above"/>
          <w:id w:val="1386672423"/>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No</w:t>
      </w:r>
    </w:p>
    <w:p w14:paraId="37B52586" w14:textId="77777777" w:rsidR="00E34550" w:rsidRDefault="00BC48FD" w:rsidP="00BC48FD">
      <w:pPr>
        <w:spacing w:line="259" w:lineRule="auto"/>
      </w:pPr>
      <w:r w:rsidRPr="00BC48FD">
        <w:t>D: Proposals involving Disposal of Mine and Quarry Wastes Completed:</w:t>
      </w:r>
    </w:p>
    <w:p w14:paraId="3AD52F5A" w14:textId="3B6D60A5" w:rsidR="00BC48FD" w:rsidRPr="00BC48FD" w:rsidRDefault="00000000" w:rsidP="00BC48FD">
      <w:pPr>
        <w:spacing w:line="259" w:lineRule="auto"/>
      </w:pPr>
      <w:sdt>
        <w:sdtPr>
          <w:alias w:val="Check this box if you are a staff member, elected member or related to the above"/>
          <w:tag w:val="Check this box if you are a staff member, elected member or related to the above"/>
          <w:id w:val="1793550252"/>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Yes </w:t>
      </w:r>
      <w:r w:rsidR="00E34550">
        <w:tab/>
      </w:r>
      <w:sdt>
        <w:sdtPr>
          <w:alias w:val="Check this box if you are not a staff member, elected member or related to the above"/>
          <w:tag w:val="Check this box if you are not a staff member, elected member or related to the above"/>
          <w:id w:val="-1687828163"/>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No</w:t>
      </w:r>
    </w:p>
    <w:p w14:paraId="134CBDE0" w14:textId="77777777" w:rsidR="00E34550" w:rsidRDefault="00BC48FD" w:rsidP="00BC48FD">
      <w:pPr>
        <w:spacing w:line="259" w:lineRule="auto"/>
      </w:pPr>
      <w:r w:rsidRPr="00BC48FD">
        <w:t>E: Mineral Exploration Completed:</w:t>
      </w:r>
    </w:p>
    <w:p w14:paraId="1F865036" w14:textId="021CFD97" w:rsidR="00BC48FD" w:rsidRPr="00BC48FD" w:rsidRDefault="00000000" w:rsidP="00BC48FD">
      <w:pPr>
        <w:spacing w:line="259" w:lineRule="auto"/>
      </w:pPr>
      <w:sdt>
        <w:sdtPr>
          <w:alias w:val="Check this box if you are a staff member, elected member or related to the above"/>
          <w:tag w:val="Check this box if you are a staff member, elected member or related to the above"/>
          <w:id w:val="1846359632"/>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Yes </w:t>
      </w:r>
      <w:r w:rsidR="00E34550">
        <w:tab/>
      </w:r>
      <w:sdt>
        <w:sdtPr>
          <w:alias w:val="Check this box if you are not a staff member, elected member or related to the above"/>
          <w:tag w:val="Check this box if you are not a staff member, elected member or related to the above"/>
          <w:id w:val="-238103139"/>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No</w:t>
      </w:r>
    </w:p>
    <w:p w14:paraId="078E1C15" w14:textId="77777777" w:rsidR="00E34550" w:rsidRDefault="00BC48FD" w:rsidP="00BC48FD">
      <w:pPr>
        <w:spacing w:line="259" w:lineRule="auto"/>
      </w:pPr>
      <w:r w:rsidRPr="00BC48FD">
        <w:t>F: Oil and Gas Development Completed:</w:t>
      </w:r>
    </w:p>
    <w:p w14:paraId="7EBFEA26" w14:textId="71D81270" w:rsidR="00BC48FD" w:rsidRPr="00BC48FD" w:rsidRDefault="00000000" w:rsidP="00BC48FD">
      <w:pPr>
        <w:spacing w:line="259" w:lineRule="auto"/>
      </w:pPr>
      <w:sdt>
        <w:sdtPr>
          <w:alias w:val="Check this box if you are a staff member, elected member or related to the above"/>
          <w:tag w:val="Check this box if you are a staff member, elected member or related to the above"/>
          <w:id w:val="-455795805"/>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Yes </w:t>
      </w:r>
      <w:r w:rsidR="00E34550">
        <w:tab/>
      </w:r>
      <w:sdt>
        <w:sdtPr>
          <w:alias w:val="Check this box if you are not a staff member, elected member or related to the above"/>
          <w:tag w:val="Check this box if you are not a staff member, elected member or related to the above"/>
          <w:id w:val="2086492236"/>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No</w:t>
      </w:r>
    </w:p>
    <w:p w14:paraId="37501E9D" w14:textId="77777777" w:rsidR="00E34550" w:rsidRDefault="00BC48FD" w:rsidP="00BC48FD">
      <w:pPr>
        <w:spacing w:line="259" w:lineRule="auto"/>
      </w:pPr>
      <w:r w:rsidRPr="00BC48FD">
        <w:t>* G: Ancillary Operations, Associated Development and Transport Completed:</w:t>
      </w:r>
    </w:p>
    <w:p w14:paraId="2386BF66" w14:textId="17B33139" w:rsidR="00BC48FD" w:rsidRPr="00BC48FD" w:rsidRDefault="00000000" w:rsidP="00BC48FD">
      <w:pPr>
        <w:spacing w:line="259" w:lineRule="auto"/>
      </w:pPr>
      <w:sdt>
        <w:sdtPr>
          <w:alias w:val="Check this box if you are a staff member, elected member or related to the above"/>
          <w:tag w:val="Check this box if you are a staff member, elected member or related to the above"/>
          <w:id w:val="1984116291"/>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Yes </w:t>
      </w:r>
      <w:r w:rsidR="00E34550">
        <w:tab/>
      </w:r>
      <w:sdt>
        <w:sdtPr>
          <w:alias w:val="Check this box if you are not a staff member, elected member or related to the above"/>
          <w:tag w:val="Check this box if you are not a staff member, elected member or related to the above"/>
          <w:id w:val="-294757053"/>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No</w:t>
      </w:r>
    </w:p>
    <w:p w14:paraId="108D085A" w14:textId="77777777" w:rsidR="00E34550" w:rsidRDefault="00BC48FD" w:rsidP="00BC48FD">
      <w:pPr>
        <w:spacing w:line="259" w:lineRule="auto"/>
      </w:pPr>
      <w:r w:rsidRPr="00BC48FD">
        <w:t>* H: Environmental Effects of Development Completed:</w:t>
      </w:r>
    </w:p>
    <w:p w14:paraId="03696ED2" w14:textId="0D861361" w:rsidR="00BC48FD" w:rsidRPr="00BC48FD" w:rsidRDefault="00000000" w:rsidP="00BC48FD">
      <w:pPr>
        <w:spacing w:line="259" w:lineRule="auto"/>
      </w:pPr>
      <w:sdt>
        <w:sdtPr>
          <w:alias w:val="Check this box if you are a staff member, elected member or related to the above"/>
          <w:tag w:val="Check this box if you are a staff member, elected member or related to the above"/>
          <w:id w:val="5414811"/>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Yes </w:t>
      </w:r>
      <w:r w:rsidR="00E34550">
        <w:tab/>
      </w:r>
      <w:sdt>
        <w:sdtPr>
          <w:alias w:val="Check this box if you are not a staff member, elected member or related to the above"/>
          <w:tag w:val="Check this box if you are not a staff member, elected member or related to the above"/>
          <w:id w:val="1373964136"/>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No</w:t>
      </w:r>
    </w:p>
    <w:p w14:paraId="472F8A6B" w14:textId="77777777" w:rsidR="00E34550" w:rsidRDefault="00BC48FD" w:rsidP="00BC48FD">
      <w:pPr>
        <w:spacing w:line="259" w:lineRule="auto"/>
      </w:pPr>
      <w:r w:rsidRPr="00BC48FD">
        <w:t>* I: Restoration, Aftercare and After-use Completed:</w:t>
      </w:r>
    </w:p>
    <w:p w14:paraId="7ECD1BB1" w14:textId="05DE0790" w:rsidR="00BC48FD" w:rsidRPr="00BC48FD" w:rsidRDefault="00000000" w:rsidP="00BC48FD">
      <w:pPr>
        <w:spacing w:line="259" w:lineRule="auto"/>
      </w:pPr>
      <w:sdt>
        <w:sdtPr>
          <w:alias w:val="Check this box if you are a staff member, elected member or related to the above"/>
          <w:tag w:val="Check this box if you are a staff member, elected member or related to the above"/>
          <w:id w:val="979661012"/>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Yes </w:t>
      </w:r>
      <w:r w:rsidR="00E34550">
        <w:tab/>
      </w:r>
      <w:sdt>
        <w:sdtPr>
          <w:alias w:val="Check this box if you are not a staff member, elected member or related to the above"/>
          <w:tag w:val="Check this box if you are not a staff member, elected member or related to the above"/>
          <w:id w:val="-966812294"/>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No</w:t>
      </w:r>
    </w:p>
    <w:p w14:paraId="4ADE559E" w14:textId="77777777" w:rsidR="00E34550" w:rsidRDefault="00BC48FD" w:rsidP="00BC48FD">
      <w:pPr>
        <w:spacing w:line="259" w:lineRule="auto"/>
      </w:pPr>
      <w:r w:rsidRPr="00BC48FD">
        <w:t xml:space="preserve">J: Benefits of the Development Completed: </w:t>
      </w:r>
    </w:p>
    <w:p w14:paraId="274A174C" w14:textId="31D4C6E0" w:rsidR="00651AF5" w:rsidRDefault="00000000" w:rsidP="00BC48FD">
      <w:pPr>
        <w:spacing w:line="259" w:lineRule="auto"/>
      </w:pPr>
      <w:sdt>
        <w:sdtPr>
          <w:alias w:val="Check this box if you are a staff member, elected member or related to the above"/>
          <w:tag w:val="Check this box if you are a staff member, elected member or related to the above"/>
          <w:id w:val="978570103"/>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Yes </w:t>
      </w:r>
      <w:r w:rsidR="00E34550">
        <w:tab/>
      </w:r>
      <w:sdt>
        <w:sdtPr>
          <w:alias w:val="Check this box if you are not a staff member, elected member or related to the above"/>
          <w:tag w:val="Check this box if you are not a staff member, elected member or related to the above"/>
          <w:id w:val="163749366"/>
          <w14:checkbox>
            <w14:checked w14:val="0"/>
            <w14:checkedState w14:val="2612" w14:font="MS Gothic"/>
            <w14:uncheckedState w14:val="2610" w14:font="MS Gothic"/>
          </w14:checkbox>
        </w:sdtPr>
        <w:sdtContent>
          <w:r w:rsidR="00E34550">
            <w:rPr>
              <w:rFonts w:ascii="MS Gothic" w:eastAsia="MS Gothic" w:hAnsi="MS Gothic" w:hint="eastAsia"/>
            </w:rPr>
            <w:t>☐</w:t>
          </w:r>
        </w:sdtContent>
      </w:sdt>
      <w:r w:rsidR="00E34550">
        <w:t xml:space="preserve"> No</w:t>
      </w:r>
    </w:p>
    <w:p w14:paraId="3BCBE2E1" w14:textId="77777777" w:rsidR="00651AF5" w:rsidRDefault="00651AF5" w:rsidP="009E384C">
      <w:pPr>
        <w:spacing w:line="259" w:lineRule="auto"/>
      </w:pPr>
    </w:p>
    <w:p w14:paraId="1ADA7D6B" w14:textId="53E75EC0" w:rsidR="00C12CF9" w:rsidRDefault="00C12CF9" w:rsidP="004F3789">
      <w:pPr>
        <w:pStyle w:val="Heading2"/>
      </w:pPr>
      <w:r>
        <w:t>For Official Use Only</w:t>
      </w:r>
    </w:p>
    <w:p w14:paraId="0B70AF1D" w14:textId="77DB59F9" w:rsidR="00C12CF9" w:rsidRPr="00C12CF9" w:rsidRDefault="00C12CF9" w:rsidP="00C12CF9">
      <w:pPr>
        <w:spacing w:line="259" w:lineRule="auto"/>
        <w:rPr>
          <w:b/>
          <w:bCs/>
          <w:i/>
          <w:iCs/>
        </w:rPr>
      </w:pPr>
      <w:r w:rsidRPr="00C12CF9">
        <w:t xml:space="preserve">The correct fee for this application is: £ </w:t>
      </w:r>
      <w:sdt>
        <w:sdtPr>
          <w:id w:val="-2099474644"/>
          <w:placeholder>
            <w:docPart w:val="DefaultPlaceholder_-1854013440"/>
          </w:placeholder>
          <w:showingPlcHdr/>
        </w:sdtPr>
        <w:sdtContent>
          <w:r w:rsidRPr="00D14F08">
            <w:rPr>
              <w:rStyle w:val="PlaceholderText"/>
            </w:rPr>
            <w:t>Click or tap here to enter text.</w:t>
          </w:r>
        </w:sdtContent>
      </w:sdt>
    </w:p>
    <w:p w14:paraId="7CFA9604" w14:textId="3163CF98" w:rsidR="00C12CF9" w:rsidRPr="00C12CF9" w:rsidRDefault="00C12CF9" w:rsidP="00C12CF9">
      <w:pPr>
        <w:spacing w:line="259" w:lineRule="auto"/>
      </w:pPr>
      <w:r w:rsidRPr="00C12CF9">
        <w:t>Validated by:</w:t>
      </w:r>
      <w:r>
        <w:t xml:space="preserve"> </w:t>
      </w:r>
      <w:sdt>
        <w:sdtPr>
          <w:id w:val="250471158"/>
          <w:placeholder>
            <w:docPart w:val="DefaultPlaceholder_-1854013440"/>
          </w:placeholder>
          <w:showingPlcHdr/>
        </w:sdtPr>
        <w:sdtContent>
          <w:r w:rsidRPr="00D14F08">
            <w:rPr>
              <w:rStyle w:val="PlaceholderText"/>
            </w:rPr>
            <w:t>Click or tap here to enter text.</w:t>
          </w:r>
        </w:sdtContent>
      </w:sdt>
    </w:p>
    <w:p w14:paraId="7B963D87" w14:textId="3752051F" w:rsidR="00651AF5" w:rsidRDefault="00C12CF9" w:rsidP="00C12CF9">
      <w:pPr>
        <w:spacing w:line="259" w:lineRule="auto"/>
      </w:pPr>
      <w:r w:rsidRPr="00C12CF9">
        <w:t>Date:</w:t>
      </w:r>
      <w:r>
        <w:t xml:space="preserve"> </w:t>
      </w:r>
      <w:sdt>
        <w:sdtPr>
          <w:id w:val="-871754124"/>
          <w:placeholder>
            <w:docPart w:val="DefaultPlaceholder_-1854013440"/>
          </w:placeholder>
        </w:sdtPr>
        <w:sdtContent>
          <w:sdt>
            <w:sdtPr>
              <w:id w:val="1796712334"/>
              <w:placeholder>
                <w:docPart w:val="6AE533F351C24C88A709314D97D3C167"/>
              </w:placeholder>
              <w:showingPlcHdr/>
              <w:date>
                <w:dateFormat w:val="dd/MM/yyyy"/>
                <w:lid w:val="en-GB"/>
                <w:storeMappedDataAs w:val="dateTime"/>
                <w:calendar w:val="gregorian"/>
              </w:date>
            </w:sdtPr>
            <w:sdtContent>
              <w:r w:rsidRPr="00D14F08">
                <w:rPr>
                  <w:rStyle w:val="PlaceholderText"/>
                </w:rPr>
                <w:t>Click or tap to enter a date.</w:t>
              </w:r>
            </w:sdtContent>
          </w:sdt>
          <w:r>
            <w:t xml:space="preserve"> </w:t>
          </w:r>
        </w:sdtContent>
      </w:sdt>
    </w:p>
    <w:p w14:paraId="30889E53" w14:textId="77777777" w:rsidR="00C12CF9" w:rsidRDefault="00C12CF9" w:rsidP="009E384C">
      <w:pPr>
        <w:spacing w:line="259" w:lineRule="auto"/>
      </w:pPr>
    </w:p>
    <w:p w14:paraId="0701CC3B" w14:textId="5BEF1F2B" w:rsidR="00C12CF9" w:rsidRPr="004F3789" w:rsidRDefault="00C12CF9" w:rsidP="004F3789">
      <w:pPr>
        <w:pStyle w:val="Heading2"/>
      </w:pPr>
      <w:r w:rsidRPr="004F3789">
        <w:t>Declaration</w:t>
      </w:r>
    </w:p>
    <w:p w14:paraId="2DAF0F8A" w14:textId="77777777" w:rsidR="00C12CF9" w:rsidRPr="00C12CF9" w:rsidRDefault="00C12CF9" w:rsidP="00C12CF9">
      <w:r w:rsidRPr="00C12CF9">
        <w:t>I (we) hereby apply for planning permission or consent as described in this form and the</w:t>
      </w:r>
    </w:p>
    <w:p w14:paraId="595A7097" w14:textId="77777777" w:rsidR="00C12CF9" w:rsidRDefault="00C12CF9" w:rsidP="00C12CF9">
      <w:r w:rsidRPr="00C12CF9">
        <w:t>accompanying plans, drawings and additional information.</w:t>
      </w:r>
    </w:p>
    <w:p w14:paraId="58578FF2" w14:textId="735D322A" w:rsidR="00C12CF9" w:rsidRDefault="00C12CF9" w:rsidP="00C12CF9">
      <w:r>
        <w:lastRenderedPageBreak/>
        <w:t>Signed</w:t>
      </w:r>
      <w:r>
        <w:tab/>
      </w:r>
      <w:r>
        <w:tab/>
      </w:r>
      <w:r>
        <w:tab/>
      </w:r>
      <w:sdt>
        <w:sdtPr>
          <w:alias w:val="Insert signature"/>
          <w:tag w:val="Insert signature"/>
          <w:id w:val="-1375913929"/>
          <w:placeholder>
            <w:docPart w:val="066E4BAC8B18490FACB7C6E6DD52F2C4"/>
          </w:placeholder>
          <w:showingPlcHdr/>
          <w:text/>
        </w:sdtPr>
        <w:sdtContent>
          <w:r w:rsidRPr="00430B61">
            <w:rPr>
              <w:rStyle w:val="PlaceholderText"/>
            </w:rPr>
            <w:t>Click or tap here to enter text.</w:t>
          </w:r>
        </w:sdtContent>
      </w:sdt>
    </w:p>
    <w:p w14:paraId="437494CE" w14:textId="6AF97B52" w:rsidR="004F3789" w:rsidRDefault="00C12CF9" w:rsidP="004F3789">
      <w:r>
        <w:t>Date (DD/MM/YYYY)</w:t>
      </w:r>
      <w:r>
        <w:tab/>
      </w:r>
      <w:sdt>
        <w:sdtPr>
          <w:alias w:val="Insert date (DD/MM/YYYY)"/>
          <w:tag w:val="Insert date (DD/MM/YYYY)"/>
          <w:id w:val="-643199271"/>
          <w:placeholder>
            <w:docPart w:val="066E4BAC8B18490FACB7C6E6DD52F2C4"/>
          </w:placeholder>
          <w:text/>
        </w:sdtPr>
        <w:sdtContent>
          <w:sdt>
            <w:sdtPr>
              <w:id w:val="1594509137"/>
              <w:placeholder>
                <w:docPart w:val="BEDC53FE69EE4E4C8D607594E652C786"/>
              </w:placeholder>
            </w:sdtPr>
            <w:sdtContent>
              <w:sdt>
                <w:sdtPr>
                  <w:id w:val="1215630275"/>
                  <w:placeholder>
                    <w:docPart w:val="195FA82A16E94B789061AE1233D90AE7"/>
                  </w:placeholder>
                  <w:showingPlcHdr/>
                  <w:date>
                    <w:dateFormat w:val="dd/MM/yyyy"/>
                    <w:lid w:val="en-GB"/>
                    <w:storeMappedDataAs w:val="dateTime"/>
                    <w:calendar w:val="gregorian"/>
                  </w:date>
                </w:sdtPr>
                <w:sdtContent>
                  <w:r w:rsidRPr="00C12CF9">
                    <w:t>Click or tap to enter a date.</w:t>
                  </w:r>
                </w:sdtContent>
              </w:sdt>
              <w:r w:rsidRPr="00C12CF9">
                <w:t xml:space="preserve"> </w:t>
              </w:r>
            </w:sdtContent>
          </w:sdt>
        </w:sdtContent>
      </w:sdt>
    </w:p>
    <w:p w14:paraId="6316A63F" w14:textId="0070304C" w:rsidR="004F3789" w:rsidRDefault="004F3789" w:rsidP="004F3789">
      <w:pPr>
        <w:pStyle w:val="Title"/>
        <w:spacing w:before="1320"/>
        <w:rPr>
          <w:b/>
          <w:bCs/>
          <w:sz w:val="60"/>
          <w:szCs w:val="60"/>
        </w:rPr>
      </w:pPr>
      <w:r>
        <w:rPr>
          <w:b/>
          <w:bCs/>
          <w:sz w:val="60"/>
          <w:szCs w:val="60"/>
        </w:rPr>
        <w:t>Minerals and Associated Waste Applications – Ownership Certificate and Agricultural Holding Certificate</w:t>
      </w:r>
    </w:p>
    <w:p w14:paraId="6BD84687" w14:textId="77777777" w:rsidR="004F3789" w:rsidRPr="004F3789" w:rsidRDefault="004F3789" w:rsidP="004F3789">
      <w:pPr>
        <w:spacing w:line="259" w:lineRule="auto"/>
        <w:rPr>
          <w:b/>
          <w:bCs/>
        </w:rPr>
      </w:pPr>
    </w:p>
    <w:p w14:paraId="080F3D1E" w14:textId="0D2659A7" w:rsidR="004F3789" w:rsidRPr="004F3789" w:rsidRDefault="004F3789" w:rsidP="004F3789">
      <w:pPr>
        <w:spacing w:line="259" w:lineRule="auto"/>
        <w:rPr>
          <w:i/>
          <w:iCs/>
        </w:rPr>
      </w:pPr>
      <w:r w:rsidRPr="004F3789">
        <w:rPr>
          <w:i/>
          <w:iCs/>
        </w:rPr>
        <w:t xml:space="preserve">Note: Your planning application must be accompanied by </w:t>
      </w:r>
      <w:r>
        <w:rPr>
          <w:i/>
          <w:iCs/>
        </w:rPr>
        <w:t>one</w:t>
      </w:r>
      <w:r w:rsidRPr="004F3789">
        <w:rPr>
          <w:i/>
          <w:iCs/>
        </w:rPr>
        <w:t xml:space="preserve"> of the following four</w:t>
      </w:r>
    </w:p>
    <w:p w14:paraId="6307DB75" w14:textId="4BA8602B" w:rsidR="004F3789" w:rsidRDefault="004F3789" w:rsidP="004F3789">
      <w:pPr>
        <w:spacing w:line="259" w:lineRule="auto"/>
      </w:pPr>
      <w:r w:rsidRPr="004F3789">
        <w:rPr>
          <w:i/>
          <w:iCs/>
        </w:rPr>
        <w:t>Ownership Certificates, and ONE of the following two Agricultural Holding Certificates.</w:t>
      </w:r>
    </w:p>
    <w:p w14:paraId="72B54113" w14:textId="77777777" w:rsidR="00C12CF9" w:rsidRDefault="00C12CF9" w:rsidP="009E384C">
      <w:pPr>
        <w:spacing w:line="259" w:lineRule="auto"/>
      </w:pPr>
    </w:p>
    <w:p w14:paraId="2B2D51EF" w14:textId="77777777" w:rsidR="00C12CF9" w:rsidRDefault="00C12CF9" w:rsidP="009E384C">
      <w:pPr>
        <w:spacing w:line="259" w:lineRule="auto"/>
      </w:pPr>
    </w:p>
    <w:p w14:paraId="7B63F51D" w14:textId="77777777" w:rsidR="00C12CF9" w:rsidRDefault="00C12CF9" w:rsidP="009E384C">
      <w:pPr>
        <w:spacing w:line="259" w:lineRule="auto"/>
      </w:pPr>
    </w:p>
    <w:p w14:paraId="7A8C68B8" w14:textId="77777777" w:rsidR="00C12CF9" w:rsidRDefault="00C12CF9" w:rsidP="009E384C">
      <w:pPr>
        <w:spacing w:line="259" w:lineRule="auto"/>
      </w:pPr>
    </w:p>
    <w:p w14:paraId="76535C4F" w14:textId="77777777" w:rsidR="00C12CF9" w:rsidRDefault="00C12CF9" w:rsidP="009E384C">
      <w:pPr>
        <w:spacing w:line="259" w:lineRule="auto"/>
      </w:pPr>
    </w:p>
    <w:p w14:paraId="38E56ED7" w14:textId="77777777" w:rsidR="00C12CF9" w:rsidRDefault="00C12CF9" w:rsidP="009E384C">
      <w:pPr>
        <w:spacing w:line="259" w:lineRule="auto"/>
      </w:pPr>
    </w:p>
    <w:p w14:paraId="4861C3C3" w14:textId="77777777" w:rsidR="00C12CF9" w:rsidRDefault="00C12CF9" w:rsidP="009E384C">
      <w:pPr>
        <w:spacing w:line="259" w:lineRule="auto"/>
      </w:pPr>
    </w:p>
    <w:p w14:paraId="38053C2D" w14:textId="77777777" w:rsidR="00C12CF9" w:rsidRDefault="00C12CF9" w:rsidP="009E384C">
      <w:pPr>
        <w:spacing w:line="259" w:lineRule="auto"/>
      </w:pPr>
    </w:p>
    <w:p w14:paraId="74DFF17D" w14:textId="77777777" w:rsidR="00C12CF9" w:rsidRDefault="00C12CF9" w:rsidP="009E384C">
      <w:pPr>
        <w:spacing w:line="259" w:lineRule="auto"/>
      </w:pPr>
    </w:p>
    <w:p w14:paraId="129EC740" w14:textId="77777777" w:rsidR="00C12CF9" w:rsidRDefault="00C12CF9" w:rsidP="009E384C">
      <w:pPr>
        <w:spacing w:line="259" w:lineRule="auto"/>
      </w:pPr>
    </w:p>
    <w:p w14:paraId="14EF0E6C" w14:textId="77777777" w:rsidR="00C12CF9" w:rsidRDefault="00C12CF9" w:rsidP="009E384C">
      <w:pPr>
        <w:spacing w:line="259" w:lineRule="auto"/>
      </w:pPr>
    </w:p>
    <w:p w14:paraId="1E932046" w14:textId="77777777" w:rsidR="00C12CF9" w:rsidRDefault="00C12CF9" w:rsidP="009E384C">
      <w:pPr>
        <w:spacing w:line="259" w:lineRule="auto"/>
      </w:pPr>
    </w:p>
    <w:p w14:paraId="646FDF7C" w14:textId="77777777" w:rsidR="00C12CF9" w:rsidRDefault="00C12CF9" w:rsidP="009E384C">
      <w:pPr>
        <w:spacing w:line="259" w:lineRule="auto"/>
      </w:pPr>
    </w:p>
    <w:p w14:paraId="77F33A44" w14:textId="77777777" w:rsidR="00C12CF9" w:rsidRDefault="00C12CF9" w:rsidP="009E384C">
      <w:pPr>
        <w:spacing w:line="259" w:lineRule="auto"/>
      </w:pPr>
    </w:p>
    <w:p w14:paraId="69C5CD2E" w14:textId="77777777" w:rsidR="00C12CF9" w:rsidRDefault="00C12CF9" w:rsidP="009E384C">
      <w:pPr>
        <w:spacing w:line="259" w:lineRule="auto"/>
      </w:pPr>
    </w:p>
    <w:p w14:paraId="6BCC187B" w14:textId="77777777" w:rsidR="00C12CF9" w:rsidRDefault="00C12CF9" w:rsidP="009E384C">
      <w:pPr>
        <w:spacing w:line="259" w:lineRule="auto"/>
      </w:pPr>
    </w:p>
    <w:p w14:paraId="7F7ECACD" w14:textId="77777777" w:rsidR="000E22A0" w:rsidRDefault="000E22A0" w:rsidP="009E384C">
      <w:pPr>
        <w:spacing w:line="259" w:lineRule="auto"/>
      </w:pPr>
    </w:p>
    <w:p w14:paraId="243FDAAF" w14:textId="63278ABC" w:rsidR="00651AF5" w:rsidRDefault="00651AF5" w:rsidP="004F3789">
      <w:pPr>
        <w:pStyle w:val="Heading2"/>
      </w:pPr>
      <w:r>
        <w:lastRenderedPageBreak/>
        <w:t>Certificate</w:t>
      </w:r>
      <w:r w:rsidR="00F66569">
        <w:t xml:space="preserve"> of Ownership</w:t>
      </w:r>
    </w:p>
    <w:p w14:paraId="7A9390F1" w14:textId="62173DEA" w:rsidR="005D29AA" w:rsidRPr="005D29AA" w:rsidRDefault="005D29AA" w:rsidP="005D29AA">
      <w:r>
        <w:t>Town and Country Planning (Development Management Procedure) Order 2010 Certificate Under Article 12</w:t>
      </w:r>
    </w:p>
    <w:p w14:paraId="40B52485" w14:textId="5CD578E7" w:rsidR="00651AF5" w:rsidRPr="00F66569" w:rsidRDefault="00651AF5" w:rsidP="00651AF5">
      <w:pPr>
        <w:rPr>
          <w:b/>
          <w:bCs/>
        </w:rPr>
      </w:pPr>
      <w:r w:rsidRPr="00F66569">
        <w:rPr>
          <w:b/>
          <w:bCs/>
        </w:rPr>
        <w:t>You must complete Certificate A, B</w:t>
      </w:r>
      <w:r w:rsidR="004F3789" w:rsidRPr="00F66569">
        <w:rPr>
          <w:b/>
          <w:bCs/>
        </w:rPr>
        <w:t>, C, or D</w:t>
      </w:r>
    </w:p>
    <w:p w14:paraId="0046DDF5" w14:textId="77777777" w:rsidR="00651AF5" w:rsidRDefault="00651AF5" w:rsidP="00651AF5">
      <w:pPr>
        <w:pStyle w:val="Heading3"/>
      </w:pPr>
      <w:r>
        <w:t>Certificate A</w:t>
      </w:r>
    </w:p>
    <w:p w14:paraId="6470BDC8" w14:textId="3AD1D8D9" w:rsidR="005D29AA" w:rsidRPr="005D29AA" w:rsidRDefault="005D29AA" w:rsidP="005D29AA">
      <w:r w:rsidRPr="005D29AA">
        <w:t>I certify that no person other than the applicant was the owner of any part of the land to which the application relates at the beginning of the period 21 days before the date of the accompanying application.</w:t>
      </w:r>
    </w:p>
    <w:p w14:paraId="3B6AA83F" w14:textId="057C3D06" w:rsidR="005D29AA" w:rsidRDefault="00651AF5" w:rsidP="00651AF5">
      <w:r>
        <w:t>Signed</w:t>
      </w:r>
      <w:r w:rsidR="005D29AA">
        <w:t xml:space="preserve"> (Applicant)</w:t>
      </w:r>
      <w:r w:rsidR="005D29AA">
        <w:tab/>
      </w:r>
      <w:r w:rsidR="005D29AA">
        <w:tab/>
      </w:r>
      <w:sdt>
        <w:sdtPr>
          <w:id w:val="-1115827783"/>
          <w:placeholder>
            <w:docPart w:val="DefaultPlaceholder_-1854013440"/>
          </w:placeholder>
          <w:showingPlcHdr/>
        </w:sdtPr>
        <w:sdtContent>
          <w:r w:rsidR="005D29AA" w:rsidRPr="00D14F08">
            <w:rPr>
              <w:rStyle w:val="PlaceholderText"/>
            </w:rPr>
            <w:t>Click or tap here to enter text.</w:t>
          </w:r>
        </w:sdtContent>
      </w:sdt>
    </w:p>
    <w:p w14:paraId="3E72DDA8" w14:textId="0400467A" w:rsidR="00651AF5" w:rsidRDefault="005D29AA" w:rsidP="00651AF5">
      <w:r>
        <w:t>Signed (Agent)</w:t>
      </w:r>
      <w:r w:rsidR="00651AF5">
        <w:tab/>
      </w:r>
      <w:r w:rsidR="00651AF5">
        <w:tab/>
      </w:r>
      <w:sdt>
        <w:sdtPr>
          <w:alias w:val="Insert signature"/>
          <w:tag w:val="Insert signature"/>
          <w:id w:val="273451248"/>
          <w:placeholder>
            <w:docPart w:val="3CB4D81543FA438C9109E18F03D57F11"/>
          </w:placeholder>
          <w:showingPlcHdr/>
          <w:text/>
        </w:sdtPr>
        <w:sdtContent>
          <w:r w:rsidR="00651AF5" w:rsidRPr="00430B61">
            <w:rPr>
              <w:rStyle w:val="PlaceholderText"/>
            </w:rPr>
            <w:t>Click or tap here to enter text.</w:t>
          </w:r>
        </w:sdtContent>
      </w:sdt>
    </w:p>
    <w:p w14:paraId="57AE5BA2" w14:textId="77777777" w:rsidR="00651AF5" w:rsidRDefault="00651AF5" w:rsidP="00651AF5">
      <w:r>
        <w:t>Date (DD/MM/YYYY)</w:t>
      </w:r>
      <w:r>
        <w:tab/>
      </w:r>
      <w:sdt>
        <w:sdtPr>
          <w:alias w:val="Insert date (DD/MM/YYYY)"/>
          <w:tag w:val="Insert date (DD/MM/YYYY)"/>
          <w:id w:val="-1244636611"/>
          <w:placeholder>
            <w:docPart w:val="3CB4D81543FA438C9109E18F03D57F11"/>
          </w:placeholder>
          <w:showingPlcHdr/>
          <w:text/>
        </w:sdtPr>
        <w:sdtContent>
          <w:r w:rsidRPr="00430B61">
            <w:rPr>
              <w:rStyle w:val="PlaceholderText"/>
            </w:rPr>
            <w:t>Click or tap here to enter text.</w:t>
          </w:r>
        </w:sdtContent>
      </w:sdt>
    </w:p>
    <w:p w14:paraId="56FE3B61" w14:textId="77777777" w:rsidR="00651AF5" w:rsidRDefault="00651AF5" w:rsidP="00651AF5">
      <w:pPr>
        <w:pStyle w:val="Heading3"/>
      </w:pPr>
      <w:r>
        <w:t>Certificate B</w:t>
      </w:r>
    </w:p>
    <w:p w14:paraId="4B1CF506" w14:textId="49A11230" w:rsidR="005D29AA" w:rsidRPr="005D29AA" w:rsidRDefault="005D29AA" w:rsidP="005D29AA">
      <w:r w:rsidRPr="005D29AA">
        <w:t>I certify that</w:t>
      </w:r>
      <w:r>
        <w:t xml:space="preserve"> t</w:t>
      </w:r>
      <w:r w:rsidRPr="005D29AA">
        <w:t>he requisite notice has been sent to all owners of any part of the land to which the application</w:t>
      </w:r>
      <w:r>
        <w:t xml:space="preserve"> </w:t>
      </w:r>
      <w:r w:rsidRPr="005D29AA">
        <w:t>relates 21 days before the date of this application</w:t>
      </w:r>
    </w:p>
    <w:p w14:paraId="099532CB" w14:textId="47B32E37" w:rsidR="00651AF5" w:rsidRDefault="005D29AA" w:rsidP="00651AF5">
      <w:r>
        <w:t>Name of owner</w:t>
      </w:r>
      <w:r>
        <w:tab/>
      </w:r>
      <w:r>
        <w:tab/>
      </w:r>
      <w:r>
        <w:tab/>
      </w:r>
      <w:r w:rsidR="00651AF5">
        <w:tab/>
      </w:r>
      <w:sdt>
        <w:sdtPr>
          <w:alias w:val="Insert name of person on whom notice was served"/>
          <w:tag w:val="Insert name of person on whom notice was served"/>
          <w:id w:val="-1531564414"/>
          <w:placeholder>
            <w:docPart w:val="3CB4D81543FA438C9109E18F03D57F11"/>
          </w:placeholder>
          <w:showingPlcHdr/>
          <w:text/>
        </w:sdtPr>
        <w:sdtContent>
          <w:r w:rsidR="00651AF5" w:rsidRPr="00430B61">
            <w:rPr>
              <w:rStyle w:val="PlaceholderText"/>
            </w:rPr>
            <w:t>Click or tap here to enter text.</w:t>
          </w:r>
        </w:sdtContent>
      </w:sdt>
    </w:p>
    <w:p w14:paraId="3BCA51C4" w14:textId="5EFFF035" w:rsidR="00651AF5" w:rsidRDefault="00651AF5" w:rsidP="00651AF5">
      <w:r>
        <w:t xml:space="preserve">Address </w:t>
      </w:r>
      <w:r w:rsidR="005D29AA">
        <w:t>of owner</w:t>
      </w:r>
      <w:r w:rsidR="005D29AA">
        <w:tab/>
      </w:r>
      <w:r w:rsidR="005D29AA">
        <w:tab/>
      </w:r>
      <w:r w:rsidR="005D29AA">
        <w:tab/>
      </w:r>
      <w:r>
        <w:tab/>
      </w:r>
      <w:sdt>
        <w:sdtPr>
          <w:alias w:val="Insert address at which notice was served"/>
          <w:tag w:val="Insert address at which notice was served"/>
          <w:id w:val="1230419140"/>
          <w:placeholder>
            <w:docPart w:val="3CB4D81543FA438C9109E18F03D57F11"/>
          </w:placeholder>
          <w:showingPlcHdr/>
          <w:text/>
        </w:sdtPr>
        <w:sdtContent>
          <w:r w:rsidRPr="00430B61">
            <w:rPr>
              <w:rStyle w:val="PlaceholderText"/>
            </w:rPr>
            <w:t>Click or tap here to enter text.</w:t>
          </w:r>
        </w:sdtContent>
      </w:sdt>
    </w:p>
    <w:p w14:paraId="5BAF92A2" w14:textId="77777777" w:rsidR="00651AF5" w:rsidRPr="003C22C6" w:rsidRDefault="00651AF5" w:rsidP="00651AF5">
      <w:r>
        <w:t>Date on which notice was served</w:t>
      </w:r>
      <w:r>
        <w:tab/>
      </w:r>
      <w:r>
        <w:tab/>
      </w:r>
      <w:sdt>
        <w:sdtPr>
          <w:alias w:val="Insert date on which notice was served"/>
          <w:tag w:val="Insert date on which notice was served"/>
          <w:id w:val="578257184"/>
          <w:placeholder>
            <w:docPart w:val="3CB4D81543FA438C9109E18F03D57F11"/>
          </w:placeholder>
          <w:showingPlcHdr/>
          <w:text/>
        </w:sdtPr>
        <w:sdtContent>
          <w:r w:rsidRPr="00430B61">
            <w:rPr>
              <w:rStyle w:val="PlaceholderText"/>
            </w:rPr>
            <w:t>Click or tap here to enter text.</w:t>
          </w:r>
        </w:sdtContent>
      </w:sdt>
    </w:p>
    <w:p w14:paraId="79994729" w14:textId="7C1B097B" w:rsidR="00651AF5" w:rsidRDefault="00651AF5" w:rsidP="00651AF5">
      <w:r>
        <w:t>Signed</w:t>
      </w:r>
      <w:r>
        <w:tab/>
      </w:r>
      <w:r>
        <w:tab/>
      </w:r>
      <w:r w:rsidR="005D29AA">
        <w:tab/>
      </w:r>
      <w:r w:rsidR="005D29AA">
        <w:tab/>
      </w:r>
      <w:r>
        <w:tab/>
      </w:r>
      <w:sdt>
        <w:sdtPr>
          <w:alias w:val="Insert signature"/>
          <w:tag w:val="Insert signature"/>
          <w:id w:val="816231035"/>
          <w:placeholder>
            <w:docPart w:val="B5E799528E024519836357DCF4194CF9"/>
          </w:placeholder>
          <w:showingPlcHdr/>
          <w:text/>
        </w:sdtPr>
        <w:sdtContent>
          <w:r w:rsidRPr="00430B61">
            <w:rPr>
              <w:rStyle w:val="PlaceholderText"/>
            </w:rPr>
            <w:t>Click or tap here to enter text.</w:t>
          </w:r>
        </w:sdtContent>
      </w:sdt>
    </w:p>
    <w:p w14:paraId="05261844" w14:textId="3CCD08CC" w:rsidR="005D29AA" w:rsidRDefault="00651AF5" w:rsidP="005D29AA">
      <w:r>
        <w:t>Date (DD/MM/YYYY)</w:t>
      </w:r>
      <w:r w:rsidR="005D29AA">
        <w:tab/>
      </w:r>
      <w:r w:rsidR="005D29AA">
        <w:tab/>
      </w:r>
      <w:r>
        <w:tab/>
      </w:r>
      <w:sdt>
        <w:sdtPr>
          <w:id w:val="1826390003"/>
          <w:placeholder>
            <w:docPart w:val="DefaultPlaceholder_-1854013437"/>
          </w:placeholder>
          <w:showingPlcHdr/>
          <w:date>
            <w:dateFormat w:val="dd/MM/yyyy"/>
            <w:lid w:val="en-GB"/>
            <w:storeMappedDataAs w:val="dateTime"/>
            <w:calendar w:val="gregorian"/>
          </w:date>
        </w:sdtPr>
        <w:sdtContent>
          <w:r w:rsidR="005D29AA" w:rsidRPr="00D14F08">
            <w:rPr>
              <w:rStyle w:val="PlaceholderText"/>
            </w:rPr>
            <w:t>Click or tap to enter a date.</w:t>
          </w:r>
        </w:sdtContent>
      </w:sdt>
    </w:p>
    <w:p w14:paraId="23583402" w14:textId="4DFB12B5" w:rsidR="005D29AA" w:rsidRDefault="005D29AA" w:rsidP="005D29AA">
      <w:r>
        <w:t>Proposed development at address or location</w:t>
      </w:r>
    </w:p>
    <w:sdt>
      <w:sdtPr>
        <w:id w:val="-897128220"/>
        <w:placeholder>
          <w:docPart w:val="DefaultPlaceholder_-1854013440"/>
        </w:placeholder>
        <w:showingPlcHdr/>
      </w:sdtPr>
      <w:sdtContent>
        <w:p w14:paraId="6E7FB391" w14:textId="72653556" w:rsidR="005D29AA" w:rsidRDefault="005D29AA" w:rsidP="005D29AA">
          <w:r w:rsidRPr="00D14F08">
            <w:rPr>
              <w:rStyle w:val="PlaceholderText"/>
            </w:rPr>
            <w:t>Click or tap here to enter text.</w:t>
          </w:r>
        </w:p>
      </w:sdtContent>
    </w:sdt>
    <w:p w14:paraId="31BC29FA" w14:textId="199291F8" w:rsidR="005D29AA" w:rsidRDefault="005D29AA" w:rsidP="005D29AA">
      <w:r>
        <w:t>Take notice that an application is being made by (name of applicant)</w:t>
      </w:r>
    </w:p>
    <w:sdt>
      <w:sdtPr>
        <w:id w:val="-1092469493"/>
        <w:placeholder>
          <w:docPart w:val="DefaultPlaceholder_-1854013440"/>
        </w:placeholder>
        <w:showingPlcHdr/>
      </w:sdtPr>
      <w:sdtContent>
        <w:p w14:paraId="5D793A54" w14:textId="0E915EFE" w:rsidR="005D29AA" w:rsidRDefault="005D29AA" w:rsidP="005D29AA">
          <w:r w:rsidRPr="00D14F08">
            <w:rPr>
              <w:rStyle w:val="PlaceholderText"/>
            </w:rPr>
            <w:t>Click or tap here to enter text.</w:t>
          </w:r>
        </w:p>
      </w:sdtContent>
    </w:sdt>
    <w:p w14:paraId="6465E9D0" w14:textId="371BDD2F" w:rsidR="005D29AA" w:rsidRDefault="005D29AA" w:rsidP="005D29AA">
      <w:r>
        <w:t>For planning permission to (description of proposed development)</w:t>
      </w:r>
    </w:p>
    <w:sdt>
      <w:sdtPr>
        <w:id w:val="1756933437"/>
        <w:placeholder>
          <w:docPart w:val="DefaultPlaceholder_-1854013440"/>
        </w:placeholder>
        <w:showingPlcHdr/>
      </w:sdtPr>
      <w:sdtContent>
        <w:p w14:paraId="3F41CA77" w14:textId="1BC174B0" w:rsidR="005D29AA" w:rsidRDefault="005D29AA" w:rsidP="005D29AA">
          <w:r w:rsidRPr="00D14F08">
            <w:rPr>
              <w:rStyle w:val="PlaceholderText"/>
            </w:rPr>
            <w:t>Click or tap here to enter text.</w:t>
          </w:r>
        </w:p>
      </w:sdtContent>
    </w:sdt>
    <w:p w14:paraId="118F7274" w14:textId="77777777" w:rsidR="005D29AA" w:rsidRDefault="005D29AA" w:rsidP="005D29AA">
      <w:r>
        <w:t>Signed (Applicant)</w:t>
      </w:r>
      <w:r>
        <w:tab/>
      </w:r>
      <w:r>
        <w:tab/>
      </w:r>
      <w:sdt>
        <w:sdtPr>
          <w:id w:val="-1442459179"/>
          <w:placeholder>
            <w:docPart w:val="804DCF31C5BD47EAA9406A8AC4C588E6"/>
          </w:placeholder>
          <w:showingPlcHdr/>
        </w:sdtPr>
        <w:sdtContent>
          <w:r w:rsidRPr="00D14F08">
            <w:rPr>
              <w:rStyle w:val="PlaceholderText"/>
            </w:rPr>
            <w:t>Click or tap here to enter text.</w:t>
          </w:r>
        </w:sdtContent>
      </w:sdt>
    </w:p>
    <w:p w14:paraId="4726998B" w14:textId="77777777" w:rsidR="005D29AA" w:rsidRDefault="005D29AA" w:rsidP="005D29AA">
      <w:r>
        <w:t>Signed (Agent)</w:t>
      </w:r>
      <w:r>
        <w:tab/>
      </w:r>
      <w:r>
        <w:tab/>
      </w:r>
      <w:sdt>
        <w:sdtPr>
          <w:alias w:val="Insert signature"/>
          <w:tag w:val="Insert signature"/>
          <w:id w:val="953986794"/>
          <w:placeholder>
            <w:docPart w:val="AF7E204939A0448DB24AAF57383FB203"/>
          </w:placeholder>
          <w:showingPlcHdr/>
          <w:text/>
        </w:sdtPr>
        <w:sdtContent>
          <w:r w:rsidRPr="00430B61">
            <w:rPr>
              <w:rStyle w:val="PlaceholderText"/>
            </w:rPr>
            <w:t>Click or tap here to enter text.</w:t>
          </w:r>
        </w:sdtContent>
      </w:sdt>
    </w:p>
    <w:p w14:paraId="2EDD3553" w14:textId="77777777" w:rsidR="005D29AA" w:rsidRDefault="005D29AA" w:rsidP="005D29AA">
      <w:r>
        <w:t>Date (DD/MM/YYYY)</w:t>
      </w:r>
      <w:r>
        <w:tab/>
      </w:r>
      <w:sdt>
        <w:sdtPr>
          <w:alias w:val="Insert date (DD/MM/YYYY)"/>
          <w:tag w:val="Insert date (DD/MM/YYYY)"/>
          <w:id w:val="-1351107901"/>
          <w:placeholder>
            <w:docPart w:val="AF7E204939A0448DB24AAF57383FB203"/>
          </w:placeholder>
          <w:showingPlcHdr/>
          <w:text/>
        </w:sdtPr>
        <w:sdtContent>
          <w:r w:rsidRPr="00430B61">
            <w:rPr>
              <w:rStyle w:val="PlaceholderText"/>
            </w:rPr>
            <w:t>Click or tap here to enter text.</w:t>
          </w:r>
        </w:sdtContent>
      </w:sdt>
    </w:p>
    <w:p w14:paraId="1375EEBD" w14:textId="191A4613" w:rsidR="005D29AA" w:rsidRDefault="005D29AA" w:rsidP="005D29AA">
      <w:pPr>
        <w:pStyle w:val="Heading3"/>
      </w:pPr>
      <w:r>
        <w:lastRenderedPageBreak/>
        <w:t>Certificate C</w:t>
      </w:r>
    </w:p>
    <w:p w14:paraId="2ACC41E2" w14:textId="4E8ACEDE" w:rsidR="005D29AA" w:rsidRPr="005D29AA" w:rsidRDefault="005D29AA" w:rsidP="005D29AA">
      <w:r w:rsidRPr="005D29AA">
        <w:t>I certify that Neither Certificate A nor B can be issued for this application.</w:t>
      </w:r>
    </w:p>
    <w:p w14:paraId="1819B2E7" w14:textId="21538ECF" w:rsidR="005D29AA" w:rsidRPr="005D29AA" w:rsidRDefault="005D29AA" w:rsidP="005D29AA">
      <w:pPr>
        <w:rPr>
          <w:b/>
          <w:bCs/>
        </w:rPr>
      </w:pPr>
      <w:r w:rsidRPr="005D29AA">
        <w:t>The requisite notice has been sent to all known owners of any part of the land to which the application relates 21 days before the date of this application</w:t>
      </w:r>
    </w:p>
    <w:p w14:paraId="6F48E75F" w14:textId="77777777" w:rsidR="005D29AA" w:rsidRDefault="005D29AA" w:rsidP="005D29AA">
      <w:r>
        <w:t>Name of owner</w:t>
      </w:r>
      <w:r>
        <w:tab/>
      </w:r>
      <w:r>
        <w:tab/>
      </w:r>
      <w:r>
        <w:tab/>
      </w:r>
      <w:r>
        <w:tab/>
      </w:r>
      <w:sdt>
        <w:sdtPr>
          <w:alias w:val="Insert name of person on whom notice was served"/>
          <w:tag w:val="Insert name of person on whom notice was served"/>
          <w:id w:val="524908263"/>
          <w:placeholder>
            <w:docPart w:val="D32EFD08805F4B69BA69D591BC5C95AA"/>
          </w:placeholder>
          <w:showingPlcHdr/>
          <w:text/>
        </w:sdtPr>
        <w:sdtContent>
          <w:r w:rsidRPr="00430B61">
            <w:rPr>
              <w:rStyle w:val="PlaceholderText"/>
            </w:rPr>
            <w:t>Click or tap here to enter text.</w:t>
          </w:r>
        </w:sdtContent>
      </w:sdt>
    </w:p>
    <w:p w14:paraId="5AE10E9D" w14:textId="77777777" w:rsidR="005D29AA" w:rsidRDefault="005D29AA" w:rsidP="005D29AA">
      <w:r>
        <w:t>Address of owner</w:t>
      </w:r>
      <w:r>
        <w:tab/>
      </w:r>
      <w:r>
        <w:tab/>
      </w:r>
      <w:r>
        <w:tab/>
      </w:r>
      <w:r>
        <w:tab/>
      </w:r>
      <w:sdt>
        <w:sdtPr>
          <w:alias w:val="Insert address at which notice was served"/>
          <w:tag w:val="Insert address at which notice was served"/>
          <w:id w:val="-668946803"/>
          <w:placeholder>
            <w:docPart w:val="D32EFD08805F4B69BA69D591BC5C95AA"/>
          </w:placeholder>
          <w:showingPlcHdr/>
          <w:text/>
        </w:sdtPr>
        <w:sdtContent>
          <w:r w:rsidRPr="00430B61">
            <w:rPr>
              <w:rStyle w:val="PlaceholderText"/>
            </w:rPr>
            <w:t>Click or tap here to enter text.</w:t>
          </w:r>
        </w:sdtContent>
      </w:sdt>
    </w:p>
    <w:p w14:paraId="06FA747B" w14:textId="77777777" w:rsidR="005D29AA" w:rsidRPr="003C22C6" w:rsidRDefault="005D29AA" w:rsidP="005D29AA">
      <w:r>
        <w:t>Date on which notice was served</w:t>
      </w:r>
      <w:r>
        <w:tab/>
      </w:r>
      <w:r>
        <w:tab/>
      </w:r>
      <w:sdt>
        <w:sdtPr>
          <w:alias w:val="Insert date on which notice was served"/>
          <w:tag w:val="Insert date on which notice was served"/>
          <w:id w:val="-1110041273"/>
          <w:placeholder>
            <w:docPart w:val="D32EFD08805F4B69BA69D591BC5C95AA"/>
          </w:placeholder>
          <w:showingPlcHdr/>
          <w:text/>
        </w:sdtPr>
        <w:sdtContent>
          <w:r w:rsidRPr="00430B61">
            <w:rPr>
              <w:rStyle w:val="PlaceholderText"/>
            </w:rPr>
            <w:t>Click or tap here to enter text.</w:t>
          </w:r>
        </w:sdtContent>
      </w:sdt>
    </w:p>
    <w:p w14:paraId="5153452F" w14:textId="77777777" w:rsidR="005D29AA" w:rsidRDefault="005D29AA" w:rsidP="005D29AA">
      <w:r>
        <w:t>Signed</w:t>
      </w:r>
      <w:r>
        <w:tab/>
      </w:r>
      <w:r>
        <w:tab/>
      </w:r>
      <w:r>
        <w:tab/>
      </w:r>
      <w:r>
        <w:tab/>
      </w:r>
      <w:r>
        <w:tab/>
      </w:r>
      <w:sdt>
        <w:sdtPr>
          <w:alias w:val="Insert signature"/>
          <w:tag w:val="Insert signature"/>
          <w:id w:val="-1933881956"/>
          <w:placeholder>
            <w:docPart w:val="EB908D62532D4F10B43EB62466F4100C"/>
          </w:placeholder>
          <w:showingPlcHdr/>
          <w:text/>
        </w:sdtPr>
        <w:sdtContent>
          <w:r w:rsidRPr="00430B61">
            <w:rPr>
              <w:rStyle w:val="PlaceholderText"/>
            </w:rPr>
            <w:t>Click or tap here to enter text.</w:t>
          </w:r>
        </w:sdtContent>
      </w:sdt>
    </w:p>
    <w:p w14:paraId="02920640" w14:textId="77777777" w:rsidR="005D29AA" w:rsidRDefault="005D29AA" w:rsidP="005D29AA">
      <w:r>
        <w:t>Date (DD/MM/YYYY)</w:t>
      </w:r>
      <w:r>
        <w:tab/>
      </w:r>
      <w:r>
        <w:tab/>
      </w:r>
      <w:r>
        <w:tab/>
      </w:r>
      <w:sdt>
        <w:sdtPr>
          <w:id w:val="-1300141522"/>
          <w:placeholder>
            <w:docPart w:val="F3F099D0E08C49C7BF2B525949C72271"/>
          </w:placeholder>
          <w:showingPlcHdr/>
          <w:date>
            <w:dateFormat w:val="dd/MM/yyyy"/>
            <w:lid w:val="en-GB"/>
            <w:storeMappedDataAs w:val="dateTime"/>
            <w:calendar w:val="gregorian"/>
          </w:date>
        </w:sdtPr>
        <w:sdtContent>
          <w:r w:rsidRPr="00D14F08">
            <w:rPr>
              <w:rStyle w:val="PlaceholderText"/>
            </w:rPr>
            <w:t>Click or tap to enter a date.</w:t>
          </w:r>
        </w:sdtContent>
      </w:sdt>
    </w:p>
    <w:p w14:paraId="3706877D" w14:textId="77777777" w:rsidR="005D29AA" w:rsidRDefault="005D29AA" w:rsidP="005D29AA">
      <w:r>
        <w:t>Proposed development at address or location</w:t>
      </w:r>
    </w:p>
    <w:sdt>
      <w:sdtPr>
        <w:id w:val="-1015990829"/>
        <w:placeholder>
          <w:docPart w:val="B95F477DE963454AA9D8C76349A0AE15"/>
        </w:placeholder>
        <w:showingPlcHdr/>
      </w:sdtPr>
      <w:sdtContent>
        <w:p w14:paraId="10888FC5" w14:textId="77777777" w:rsidR="005D29AA" w:rsidRDefault="005D29AA" w:rsidP="005D29AA">
          <w:r w:rsidRPr="00D14F08">
            <w:rPr>
              <w:rStyle w:val="PlaceholderText"/>
            </w:rPr>
            <w:t>Click or tap here to enter text.</w:t>
          </w:r>
        </w:p>
      </w:sdtContent>
    </w:sdt>
    <w:p w14:paraId="62003C60" w14:textId="77777777" w:rsidR="005D29AA" w:rsidRDefault="005D29AA" w:rsidP="005D29AA">
      <w:r>
        <w:t>Take notice that an application is being made by (name of applicant)</w:t>
      </w:r>
    </w:p>
    <w:sdt>
      <w:sdtPr>
        <w:id w:val="856168654"/>
        <w:placeholder>
          <w:docPart w:val="B95F477DE963454AA9D8C76349A0AE15"/>
        </w:placeholder>
        <w:showingPlcHdr/>
      </w:sdtPr>
      <w:sdtContent>
        <w:p w14:paraId="3E19177A" w14:textId="77777777" w:rsidR="005D29AA" w:rsidRDefault="005D29AA" w:rsidP="005D29AA">
          <w:r w:rsidRPr="00D14F08">
            <w:rPr>
              <w:rStyle w:val="PlaceholderText"/>
            </w:rPr>
            <w:t>Click or tap here to enter text.</w:t>
          </w:r>
        </w:p>
      </w:sdtContent>
    </w:sdt>
    <w:p w14:paraId="63A66CAC" w14:textId="77777777" w:rsidR="005D29AA" w:rsidRDefault="005D29AA" w:rsidP="005D29AA">
      <w:r>
        <w:t>For planning permission to (description of proposed development)</w:t>
      </w:r>
    </w:p>
    <w:sdt>
      <w:sdtPr>
        <w:id w:val="-177582654"/>
        <w:placeholder>
          <w:docPart w:val="B95F477DE963454AA9D8C76349A0AE15"/>
        </w:placeholder>
        <w:showingPlcHdr/>
      </w:sdtPr>
      <w:sdtContent>
        <w:p w14:paraId="02A3FC06" w14:textId="6A61D3FC" w:rsidR="005D29AA" w:rsidRDefault="005D29AA" w:rsidP="005D29AA">
          <w:r w:rsidRPr="00D14F08">
            <w:rPr>
              <w:rStyle w:val="PlaceholderText"/>
            </w:rPr>
            <w:t>Click or tap here to enter text.</w:t>
          </w:r>
        </w:p>
      </w:sdtContent>
    </w:sdt>
    <w:p w14:paraId="6E50E7ED" w14:textId="7D3FA15F" w:rsidR="00F66569" w:rsidRDefault="00F66569" w:rsidP="005D29AA">
      <w:r>
        <w:t>Notice of the application accompanying the certificate has been published on this date</w:t>
      </w:r>
    </w:p>
    <w:sdt>
      <w:sdtPr>
        <w:id w:val="-674115647"/>
        <w:placeholder>
          <w:docPart w:val="DefaultPlaceholder_-1854013437"/>
        </w:placeholder>
        <w:showingPlcHdr/>
        <w:date>
          <w:dateFormat w:val="dd/MM/yyyy"/>
          <w:lid w:val="en-GB"/>
          <w:storeMappedDataAs w:val="dateTime"/>
          <w:calendar w:val="gregorian"/>
        </w:date>
      </w:sdtPr>
      <w:sdtContent>
        <w:p w14:paraId="6FA4C931" w14:textId="46A1477D" w:rsidR="00F66569" w:rsidRDefault="00F66569" w:rsidP="005D29AA">
          <w:r w:rsidRPr="00D14F08">
            <w:rPr>
              <w:rStyle w:val="PlaceholderText"/>
            </w:rPr>
            <w:t>Click or tap to enter a date.</w:t>
          </w:r>
        </w:p>
      </w:sdtContent>
    </w:sdt>
    <w:p w14:paraId="6808171E" w14:textId="476AFBF6" w:rsidR="005D29AA" w:rsidRDefault="005D29AA" w:rsidP="005D29AA">
      <w:r>
        <w:t>Signed (Applicant)</w:t>
      </w:r>
      <w:r>
        <w:tab/>
      </w:r>
      <w:r>
        <w:tab/>
      </w:r>
      <w:sdt>
        <w:sdtPr>
          <w:id w:val="1496686060"/>
          <w:placeholder>
            <w:docPart w:val="D5B2FAFC5D004496B0C5668E7904D45F"/>
          </w:placeholder>
          <w:showingPlcHdr/>
        </w:sdtPr>
        <w:sdtContent>
          <w:r w:rsidRPr="00D14F08">
            <w:rPr>
              <w:rStyle w:val="PlaceholderText"/>
            </w:rPr>
            <w:t>Click or tap here to enter text.</w:t>
          </w:r>
        </w:sdtContent>
      </w:sdt>
    </w:p>
    <w:p w14:paraId="196BC8CC" w14:textId="77777777" w:rsidR="005D29AA" w:rsidRDefault="005D29AA" w:rsidP="005D29AA">
      <w:r>
        <w:t>Signed (Agent)</w:t>
      </w:r>
      <w:r>
        <w:tab/>
      </w:r>
      <w:r>
        <w:tab/>
      </w:r>
      <w:sdt>
        <w:sdtPr>
          <w:alias w:val="Insert signature"/>
          <w:tag w:val="Insert signature"/>
          <w:id w:val="-910851990"/>
          <w:placeholder>
            <w:docPart w:val="8CFC5484509344CA9CA558B9951E339E"/>
          </w:placeholder>
          <w:showingPlcHdr/>
          <w:text/>
        </w:sdtPr>
        <w:sdtContent>
          <w:r w:rsidRPr="00430B61">
            <w:rPr>
              <w:rStyle w:val="PlaceholderText"/>
            </w:rPr>
            <w:t>Click or tap here to enter text.</w:t>
          </w:r>
        </w:sdtContent>
      </w:sdt>
    </w:p>
    <w:p w14:paraId="5702FDFE" w14:textId="77777777" w:rsidR="005D29AA" w:rsidRDefault="005D29AA" w:rsidP="005D29AA">
      <w:r>
        <w:t>Date (DD/MM/YYYY)</w:t>
      </w:r>
      <w:r>
        <w:tab/>
      </w:r>
      <w:sdt>
        <w:sdtPr>
          <w:alias w:val="Insert date (DD/MM/YYYY)"/>
          <w:tag w:val="Insert date (DD/MM/YYYY)"/>
          <w:id w:val="-1395034860"/>
          <w:placeholder>
            <w:docPart w:val="8CFC5484509344CA9CA558B9951E339E"/>
          </w:placeholder>
          <w:showingPlcHdr/>
          <w:text/>
        </w:sdtPr>
        <w:sdtContent>
          <w:r w:rsidRPr="00430B61">
            <w:rPr>
              <w:rStyle w:val="PlaceholderText"/>
            </w:rPr>
            <w:t>Click or tap here to enter text.</w:t>
          </w:r>
        </w:sdtContent>
      </w:sdt>
    </w:p>
    <w:p w14:paraId="0D8DB902" w14:textId="29809F60" w:rsidR="00F66569" w:rsidRDefault="00F66569" w:rsidP="00F66569">
      <w:pPr>
        <w:pStyle w:val="Heading3"/>
      </w:pPr>
      <w:r>
        <w:t>Certificate D</w:t>
      </w:r>
    </w:p>
    <w:p w14:paraId="62647741" w14:textId="77777777" w:rsidR="00F66569" w:rsidRDefault="00F66569" w:rsidP="00651AF5">
      <w:pPr>
        <w:pStyle w:val="Heading3"/>
        <w:rPr>
          <w:b/>
          <w:bCs/>
        </w:rPr>
      </w:pPr>
      <w:r w:rsidRPr="00F66569">
        <w:rPr>
          <w:rFonts w:eastAsiaTheme="minorHAnsi" w:cstheme="minorBidi"/>
          <w:color w:val="auto"/>
          <w:sz w:val="24"/>
          <w:szCs w:val="22"/>
        </w:rPr>
        <w:t xml:space="preserve">Neither Certificate A </w:t>
      </w:r>
      <w:proofErr w:type="gramStart"/>
      <w:r w:rsidRPr="00F66569">
        <w:rPr>
          <w:rFonts w:eastAsiaTheme="minorHAnsi" w:cstheme="minorBidi"/>
          <w:color w:val="auto"/>
          <w:sz w:val="24"/>
          <w:szCs w:val="22"/>
        </w:rPr>
        <w:t>or</w:t>
      </w:r>
      <w:proofErr w:type="gramEnd"/>
      <w:r w:rsidRPr="00F66569">
        <w:rPr>
          <w:rFonts w:eastAsiaTheme="minorHAnsi" w:cstheme="minorBidi"/>
          <w:color w:val="auto"/>
          <w:sz w:val="24"/>
          <w:szCs w:val="22"/>
        </w:rPr>
        <w:t xml:space="preserve"> B can be issued for this application.</w:t>
      </w:r>
    </w:p>
    <w:p w14:paraId="1B576744" w14:textId="1BF007B5" w:rsidR="005D29AA" w:rsidRPr="00F66569" w:rsidRDefault="00F66569" w:rsidP="00651AF5">
      <w:pPr>
        <w:pStyle w:val="Heading3"/>
        <w:rPr>
          <w:b/>
          <w:bCs/>
        </w:rPr>
      </w:pPr>
      <w:r w:rsidRPr="00F66569">
        <w:rPr>
          <w:color w:val="auto"/>
          <w:sz w:val="24"/>
          <w:szCs w:val="22"/>
        </w:rPr>
        <w:t xml:space="preserve">All reasonable steps have been taken to find out the details of </w:t>
      </w:r>
      <w:proofErr w:type="gramStart"/>
      <w:r w:rsidRPr="00F66569">
        <w:rPr>
          <w:color w:val="auto"/>
          <w:sz w:val="24"/>
          <w:szCs w:val="22"/>
        </w:rPr>
        <w:t>owners, but</w:t>
      </w:r>
      <w:proofErr w:type="gramEnd"/>
      <w:r w:rsidRPr="00F66569">
        <w:rPr>
          <w:color w:val="auto"/>
          <w:sz w:val="24"/>
          <w:szCs w:val="22"/>
        </w:rPr>
        <w:t xml:space="preserve"> have been unsuccessful.</w:t>
      </w:r>
    </w:p>
    <w:p w14:paraId="607A43E3" w14:textId="59EEF286" w:rsidR="00F66569" w:rsidRDefault="00F66569" w:rsidP="00F66569">
      <w:r>
        <w:t>The steps taken were as follows:</w:t>
      </w:r>
    </w:p>
    <w:sdt>
      <w:sdtPr>
        <w:id w:val="-2014839791"/>
        <w:placeholder>
          <w:docPart w:val="DefaultPlaceholder_-1854013440"/>
        </w:placeholder>
        <w:showingPlcHdr/>
      </w:sdtPr>
      <w:sdtContent>
        <w:p w14:paraId="6EA2819D" w14:textId="3A1F021F" w:rsidR="00F66569" w:rsidRPr="00F66569" w:rsidRDefault="00F66569" w:rsidP="00F66569">
          <w:r w:rsidRPr="00D14F08">
            <w:rPr>
              <w:rStyle w:val="PlaceholderText"/>
            </w:rPr>
            <w:t>Click or tap here to enter text.</w:t>
          </w:r>
        </w:p>
      </w:sdtContent>
    </w:sdt>
    <w:p w14:paraId="209EE1B8" w14:textId="77777777" w:rsidR="00F66569" w:rsidRDefault="00F66569" w:rsidP="00F66569"/>
    <w:p w14:paraId="3742E24F" w14:textId="281DF724" w:rsidR="00F66569" w:rsidRDefault="00F66569" w:rsidP="00F66569">
      <w:r>
        <w:lastRenderedPageBreak/>
        <w:t>Notice of the application accompanying the certificate has been published on this date</w:t>
      </w:r>
    </w:p>
    <w:sdt>
      <w:sdtPr>
        <w:id w:val="1732347503"/>
        <w:placeholder>
          <w:docPart w:val="ECC165E55EDF4DF999B273F55A2A3F97"/>
        </w:placeholder>
        <w:showingPlcHdr/>
        <w:date>
          <w:dateFormat w:val="dd/MM/yyyy"/>
          <w:lid w:val="en-GB"/>
          <w:storeMappedDataAs w:val="dateTime"/>
          <w:calendar w:val="gregorian"/>
        </w:date>
      </w:sdtPr>
      <w:sdtContent>
        <w:p w14:paraId="1BF0B81C" w14:textId="77777777" w:rsidR="00F66569" w:rsidRDefault="00F66569" w:rsidP="00F66569">
          <w:r w:rsidRPr="00D14F08">
            <w:rPr>
              <w:rStyle w:val="PlaceholderText"/>
            </w:rPr>
            <w:t>Click or tap to enter a date.</w:t>
          </w:r>
        </w:p>
      </w:sdtContent>
    </w:sdt>
    <w:p w14:paraId="7CD3C19E" w14:textId="77777777" w:rsidR="00F66569" w:rsidRDefault="00F66569" w:rsidP="00F66569">
      <w:r>
        <w:t>Signed (Applicant)</w:t>
      </w:r>
      <w:r>
        <w:tab/>
      </w:r>
      <w:r>
        <w:tab/>
      </w:r>
      <w:sdt>
        <w:sdtPr>
          <w:id w:val="-1222742545"/>
          <w:placeholder>
            <w:docPart w:val="16852617F25344E5AE7DA5D13CA0E101"/>
          </w:placeholder>
          <w:showingPlcHdr/>
        </w:sdtPr>
        <w:sdtContent>
          <w:r w:rsidRPr="00D14F08">
            <w:rPr>
              <w:rStyle w:val="PlaceholderText"/>
            </w:rPr>
            <w:t>Click or tap here to enter text.</w:t>
          </w:r>
        </w:sdtContent>
      </w:sdt>
    </w:p>
    <w:p w14:paraId="62B7B41F" w14:textId="77777777" w:rsidR="00F66569" w:rsidRDefault="00F66569" w:rsidP="00F66569">
      <w:r>
        <w:t>Signed (Agent)</w:t>
      </w:r>
      <w:r>
        <w:tab/>
      </w:r>
      <w:r>
        <w:tab/>
      </w:r>
      <w:sdt>
        <w:sdtPr>
          <w:alias w:val="Insert signature"/>
          <w:tag w:val="Insert signature"/>
          <w:id w:val="-1188670476"/>
          <w:placeholder>
            <w:docPart w:val="D2EF58E0A0C5400F944B37421EFD68C2"/>
          </w:placeholder>
          <w:showingPlcHdr/>
          <w:text/>
        </w:sdtPr>
        <w:sdtContent>
          <w:r w:rsidRPr="00430B61">
            <w:rPr>
              <w:rStyle w:val="PlaceholderText"/>
            </w:rPr>
            <w:t>Click or tap here to enter text.</w:t>
          </w:r>
        </w:sdtContent>
      </w:sdt>
    </w:p>
    <w:p w14:paraId="3C85EE7E" w14:textId="77777777" w:rsidR="00F66569" w:rsidRDefault="00F66569" w:rsidP="00F66569">
      <w:r>
        <w:t>Date (DD/MM/YYYY)</w:t>
      </w:r>
      <w:r>
        <w:tab/>
      </w:r>
      <w:sdt>
        <w:sdtPr>
          <w:alias w:val="Insert date (DD/MM/YYYY)"/>
          <w:tag w:val="Insert date (DD/MM/YYYY)"/>
          <w:id w:val="496392727"/>
          <w:placeholder>
            <w:docPart w:val="D2EF58E0A0C5400F944B37421EFD68C2"/>
          </w:placeholder>
          <w:showingPlcHdr/>
          <w:text/>
        </w:sdtPr>
        <w:sdtContent>
          <w:r w:rsidRPr="00430B61">
            <w:rPr>
              <w:rStyle w:val="PlaceholderText"/>
            </w:rPr>
            <w:t>Click or tap here to enter text.</w:t>
          </w:r>
        </w:sdtContent>
      </w:sdt>
    </w:p>
    <w:p w14:paraId="313A9A20" w14:textId="77777777" w:rsidR="005D29AA" w:rsidRDefault="005D29AA" w:rsidP="00651AF5">
      <w:pPr>
        <w:pStyle w:val="Heading3"/>
      </w:pPr>
    </w:p>
    <w:p w14:paraId="026D7439" w14:textId="77777777" w:rsidR="00C242AD" w:rsidRDefault="00C242AD" w:rsidP="00C242AD"/>
    <w:p w14:paraId="58FE547E" w14:textId="77777777" w:rsidR="00C242AD" w:rsidRDefault="00C242AD" w:rsidP="00C242AD"/>
    <w:p w14:paraId="7CD3482D" w14:textId="77777777" w:rsidR="00C242AD" w:rsidRDefault="00C242AD" w:rsidP="00C242AD"/>
    <w:p w14:paraId="1437704A" w14:textId="77777777" w:rsidR="00C242AD" w:rsidRDefault="00C242AD" w:rsidP="00C242AD"/>
    <w:p w14:paraId="56A19C39" w14:textId="77777777" w:rsidR="00C242AD" w:rsidRDefault="00C242AD" w:rsidP="00C242AD"/>
    <w:p w14:paraId="5B01D7AC" w14:textId="77777777" w:rsidR="00C242AD" w:rsidRDefault="00C242AD" w:rsidP="00C242AD"/>
    <w:p w14:paraId="6F33381F" w14:textId="77777777" w:rsidR="00C242AD" w:rsidRDefault="00C242AD" w:rsidP="00C242AD"/>
    <w:p w14:paraId="738C72E4" w14:textId="77777777" w:rsidR="00C242AD" w:rsidRDefault="00C242AD" w:rsidP="00C242AD"/>
    <w:p w14:paraId="7401FA11" w14:textId="77777777" w:rsidR="00C242AD" w:rsidRDefault="00C242AD" w:rsidP="00C242AD"/>
    <w:p w14:paraId="4C6126BF" w14:textId="77777777" w:rsidR="00C242AD" w:rsidRDefault="00C242AD" w:rsidP="00C242AD"/>
    <w:p w14:paraId="2F87CA2E" w14:textId="77777777" w:rsidR="00C242AD" w:rsidRDefault="00C242AD" w:rsidP="00C242AD"/>
    <w:p w14:paraId="2414177F" w14:textId="77777777" w:rsidR="00C242AD" w:rsidRDefault="00C242AD" w:rsidP="00C242AD"/>
    <w:p w14:paraId="7F6A5CF8" w14:textId="77777777" w:rsidR="00C242AD" w:rsidRDefault="00C242AD" w:rsidP="00C242AD"/>
    <w:p w14:paraId="20BFAD05" w14:textId="77777777" w:rsidR="00C242AD" w:rsidRDefault="00C242AD" w:rsidP="00C242AD"/>
    <w:p w14:paraId="3C5E32BC" w14:textId="77777777" w:rsidR="00C242AD" w:rsidRDefault="00C242AD" w:rsidP="00C242AD"/>
    <w:p w14:paraId="4E2CC6DA" w14:textId="77777777" w:rsidR="00C242AD" w:rsidRDefault="00C242AD" w:rsidP="00C242AD"/>
    <w:p w14:paraId="67BBDA25" w14:textId="77777777" w:rsidR="00C242AD" w:rsidRDefault="00C242AD" w:rsidP="00C242AD"/>
    <w:p w14:paraId="757C2815" w14:textId="77777777" w:rsidR="00C242AD" w:rsidRPr="00C242AD" w:rsidRDefault="00C242AD" w:rsidP="00C242AD"/>
    <w:p w14:paraId="79D304AB" w14:textId="30FD4C0E" w:rsidR="00F66569" w:rsidRDefault="00F66569" w:rsidP="00F66569">
      <w:pPr>
        <w:pStyle w:val="Heading3"/>
      </w:pPr>
      <w:r>
        <w:lastRenderedPageBreak/>
        <w:t>Agricultural Holding Certificates</w:t>
      </w:r>
    </w:p>
    <w:p w14:paraId="4EEFA51D" w14:textId="7F3311E1" w:rsidR="00F66569" w:rsidRDefault="00F66569" w:rsidP="00F66569">
      <w:pPr>
        <w:pStyle w:val="Heading3"/>
      </w:pPr>
      <w:r>
        <w:t>Certificate E</w:t>
      </w:r>
    </w:p>
    <w:p w14:paraId="6DB16BC8" w14:textId="04D9613E" w:rsidR="00C242AD" w:rsidRPr="00C242AD" w:rsidRDefault="00C242AD" w:rsidP="00C242AD">
      <w:r w:rsidRPr="00C242AD">
        <w:t>I certify that</w:t>
      </w:r>
      <w:r>
        <w:t>:</w:t>
      </w:r>
    </w:p>
    <w:p w14:paraId="4A80CA99" w14:textId="4DA38E66" w:rsidR="00C242AD" w:rsidRDefault="00C242AD" w:rsidP="00C242AD">
      <w:sdt>
        <w:sdtPr>
          <w:alias w:val="Check this box if you are not a staff member, elected member or related to the above"/>
          <w:tag w:val="Check this box if you are not a staff member, elected member or related to the above"/>
          <w:id w:val="157223864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C242AD">
        <w:t>None of the land to which the application relates is, or is part of, an agricultural holding.</w:t>
      </w:r>
    </w:p>
    <w:p w14:paraId="49E91BA2" w14:textId="7AA19BA5" w:rsidR="00C242AD" w:rsidRPr="00C242AD" w:rsidRDefault="00C242AD" w:rsidP="00C242AD">
      <w:sdt>
        <w:sdtPr>
          <w:alias w:val="Check this box if you are not a staff member, elected member or related to the above"/>
          <w:tag w:val="Check this box if you are not a staff member, elected member or related to the above"/>
          <w:id w:val="-20051139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C242AD">
        <w:t>The land to which the application relates is, or is part of, an agricultural holding.</w:t>
      </w:r>
    </w:p>
    <w:p w14:paraId="3A932CBF" w14:textId="77777777" w:rsidR="00C242AD" w:rsidRDefault="00C242AD" w:rsidP="00C242AD">
      <w:pPr>
        <w:rPr>
          <w:i/>
          <w:iCs/>
        </w:rPr>
      </w:pPr>
      <w:r w:rsidRPr="00C242AD">
        <w:rPr>
          <w:i/>
          <w:iCs/>
        </w:rPr>
        <w:t>Tick the box to confirm one of the two lines above as appropriate</w:t>
      </w:r>
    </w:p>
    <w:p w14:paraId="05173FAF" w14:textId="1A42C274" w:rsidR="00F66569" w:rsidRDefault="00C242AD" w:rsidP="00C242AD">
      <w:r w:rsidRPr="00C242AD">
        <w:t>No person other than the applicant was the owner of any part of the land to which the application</w:t>
      </w:r>
      <w:r>
        <w:rPr>
          <w:i/>
          <w:iCs/>
        </w:rPr>
        <w:t xml:space="preserve"> </w:t>
      </w:r>
      <w:r w:rsidRPr="00C242AD">
        <w:t>relates at the beginning of the period 21 days before the date of the accompanying application.</w:t>
      </w:r>
    </w:p>
    <w:p w14:paraId="5A12EA66" w14:textId="77777777" w:rsidR="00C242AD" w:rsidRDefault="00C242AD" w:rsidP="00C242AD">
      <w:r>
        <w:t>Signed (Applicant)</w:t>
      </w:r>
      <w:r>
        <w:tab/>
      </w:r>
      <w:r>
        <w:tab/>
      </w:r>
      <w:sdt>
        <w:sdtPr>
          <w:id w:val="-1607425083"/>
          <w:placeholder>
            <w:docPart w:val="3211C045D9AD4C0A9BE1E5CB75414D7E"/>
          </w:placeholder>
          <w:showingPlcHdr/>
        </w:sdtPr>
        <w:sdtContent>
          <w:r w:rsidRPr="00D14F08">
            <w:rPr>
              <w:rStyle w:val="PlaceholderText"/>
            </w:rPr>
            <w:t>Click or tap here to enter text.</w:t>
          </w:r>
        </w:sdtContent>
      </w:sdt>
    </w:p>
    <w:p w14:paraId="22B73E39" w14:textId="77777777" w:rsidR="00C242AD" w:rsidRDefault="00C242AD" w:rsidP="00C242AD">
      <w:r>
        <w:t>Signed (Agent)</w:t>
      </w:r>
      <w:r>
        <w:tab/>
      </w:r>
      <w:r>
        <w:tab/>
      </w:r>
      <w:sdt>
        <w:sdtPr>
          <w:alias w:val="Insert signature"/>
          <w:tag w:val="Insert signature"/>
          <w:id w:val="448975784"/>
          <w:placeholder>
            <w:docPart w:val="D66C49CF063F4814936D9F24E4417F0D"/>
          </w:placeholder>
          <w:showingPlcHdr/>
          <w:text/>
        </w:sdtPr>
        <w:sdtContent>
          <w:r w:rsidRPr="00430B61">
            <w:rPr>
              <w:rStyle w:val="PlaceholderText"/>
            </w:rPr>
            <w:t>Click or tap here to enter text.</w:t>
          </w:r>
        </w:sdtContent>
      </w:sdt>
    </w:p>
    <w:p w14:paraId="6ADACB26" w14:textId="77777777" w:rsidR="00C242AD" w:rsidRDefault="00C242AD" w:rsidP="00C242AD">
      <w:r>
        <w:t>Date (DD/MM/YYYY)</w:t>
      </w:r>
      <w:r>
        <w:tab/>
      </w:r>
      <w:sdt>
        <w:sdtPr>
          <w:alias w:val="Insert date (DD/MM/YYYY)"/>
          <w:tag w:val="Insert date (DD/MM/YYYY)"/>
          <w:id w:val="1107999751"/>
          <w:placeholder>
            <w:docPart w:val="D66C49CF063F4814936D9F24E4417F0D"/>
          </w:placeholder>
          <w:showingPlcHdr/>
          <w:text/>
        </w:sdtPr>
        <w:sdtContent>
          <w:r w:rsidRPr="00430B61">
            <w:rPr>
              <w:rStyle w:val="PlaceholderText"/>
            </w:rPr>
            <w:t>Click or tap here to enter text.</w:t>
          </w:r>
        </w:sdtContent>
      </w:sdt>
    </w:p>
    <w:p w14:paraId="67FC2B5C" w14:textId="77777777" w:rsidR="00C242AD" w:rsidRPr="00C242AD" w:rsidRDefault="00C242AD" w:rsidP="00C242AD">
      <w:pPr>
        <w:rPr>
          <w:i/>
          <w:iCs/>
        </w:rPr>
      </w:pPr>
    </w:p>
    <w:p w14:paraId="2D6B928B" w14:textId="7BB10BE7" w:rsidR="00F66569" w:rsidRPr="00F66569" w:rsidRDefault="00F66569" w:rsidP="00C242AD">
      <w:pPr>
        <w:pStyle w:val="Heading3"/>
      </w:pPr>
      <w:r>
        <w:t>Certificate F</w:t>
      </w:r>
    </w:p>
    <w:p w14:paraId="26859D5C" w14:textId="77777777" w:rsidR="00C242AD" w:rsidRDefault="00C242AD" w:rsidP="00C242AD">
      <w:r w:rsidRPr="00C242AD">
        <w:t>I certify that</w:t>
      </w:r>
      <w:r w:rsidRPr="00C242AD">
        <w:t>:</w:t>
      </w:r>
    </w:p>
    <w:p w14:paraId="08F347F5" w14:textId="06AFEF8D" w:rsidR="00C242AD" w:rsidRPr="00C242AD" w:rsidRDefault="00C242AD" w:rsidP="00C242AD">
      <w:r w:rsidRPr="00C242AD">
        <w:t>The land to which the application relates, or is part of, an agricultural holding.</w:t>
      </w:r>
    </w:p>
    <w:p w14:paraId="531C908E" w14:textId="59A11C46" w:rsidR="00F66569" w:rsidRDefault="00C242AD" w:rsidP="00C242AD">
      <w:r w:rsidRPr="00C242AD">
        <w:t>I have / the applicant has given the requisite notice to every person other than my/him/he self who, on</w:t>
      </w:r>
      <w:r>
        <w:t xml:space="preserve"> </w:t>
      </w:r>
      <w:r w:rsidRPr="00C242AD">
        <w:t>the day 21 days before the date of this application, was a tenant of an agricultural holding on all or part of</w:t>
      </w:r>
      <w:r>
        <w:t xml:space="preserve"> </w:t>
      </w:r>
      <w:r w:rsidRPr="00C242AD">
        <w:t>the land to which the application relates, as follows.</w:t>
      </w:r>
    </w:p>
    <w:p w14:paraId="2B601E60" w14:textId="77777777" w:rsidR="00C242AD" w:rsidRDefault="00C242AD" w:rsidP="00C242AD">
      <w:r>
        <w:t>Name of owner</w:t>
      </w:r>
      <w:r>
        <w:tab/>
      </w:r>
      <w:r>
        <w:tab/>
      </w:r>
      <w:r>
        <w:tab/>
      </w:r>
      <w:r>
        <w:tab/>
      </w:r>
      <w:sdt>
        <w:sdtPr>
          <w:alias w:val="Insert name of person on whom notice was served"/>
          <w:tag w:val="Insert name of person on whom notice was served"/>
          <w:id w:val="-653833684"/>
          <w:placeholder>
            <w:docPart w:val="C5D5A93DABF7407DB6110E914EC6A50F"/>
          </w:placeholder>
          <w:showingPlcHdr/>
          <w:text/>
        </w:sdtPr>
        <w:sdtContent>
          <w:r w:rsidRPr="00430B61">
            <w:rPr>
              <w:rStyle w:val="PlaceholderText"/>
            </w:rPr>
            <w:t>Click or tap here to enter text.</w:t>
          </w:r>
        </w:sdtContent>
      </w:sdt>
    </w:p>
    <w:p w14:paraId="217A1395" w14:textId="77777777" w:rsidR="00C242AD" w:rsidRDefault="00C242AD" w:rsidP="00C242AD">
      <w:r>
        <w:t>Address of owner</w:t>
      </w:r>
      <w:r>
        <w:tab/>
      </w:r>
      <w:r>
        <w:tab/>
      </w:r>
      <w:r>
        <w:tab/>
      </w:r>
      <w:r>
        <w:tab/>
      </w:r>
      <w:sdt>
        <w:sdtPr>
          <w:alias w:val="Insert address at which notice was served"/>
          <w:tag w:val="Insert address at which notice was served"/>
          <w:id w:val="-1153913119"/>
          <w:placeholder>
            <w:docPart w:val="C5D5A93DABF7407DB6110E914EC6A50F"/>
          </w:placeholder>
          <w:showingPlcHdr/>
          <w:text/>
        </w:sdtPr>
        <w:sdtContent>
          <w:r w:rsidRPr="00430B61">
            <w:rPr>
              <w:rStyle w:val="PlaceholderText"/>
            </w:rPr>
            <w:t>Click or tap here to enter text.</w:t>
          </w:r>
        </w:sdtContent>
      </w:sdt>
    </w:p>
    <w:p w14:paraId="634DF246" w14:textId="77777777" w:rsidR="00C242AD" w:rsidRPr="003C22C6" w:rsidRDefault="00C242AD" w:rsidP="00C242AD">
      <w:r>
        <w:t>Date on which notice was served</w:t>
      </w:r>
      <w:r>
        <w:tab/>
      </w:r>
      <w:r>
        <w:tab/>
      </w:r>
      <w:sdt>
        <w:sdtPr>
          <w:alias w:val="Insert date on which notice was served"/>
          <w:tag w:val="Insert date on which notice was served"/>
          <w:id w:val="1537547234"/>
          <w:placeholder>
            <w:docPart w:val="C5D5A93DABF7407DB6110E914EC6A50F"/>
          </w:placeholder>
          <w:showingPlcHdr/>
          <w:text/>
        </w:sdtPr>
        <w:sdtContent>
          <w:r w:rsidRPr="00430B61">
            <w:rPr>
              <w:rStyle w:val="PlaceholderText"/>
            </w:rPr>
            <w:t>Click or tap here to enter text.</w:t>
          </w:r>
        </w:sdtContent>
      </w:sdt>
    </w:p>
    <w:p w14:paraId="40545BA5" w14:textId="77777777" w:rsidR="00C242AD" w:rsidRDefault="00C242AD" w:rsidP="00C242AD">
      <w:r>
        <w:t>Signed</w:t>
      </w:r>
      <w:r>
        <w:tab/>
      </w:r>
      <w:r>
        <w:tab/>
      </w:r>
      <w:r>
        <w:tab/>
      </w:r>
      <w:r>
        <w:tab/>
      </w:r>
      <w:r>
        <w:tab/>
      </w:r>
      <w:sdt>
        <w:sdtPr>
          <w:alias w:val="Insert signature"/>
          <w:tag w:val="Insert signature"/>
          <w:id w:val="69778086"/>
          <w:placeholder>
            <w:docPart w:val="AA618B45C8404B838D10E13B68B7E05C"/>
          </w:placeholder>
          <w:showingPlcHdr/>
          <w:text/>
        </w:sdtPr>
        <w:sdtContent>
          <w:r w:rsidRPr="00430B61">
            <w:rPr>
              <w:rStyle w:val="PlaceholderText"/>
            </w:rPr>
            <w:t>Click or tap here to enter text.</w:t>
          </w:r>
        </w:sdtContent>
      </w:sdt>
    </w:p>
    <w:p w14:paraId="7F4C9836" w14:textId="77777777" w:rsidR="00C242AD" w:rsidRDefault="00C242AD" w:rsidP="00C242AD">
      <w:r>
        <w:t>Date (DD/MM/YYYY)</w:t>
      </w:r>
      <w:r>
        <w:tab/>
      </w:r>
      <w:r>
        <w:tab/>
      </w:r>
      <w:r>
        <w:tab/>
      </w:r>
      <w:sdt>
        <w:sdtPr>
          <w:id w:val="-878393843"/>
          <w:placeholder>
            <w:docPart w:val="1EB9C14FFD1E4DF4BB6B6C28B16AE8AE"/>
          </w:placeholder>
          <w:showingPlcHdr/>
          <w:date>
            <w:dateFormat w:val="dd/MM/yyyy"/>
            <w:lid w:val="en-GB"/>
            <w:storeMappedDataAs w:val="dateTime"/>
            <w:calendar w:val="gregorian"/>
          </w:date>
        </w:sdtPr>
        <w:sdtContent>
          <w:r w:rsidRPr="00D14F08">
            <w:rPr>
              <w:rStyle w:val="PlaceholderText"/>
            </w:rPr>
            <w:t>Click or tap to enter a date.</w:t>
          </w:r>
        </w:sdtContent>
      </w:sdt>
    </w:p>
    <w:p w14:paraId="53B62A06" w14:textId="77777777" w:rsidR="00C242AD" w:rsidRDefault="00C242AD" w:rsidP="00C242AD">
      <w:r>
        <w:t>Signed (Applicant)</w:t>
      </w:r>
      <w:r>
        <w:tab/>
      </w:r>
      <w:r>
        <w:tab/>
      </w:r>
      <w:sdt>
        <w:sdtPr>
          <w:id w:val="-1863812414"/>
          <w:placeholder>
            <w:docPart w:val="EA2DA2C1892041778078F00A6C7492A9"/>
          </w:placeholder>
          <w:showingPlcHdr/>
        </w:sdtPr>
        <w:sdtContent>
          <w:r w:rsidRPr="00D14F08">
            <w:rPr>
              <w:rStyle w:val="PlaceholderText"/>
            </w:rPr>
            <w:t>Click or tap here to enter text.</w:t>
          </w:r>
        </w:sdtContent>
      </w:sdt>
    </w:p>
    <w:p w14:paraId="0E76FCDA" w14:textId="77777777" w:rsidR="00C242AD" w:rsidRDefault="00C242AD" w:rsidP="00C242AD">
      <w:r>
        <w:t>Signed (Agent)</w:t>
      </w:r>
      <w:r>
        <w:tab/>
      </w:r>
      <w:r>
        <w:tab/>
      </w:r>
      <w:sdt>
        <w:sdtPr>
          <w:alias w:val="Insert signature"/>
          <w:tag w:val="Insert signature"/>
          <w:id w:val="-1230536547"/>
          <w:placeholder>
            <w:docPart w:val="D52D60FFF149408B91627CA9FE1C0416"/>
          </w:placeholder>
          <w:showingPlcHdr/>
          <w:text/>
        </w:sdtPr>
        <w:sdtContent>
          <w:r w:rsidRPr="00430B61">
            <w:rPr>
              <w:rStyle w:val="PlaceholderText"/>
            </w:rPr>
            <w:t>Click or tap here to enter text.</w:t>
          </w:r>
        </w:sdtContent>
      </w:sdt>
    </w:p>
    <w:p w14:paraId="05CEF46A" w14:textId="77777777" w:rsidR="00C242AD" w:rsidRDefault="00C242AD" w:rsidP="00C242AD">
      <w:r>
        <w:t>Date (DD/MM/YYYY)</w:t>
      </w:r>
      <w:r>
        <w:tab/>
      </w:r>
      <w:sdt>
        <w:sdtPr>
          <w:alias w:val="Insert date (DD/MM/YYYY)"/>
          <w:tag w:val="Insert date (DD/MM/YYYY)"/>
          <w:id w:val="1537159741"/>
          <w:placeholder>
            <w:docPart w:val="D52D60FFF149408B91627CA9FE1C0416"/>
          </w:placeholder>
          <w:showingPlcHdr/>
          <w:text/>
        </w:sdtPr>
        <w:sdtContent>
          <w:r w:rsidRPr="00430B61">
            <w:rPr>
              <w:rStyle w:val="PlaceholderText"/>
            </w:rPr>
            <w:t>Click or tap here to enter text.</w:t>
          </w:r>
        </w:sdtContent>
      </w:sdt>
    </w:p>
    <w:bookmarkEnd w:id="0"/>
    <w:p w14:paraId="42DF3D84" w14:textId="03EF83B3" w:rsidR="00F408AF" w:rsidRDefault="00F408AF" w:rsidP="004F3789">
      <w:pPr>
        <w:pStyle w:val="Heading2"/>
      </w:pPr>
    </w:p>
    <w:sectPr w:rsidR="00F408AF" w:rsidSect="0026306D">
      <w:headerReference w:type="default" r:id="rId14"/>
      <w:footerReference w:type="default" r:id="rId15"/>
      <w:headerReference w:type="first" r:id="rId16"/>
      <w:footerReference w:type="first" r:id="rId17"/>
      <w:type w:val="continuous"/>
      <w:pgSz w:w="11906" w:h="16838" w:code="9"/>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32742" w14:textId="77777777" w:rsidR="00F97738" w:rsidRDefault="00F97738" w:rsidP="00947DFD">
      <w:pPr>
        <w:spacing w:after="0" w:line="240" w:lineRule="auto"/>
      </w:pPr>
      <w:r>
        <w:separator/>
      </w:r>
    </w:p>
  </w:endnote>
  <w:endnote w:type="continuationSeparator" w:id="0">
    <w:p w14:paraId="2FEE665F" w14:textId="77777777" w:rsidR="00F97738" w:rsidRDefault="00F97738" w:rsidP="00947DFD">
      <w:pPr>
        <w:spacing w:after="0" w:line="240" w:lineRule="auto"/>
      </w:pPr>
      <w:r>
        <w:continuationSeparator/>
      </w:r>
    </w:p>
  </w:endnote>
  <w:endnote w:type="continuationNotice" w:id="1">
    <w:p w14:paraId="323C35B6" w14:textId="77777777" w:rsidR="00F97738" w:rsidRDefault="00F97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989831"/>
      <w:docPartObj>
        <w:docPartGallery w:val="Page Numbers (Bottom of Page)"/>
        <w:docPartUnique/>
      </w:docPartObj>
    </w:sdtPr>
    <w:sdtContent>
      <w:sdt>
        <w:sdtPr>
          <w:id w:val="-1769616900"/>
          <w:docPartObj>
            <w:docPartGallery w:val="Page Numbers (Top of Page)"/>
            <w:docPartUnique/>
          </w:docPartObj>
        </w:sdtPr>
        <w:sdtContent>
          <w:p w14:paraId="7A8ECD44" w14:textId="68E12109" w:rsidR="00366804" w:rsidRDefault="00366804">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58956DE5" w14:textId="77777777" w:rsidR="00366804" w:rsidRDefault="00366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5DE2FBAC" w14:textId="77777777" w:rsidTr="5E86AE9B">
      <w:trPr>
        <w:trHeight w:val="300"/>
      </w:trPr>
      <w:tc>
        <w:tcPr>
          <w:tcW w:w="3250" w:type="dxa"/>
        </w:tcPr>
        <w:p w14:paraId="115A0221" w14:textId="77777777" w:rsidR="000F278C" w:rsidRDefault="000F278C" w:rsidP="5E86AE9B">
          <w:pPr>
            <w:pStyle w:val="Header"/>
            <w:ind w:left="-115"/>
          </w:pPr>
        </w:p>
      </w:tc>
      <w:tc>
        <w:tcPr>
          <w:tcW w:w="3250" w:type="dxa"/>
        </w:tcPr>
        <w:p w14:paraId="45106EF9" w14:textId="77777777" w:rsidR="000F278C" w:rsidRDefault="000F278C" w:rsidP="5E86AE9B">
          <w:pPr>
            <w:pStyle w:val="Header"/>
            <w:jc w:val="center"/>
          </w:pPr>
        </w:p>
      </w:tc>
      <w:tc>
        <w:tcPr>
          <w:tcW w:w="3250" w:type="dxa"/>
        </w:tcPr>
        <w:p w14:paraId="227E2F22" w14:textId="77777777" w:rsidR="000F278C" w:rsidRDefault="000F278C" w:rsidP="5E86AE9B">
          <w:pPr>
            <w:pStyle w:val="Header"/>
            <w:ind w:right="-115"/>
            <w:jc w:val="right"/>
          </w:pPr>
        </w:p>
      </w:tc>
    </w:tr>
  </w:tbl>
  <w:p w14:paraId="67DDEAE5" w14:textId="77777777" w:rsidR="000F278C" w:rsidRDefault="000F278C" w:rsidP="5E86A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5F550" w14:textId="77777777" w:rsidR="00F97738" w:rsidRDefault="00F97738" w:rsidP="00947DFD">
      <w:pPr>
        <w:spacing w:after="0" w:line="240" w:lineRule="auto"/>
      </w:pPr>
      <w:r>
        <w:separator/>
      </w:r>
    </w:p>
  </w:footnote>
  <w:footnote w:type="continuationSeparator" w:id="0">
    <w:p w14:paraId="6D1E8DE1" w14:textId="77777777" w:rsidR="00F97738" w:rsidRDefault="00F97738" w:rsidP="00947DFD">
      <w:pPr>
        <w:spacing w:after="0" w:line="240" w:lineRule="auto"/>
      </w:pPr>
      <w:r>
        <w:continuationSeparator/>
      </w:r>
    </w:p>
  </w:footnote>
  <w:footnote w:type="continuationNotice" w:id="1">
    <w:p w14:paraId="5694944D" w14:textId="77777777" w:rsidR="00F97738" w:rsidRDefault="00F97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DF47" w14:textId="72793B33" w:rsidR="00651AF5" w:rsidRDefault="00651AF5">
    <w:pPr>
      <w:pStyle w:val="Header"/>
    </w:pPr>
    <w:r>
      <w:t>Minerals and Associated Waste Development – Application Form and Certificates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094C4EA3" w14:textId="77777777" w:rsidTr="5E86AE9B">
      <w:trPr>
        <w:trHeight w:val="300"/>
      </w:trPr>
      <w:tc>
        <w:tcPr>
          <w:tcW w:w="3250" w:type="dxa"/>
        </w:tcPr>
        <w:p w14:paraId="2A868841" w14:textId="77777777" w:rsidR="000F278C" w:rsidRDefault="000F278C" w:rsidP="005764A3">
          <w:pPr>
            <w:pStyle w:val="Header"/>
          </w:pPr>
        </w:p>
      </w:tc>
      <w:tc>
        <w:tcPr>
          <w:tcW w:w="3250" w:type="dxa"/>
        </w:tcPr>
        <w:p w14:paraId="0625F1F8" w14:textId="77777777" w:rsidR="000F278C" w:rsidRDefault="000F278C" w:rsidP="5E86AE9B">
          <w:pPr>
            <w:pStyle w:val="Header"/>
            <w:jc w:val="center"/>
          </w:pPr>
        </w:p>
      </w:tc>
      <w:tc>
        <w:tcPr>
          <w:tcW w:w="3250" w:type="dxa"/>
        </w:tcPr>
        <w:p w14:paraId="78C06E17" w14:textId="77777777" w:rsidR="000F278C" w:rsidRDefault="000F278C" w:rsidP="5E86AE9B">
          <w:pPr>
            <w:pStyle w:val="Header"/>
            <w:ind w:right="-115"/>
            <w:jc w:val="right"/>
          </w:pPr>
        </w:p>
      </w:tc>
    </w:tr>
  </w:tbl>
  <w:p w14:paraId="4F717471" w14:textId="77777777" w:rsidR="000F278C" w:rsidRDefault="000F278C" w:rsidP="5E86A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5A8"/>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86A0D9A"/>
    <w:multiLevelType w:val="hybridMultilevel"/>
    <w:tmpl w:val="DAD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6B901"/>
    <w:multiLevelType w:val="hybridMultilevel"/>
    <w:tmpl w:val="9D7ADB9A"/>
    <w:lvl w:ilvl="0" w:tplc="63D8D982">
      <w:start w:val="1"/>
      <w:numFmt w:val="decimal"/>
      <w:lvlText w:val="%1."/>
      <w:lvlJc w:val="left"/>
      <w:pPr>
        <w:ind w:left="720" w:hanging="360"/>
      </w:pPr>
    </w:lvl>
    <w:lvl w:ilvl="1" w:tplc="D8F48986">
      <w:start w:val="1"/>
      <w:numFmt w:val="lowerLetter"/>
      <w:lvlText w:val="%2."/>
      <w:lvlJc w:val="left"/>
      <w:pPr>
        <w:ind w:left="1440" w:hanging="360"/>
      </w:pPr>
    </w:lvl>
    <w:lvl w:ilvl="2" w:tplc="6A3CF730">
      <w:start w:val="1"/>
      <w:numFmt w:val="lowerRoman"/>
      <w:lvlText w:val="%3."/>
      <w:lvlJc w:val="right"/>
      <w:pPr>
        <w:ind w:left="2160" w:hanging="180"/>
      </w:pPr>
    </w:lvl>
    <w:lvl w:ilvl="3" w:tplc="9B00EF5A">
      <w:start w:val="1"/>
      <w:numFmt w:val="decimal"/>
      <w:lvlText w:val="%4."/>
      <w:lvlJc w:val="left"/>
      <w:pPr>
        <w:ind w:left="2880" w:hanging="360"/>
      </w:pPr>
    </w:lvl>
    <w:lvl w:ilvl="4" w:tplc="13D052C6">
      <w:start w:val="1"/>
      <w:numFmt w:val="lowerLetter"/>
      <w:lvlText w:val="%5."/>
      <w:lvlJc w:val="left"/>
      <w:pPr>
        <w:ind w:left="3600" w:hanging="360"/>
      </w:pPr>
    </w:lvl>
    <w:lvl w:ilvl="5" w:tplc="01C40532">
      <w:start w:val="1"/>
      <w:numFmt w:val="lowerRoman"/>
      <w:lvlText w:val="%6."/>
      <w:lvlJc w:val="right"/>
      <w:pPr>
        <w:ind w:left="4320" w:hanging="180"/>
      </w:pPr>
    </w:lvl>
    <w:lvl w:ilvl="6" w:tplc="BE0C856A">
      <w:start w:val="1"/>
      <w:numFmt w:val="decimal"/>
      <w:lvlText w:val="%7."/>
      <w:lvlJc w:val="left"/>
      <w:pPr>
        <w:ind w:left="5040" w:hanging="360"/>
      </w:pPr>
    </w:lvl>
    <w:lvl w:ilvl="7" w:tplc="9E607826">
      <w:start w:val="1"/>
      <w:numFmt w:val="lowerLetter"/>
      <w:lvlText w:val="%8."/>
      <w:lvlJc w:val="left"/>
      <w:pPr>
        <w:ind w:left="5760" w:hanging="360"/>
      </w:pPr>
    </w:lvl>
    <w:lvl w:ilvl="8" w:tplc="A762E9DE">
      <w:start w:val="1"/>
      <w:numFmt w:val="lowerRoman"/>
      <w:lvlText w:val="%9."/>
      <w:lvlJc w:val="right"/>
      <w:pPr>
        <w:ind w:left="6480" w:hanging="180"/>
      </w:pPr>
    </w:lvl>
  </w:abstractNum>
  <w:abstractNum w:abstractNumId="3" w15:restartNumberingAfterBreak="0">
    <w:nsid w:val="13A31A2B"/>
    <w:multiLevelType w:val="hybridMultilevel"/>
    <w:tmpl w:val="32009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03A78"/>
    <w:multiLevelType w:val="hybridMultilevel"/>
    <w:tmpl w:val="F62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62933"/>
    <w:multiLevelType w:val="hybridMultilevel"/>
    <w:tmpl w:val="7D9A1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B2DC7"/>
    <w:multiLevelType w:val="hybridMultilevel"/>
    <w:tmpl w:val="E6643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A3C42"/>
    <w:multiLevelType w:val="multilevel"/>
    <w:tmpl w:val="446C3DDE"/>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21399A"/>
    <w:multiLevelType w:val="multilevel"/>
    <w:tmpl w:val="963633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E3936FC"/>
    <w:multiLevelType w:val="hybridMultilevel"/>
    <w:tmpl w:val="7B503396"/>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153A33"/>
    <w:multiLevelType w:val="hybridMultilevel"/>
    <w:tmpl w:val="DBB2C7AA"/>
    <w:lvl w:ilvl="0" w:tplc="607265C6">
      <w:start w:val="1"/>
      <w:numFmt w:val="decimal"/>
      <w:lvlText w:val="%1."/>
      <w:lvlJc w:val="left"/>
      <w:pPr>
        <w:ind w:left="720" w:hanging="360"/>
      </w:pPr>
    </w:lvl>
    <w:lvl w:ilvl="1" w:tplc="B46AC888">
      <w:start w:val="1"/>
      <w:numFmt w:val="lowerLetter"/>
      <w:lvlText w:val="%2."/>
      <w:lvlJc w:val="left"/>
      <w:pPr>
        <w:ind w:left="1440" w:hanging="360"/>
      </w:pPr>
    </w:lvl>
    <w:lvl w:ilvl="2" w:tplc="C3FC2010">
      <w:start w:val="1"/>
      <w:numFmt w:val="lowerRoman"/>
      <w:lvlText w:val="%3."/>
      <w:lvlJc w:val="right"/>
      <w:pPr>
        <w:ind w:left="2160" w:hanging="180"/>
      </w:pPr>
    </w:lvl>
    <w:lvl w:ilvl="3" w:tplc="7EF27898">
      <w:start w:val="1"/>
      <w:numFmt w:val="decimal"/>
      <w:lvlText w:val="%4."/>
      <w:lvlJc w:val="left"/>
      <w:pPr>
        <w:ind w:left="2880" w:hanging="360"/>
      </w:pPr>
    </w:lvl>
    <w:lvl w:ilvl="4" w:tplc="D2B4FBD0">
      <w:start w:val="1"/>
      <w:numFmt w:val="lowerLetter"/>
      <w:lvlText w:val="%5."/>
      <w:lvlJc w:val="left"/>
      <w:pPr>
        <w:ind w:left="3600" w:hanging="360"/>
      </w:pPr>
    </w:lvl>
    <w:lvl w:ilvl="5" w:tplc="19AC6446">
      <w:start w:val="1"/>
      <w:numFmt w:val="lowerRoman"/>
      <w:lvlText w:val="%6."/>
      <w:lvlJc w:val="right"/>
      <w:pPr>
        <w:ind w:left="4320" w:hanging="180"/>
      </w:pPr>
    </w:lvl>
    <w:lvl w:ilvl="6" w:tplc="523057D0">
      <w:start w:val="1"/>
      <w:numFmt w:val="decimal"/>
      <w:lvlText w:val="%7."/>
      <w:lvlJc w:val="left"/>
      <w:pPr>
        <w:ind w:left="5040" w:hanging="360"/>
      </w:pPr>
    </w:lvl>
    <w:lvl w:ilvl="7" w:tplc="5DC013B2">
      <w:start w:val="1"/>
      <w:numFmt w:val="lowerLetter"/>
      <w:lvlText w:val="%8."/>
      <w:lvlJc w:val="left"/>
      <w:pPr>
        <w:ind w:left="5760" w:hanging="360"/>
      </w:pPr>
    </w:lvl>
    <w:lvl w:ilvl="8" w:tplc="04DE1812">
      <w:start w:val="1"/>
      <w:numFmt w:val="lowerRoman"/>
      <w:lvlText w:val="%9."/>
      <w:lvlJc w:val="right"/>
      <w:pPr>
        <w:ind w:left="6480" w:hanging="180"/>
      </w:pPr>
    </w:lvl>
  </w:abstractNum>
  <w:abstractNum w:abstractNumId="11" w15:restartNumberingAfterBreak="0">
    <w:nsid w:val="21253C2D"/>
    <w:multiLevelType w:val="hybridMultilevel"/>
    <w:tmpl w:val="9A1C9E7C"/>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2" w15:restartNumberingAfterBreak="0">
    <w:nsid w:val="21457BC9"/>
    <w:multiLevelType w:val="hybridMultilevel"/>
    <w:tmpl w:val="2BF6C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ED3568"/>
    <w:multiLevelType w:val="hybridMultilevel"/>
    <w:tmpl w:val="4540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C172DC"/>
    <w:multiLevelType w:val="hybridMultilevel"/>
    <w:tmpl w:val="64E87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803F36"/>
    <w:multiLevelType w:val="multilevel"/>
    <w:tmpl w:val="B54241B8"/>
    <w:lvl w:ilvl="0">
      <w:start w:val="1"/>
      <w:numFmt w:val="decimal"/>
      <w:pStyle w:val="NumberedList"/>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274EB1"/>
    <w:multiLevelType w:val="hybridMultilevel"/>
    <w:tmpl w:val="610C7C0A"/>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18A7F3"/>
    <w:multiLevelType w:val="hybridMultilevel"/>
    <w:tmpl w:val="1F40263C"/>
    <w:lvl w:ilvl="0" w:tplc="328A2B72">
      <w:start w:val="1"/>
      <w:numFmt w:val="decimal"/>
      <w:lvlText w:val="%1."/>
      <w:lvlJc w:val="left"/>
      <w:pPr>
        <w:ind w:left="720" w:hanging="360"/>
      </w:pPr>
    </w:lvl>
    <w:lvl w:ilvl="1" w:tplc="09E2824C">
      <w:start w:val="1"/>
      <w:numFmt w:val="lowerLetter"/>
      <w:lvlText w:val="%2."/>
      <w:lvlJc w:val="left"/>
      <w:pPr>
        <w:ind w:left="1440" w:hanging="360"/>
      </w:pPr>
    </w:lvl>
    <w:lvl w:ilvl="2" w:tplc="25941ABE">
      <w:start w:val="1"/>
      <w:numFmt w:val="lowerRoman"/>
      <w:lvlText w:val="%3."/>
      <w:lvlJc w:val="right"/>
      <w:pPr>
        <w:ind w:left="2160" w:hanging="180"/>
      </w:pPr>
    </w:lvl>
    <w:lvl w:ilvl="3" w:tplc="3AE827AC">
      <w:start w:val="1"/>
      <w:numFmt w:val="decimal"/>
      <w:lvlText w:val="%4."/>
      <w:lvlJc w:val="left"/>
      <w:pPr>
        <w:ind w:left="2880" w:hanging="360"/>
      </w:pPr>
    </w:lvl>
    <w:lvl w:ilvl="4" w:tplc="71904480">
      <w:start w:val="1"/>
      <w:numFmt w:val="lowerLetter"/>
      <w:lvlText w:val="%5."/>
      <w:lvlJc w:val="left"/>
      <w:pPr>
        <w:ind w:left="3600" w:hanging="360"/>
      </w:pPr>
    </w:lvl>
    <w:lvl w:ilvl="5" w:tplc="755EF99E">
      <w:start w:val="1"/>
      <w:numFmt w:val="lowerRoman"/>
      <w:lvlText w:val="%6."/>
      <w:lvlJc w:val="right"/>
      <w:pPr>
        <w:ind w:left="4320" w:hanging="180"/>
      </w:pPr>
    </w:lvl>
    <w:lvl w:ilvl="6" w:tplc="C39E12C8">
      <w:start w:val="1"/>
      <w:numFmt w:val="decimal"/>
      <w:lvlText w:val="%7."/>
      <w:lvlJc w:val="left"/>
      <w:pPr>
        <w:ind w:left="5040" w:hanging="360"/>
      </w:pPr>
    </w:lvl>
    <w:lvl w:ilvl="7" w:tplc="DF86C05E">
      <w:start w:val="1"/>
      <w:numFmt w:val="lowerLetter"/>
      <w:lvlText w:val="%8."/>
      <w:lvlJc w:val="left"/>
      <w:pPr>
        <w:ind w:left="5760" w:hanging="360"/>
      </w:pPr>
    </w:lvl>
    <w:lvl w:ilvl="8" w:tplc="476E9890">
      <w:start w:val="1"/>
      <w:numFmt w:val="lowerRoman"/>
      <w:lvlText w:val="%9."/>
      <w:lvlJc w:val="right"/>
      <w:pPr>
        <w:ind w:left="6480" w:hanging="180"/>
      </w:pPr>
    </w:lvl>
  </w:abstractNum>
  <w:abstractNum w:abstractNumId="18" w15:restartNumberingAfterBreak="0">
    <w:nsid w:val="294D1F81"/>
    <w:multiLevelType w:val="hybridMultilevel"/>
    <w:tmpl w:val="B8C29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DB06237"/>
    <w:multiLevelType w:val="hybridMultilevel"/>
    <w:tmpl w:val="27FAE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E33CA1"/>
    <w:multiLevelType w:val="hybridMultilevel"/>
    <w:tmpl w:val="5B0E9D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1E65C6"/>
    <w:multiLevelType w:val="hybridMultilevel"/>
    <w:tmpl w:val="F040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0F7994"/>
    <w:multiLevelType w:val="multilevel"/>
    <w:tmpl w:val="11847A0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B7958DD"/>
    <w:multiLevelType w:val="hybridMultilevel"/>
    <w:tmpl w:val="9FC4A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0D0581"/>
    <w:multiLevelType w:val="multilevel"/>
    <w:tmpl w:val="A26A5A86"/>
    <w:lvl w:ilvl="0">
      <w:start w:val="1"/>
      <w:numFmt w:val="decimal"/>
      <w:lvlText w:val="%1.0"/>
      <w:lvlJc w:val="left"/>
      <w:pPr>
        <w:ind w:left="780" w:hanging="780"/>
      </w:pPr>
      <w:rPr>
        <w:rFonts w:hint="default"/>
      </w:rPr>
    </w:lvl>
    <w:lvl w:ilvl="1">
      <w:start w:val="1"/>
      <w:numFmt w:val="decimal"/>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3EF7190"/>
    <w:multiLevelType w:val="multilevel"/>
    <w:tmpl w:val="92A43DC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C4379F9"/>
    <w:multiLevelType w:val="hybridMultilevel"/>
    <w:tmpl w:val="2F3E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4830A4"/>
    <w:multiLevelType w:val="hybridMultilevel"/>
    <w:tmpl w:val="9410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3019B0"/>
    <w:multiLevelType w:val="multilevel"/>
    <w:tmpl w:val="1BF8683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2A1487"/>
    <w:multiLevelType w:val="hybridMultilevel"/>
    <w:tmpl w:val="7022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3000DE"/>
    <w:multiLevelType w:val="hybridMultilevel"/>
    <w:tmpl w:val="D19E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DE6414"/>
    <w:multiLevelType w:val="hybridMultilevel"/>
    <w:tmpl w:val="62C0C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2018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246F4D"/>
    <w:multiLevelType w:val="hybridMultilevel"/>
    <w:tmpl w:val="5FCA4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C20CAA"/>
    <w:multiLevelType w:val="hybridMultilevel"/>
    <w:tmpl w:val="042A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C5218"/>
    <w:multiLevelType w:val="multilevel"/>
    <w:tmpl w:val="446C3DDE"/>
    <w:styleLink w:val="CurrentList1"/>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D7410CE"/>
    <w:multiLevelType w:val="hybridMultilevel"/>
    <w:tmpl w:val="9F24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765848"/>
    <w:multiLevelType w:val="multilevel"/>
    <w:tmpl w:val="A6048D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8" w15:restartNumberingAfterBreak="0">
    <w:nsid w:val="7EEE5767"/>
    <w:multiLevelType w:val="hybridMultilevel"/>
    <w:tmpl w:val="B4C0A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3014955">
    <w:abstractNumId w:val="2"/>
  </w:num>
  <w:num w:numId="2" w16cid:durableId="1529491501">
    <w:abstractNumId w:val="10"/>
  </w:num>
  <w:num w:numId="3" w16cid:durableId="997730299">
    <w:abstractNumId w:val="17"/>
  </w:num>
  <w:num w:numId="4" w16cid:durableId="206064418">
    <w:abstractNumId w:val="9"/>
  </w:num>
  <w:num w:numId="5" w16cid:durableId="1040478433">
    <w:abstractNumId w:val="16"/>
  </w:num>
  <w:num w:numId="6" w16cid:durableId="1729378116">
    <w:abstractNumId w:val="32"/>
  </w:num>
  <w:num w:numId="7" w16cid:durableId="2117826712">
    <w:abstractNumId w:val="24"/>
  </w:num>
  <w:num w:numId="8" w16cid:durableId="1228371248">
    <w:abstractNumId w:val="0"/>
  </w:num>
  <w:num w:numId="9" w16cid:durableId="865944558">
    <w:abstractNumId w:val="37"/>
  </w:num>
  <w:num w:numId="10" w16cid:durableId="944657020">
    <w:abstractNumId w:val="25"/>
  </w:num>
  <w:num w:numId="11" w16cid:durableId="1064720612">
    <w:abstractNumId w:val="7"/>
  </w:num>
  <w:num w:numId="12" w16cid:durableId="279067604">
    <w:abstractNumId w:val="15"/>
  </w:num>
  <w:num w:numId="13" w16cid:durableId="1727029520">
    <w:abstractNumId w:val="4"/>
  </w:num>
  <w:num w:numId="14" w16cid:durableId="487525487">
    <w:abstractNumId w:val="22"/>
  </w:num>
  <w:num w:numId="15" w16cid:durableId="244001687">
    <w:abstractNumId w:val="35"/>
  </w:num>
  <w:num w:numId="16" w16cid:durableId="4868164">
    <w:abstractNumId w:val="28"/>
  </w:num>
  <w:num w:numId="17" w16cid:durableId="2065984177">
    <w:abstractNumId w:val="11"/>
  </w:num>
  <w:num w:numId="18" w16cid:durableId="178278569">
    <w:abstractNumId w:val="6"/>
  </w:num>
  <w:num w:numId="19" w16cid:durableId="1058090150">
    <w:abstractNumId w:val="3"/>
  </w:num>
  <w:num w:numId="20" w16cid:durableId="1810396629">
    <w:abstractNumId w:val="31"/>
  </w:num>
  <w:num w:numId="21" w16cid:durableId="364447695">
    <w:abstractNumId w:val="33"/>
  </w:num>
  <w:num w:numId="22" w16cid:durableId="1033924444">
    <w:abstractNumId w:val="38"/>
  </w:num>
  <w:num w:numId="23" w16cid:durableId="1071126008">
    <w:abstractNumId w:val="5"/>
  </w:num>
  <w:num w:numId="24" w16cid:durableId="690257847">
    <w:abstractNumId w:val="14"/>
  </w:num>
  <w:num w:numId="25" w16cid:durableId="1959068507">
    <w:abstractNumId w:val="21"/>
  </w:num>
  <w:num w:numId="26" w16cid:durableId="2019188937">
    <w:abstractNumId w:val="13"/>
  </w:num>
  <w:num w:numId="27" w16cid:durableId="797380655">
    <w:abstractNumId w:val="27"/>
  </w:num>
  <w:num w:numId="28" w16cid:durableId="514226836">
    <w:abstractNumId w:val="1"/>
  </w:num>
  <w:num w:numId="29" w16cid:durableId="1707633292">
    <w:abstractNumId w:val="26"/>
  </w:num>
  <w:num w:numId="30" w16cid:durableId="1473135940">
    <w:abstractNumId w:val="29"/>
  </w:num>
  <w:num w:numId="31" w16cid:durableId="1008751838">
    <w:abstractNumId w:val="19"/>
  </w:num>
  <w:num w:numId="32" w16cid:durableId="1859346159">
    <w:abstractNumId w:val="23"/>
  </w:num>
  <w:num w:numId="33" w16cid:durableId="1057555324">
    <w:abstractNumId w:val="12"/>
  </w:num>
  <w:num w:numId="34" w16cid:durableId="1412459765">
    <w:abstractNumId w:val="18"/>
  </w:num>
  <w:num w:numId="35" w16cid:durableId="140580388">
    <w:abstractNumId w:val="30"/>
  </w:num>
  <w:num w:numId="36" w16cid:durableId="1504781510">
    <w:abstractNumId w:val="20"/>
  </w:num>
  <w:num w:numId="37" w16cid:durableId="694040593">
    <w:abstractNumId w:val="8"/>
  </w:num>
  <w:num w:numId="38" w16cid:durableId="1588995200">
    <w:abstractNumId w:val="34"/>
  </w:num>
  <w:num w:numId="39" w16cid:durableId="87177075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o:colormru v:ext="edit" colors="#26a6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F5"/>
    <w:rsid w:val="00010D32"/>
    <w:rsid w:val="000163D0"/>
    <w:rsid w:val="0002450A"/>
    <w:rsid w:val="00050766"/>
    <w:rsid w:val="0005110D"/>
    <w:rsid w:val="00051BD5"/>
    <w:rsid w:val="0006019A"/>
    <w:rsid w:val="000737C2"/>
    <w:rsid w:val="000779E8"/>
    <w:rsid w:val="00083082"/>
    <w:rsid w:val="00083891"/>
    <w:rsid w:val="00084177"/>
    <w:rsid w:val="000864FA"/>
    <w:rsid w:val="000872B9"/>
    <w:rsid w:val="00090EA2"/>
    <w:rsid w:val="00094B0C"/>
    <w:rsid w:val="000A3A9A"/>
    <w:rsid w:val="000A5B3D"/>
    <w:rsid w:val="000A77B9"/>
    <w:rsid w:val="000B1E99"/>
    <w:rsid w:val="000B3CB6"/>
    <w:rsid w:val="000B4132"/>
    <w:rsid w:val="000B56C3"/>
    <w:rsid w:val="000C1969"/>
    <w:rsid w:val="000C45CA"/>
    <w:rsid w:val="000D0B1B"/>
    <w:rsid w:val="000D173F"/>
    <w:rsid w:val="000D4A96"/>
    <w:rsid w:val="000E22A0"/>
    <w:rsid w:val="000F278C"/>
    <w:rsid w:val="001010C5"/>
    <w:rsid w:val="00102F0D"/>
    <w:rsid w:val="00120625"/>
    <w:rsid w:val="00123C04"/>
    <w:rsid w:val="00125023"/>
    <w:rsid w:val="00137BA9"/>
    <w:rsid w:val="00142E48"/>
    <w:rsid w:val="00143EEC"/>
    <w:rsid w:val="00151C4D"/>
    <w:rsid w:val="00154B6C"/>
    <w:rsid w:val="00160A81"/>
    <w:rsid w:val="00162C8C"/>
    <w:rsid w:val="00163A32"/>
    <w:rsid w:val="00164C61"/>
    <w:rsid w:val="001736F3"/>
    <w:rsid w:val="00173D3F"/>
    <w:rsid w:val="00176308"/>
    <w:rsid w:val="0018066D"/>
    <w:rsid w:val="001843C8"/>
    <w:rsid w:val="00186087"/>
    <w:rsid w:val="00192552"/>
    <w:rsid w:val="00192557"/>
    <w:rsid w:val="00193B44"/>
    <w:rsid w:val="001A5D3D"/>
    <w:rsid w:val="001A75A6"/>
    <w:rsid w:val="001B18F7"/>
    <w:rsid w:val="001B72BF"/>
    <w:rsid w:val="001B7FAE"/>
    <w:rsid w:val="001C2B51"/>
    <w:rsid w:val="001C640F"/>
    <w:rsid w:val="001D764F"/>
    <w:rsid w:val="001E0870"/>
    <w:rsid w:val="001E2BC2"/>
    <w:rsid w:val="001F6383"/>
    <w:rsid w:val="001F6415"/>
    <w:rsid w:val="002013EB"/>
    <w:rsid w:val="00201DA5"/>
    <w:rsid w:val="002029D3"/>
    <w:rsid w:val="00205EF5"/>
    <w:rsid w:val="00210F17"/>
    <w:rsid w:val="00211DD7"/>
    <w:rsid w:val="0022616A"/>
    <w:rsid w:val="00227D7F"/>
    <w:rsid w:val="002424D2"/>
    <w:rsid w:val="002446D8"/>
    <w:rsid w:val="002558ED"/>
    <w:rsid w:val="0026306D"/>
    <w:rsid w:val="002809A7"/>
    <w:rsid w:val="002950DE"/>
    <w:rsid w:val="002A3D1E"/>
    <w:rsid w:val="002B41E5"/>
    <w:rsid w:val="002B5D02"/>
    <w:rsid w:val="002B6AF5"/>
    <w:rsid w:val="002D56B9"/>
    <w:rsid w:val="002E6594"/>
    <w:rsid w:val="002E6CC3"/>
    <w:rsid w:val="002E7B1E"/>
    <w:rsid w:val="002F628B"/>
    <w:rsid w:val="0030510D"/>
    <w:rsid w:val="00307CF0"/>
    <w:rsid w:val="00312857"/>
    <w:rsid w:val="0031508F"/>
    <w:rsid w:val="003169F2"/>
    <w:rsid w:val="003205ED"/>
    <w:rsid w:val="003223D0"/>
    <w:rsid w:val="00325E4A"/>
    <w:rsid w:val="0033272A"/>
    <w:rsid w:val="00363E1A"/>
    <w:rsid w:val="00365126"/>
    <w:rsid w:val="00366804"/>
    <w:rsid w:val="0037004D"/>
    <w:rsid w:val="003721F5"/>
    <w:rsid w:val="00372464"/>
    <w:rsid w:val="00385CAD"/>
    <w:rsid w:val="00390C16"/>
    <w:rsid w:val="003912A8"/>
    <w:rsid w:val="00393AA4"/>
    <w:rsid w:val="00396E87"/>
    <w:rsid w:val="00397C9C"/>
    <w:rsid w:val="003A197B"/>
    <w:rsid w:val="003A7608"/>
    <w:rsid w:val="003C2AA3"/>
    <w:rsid w:val="003C6100"/>
    <w:rsid w:val="003D3757"/>
    <w:rsid w:val="003D6505"/>
    <w:rsid w:val="003E44B3"/>
    <w:rsid w:val="003E5791"/>
    <w:rsid w:val="003F0AB6"/>
    <w:rsid w:val="003F3DA5"/>
    <w:rsid w:val="003F6C5C"/>
    <w:rsid w:val="003F7034"/>
    <w:rsid w:val="00412AC2"/>
    <w:rsid w:val="0041410D"/>
    <w:rsid w:val="0044090F"/>
    <w:rsid w:val="00440C7C"/>
    <w:rsid w:val="00443F77"/>
    <w:rsid w:val="00444B8A"/>
    <w:rsid w:val="00447F2F"/>
    <w:rsid w:val="004550AA"/>
    <w:rsid w:val="0046010A"/>
    <w:rsid w:val="00466B08"/>
    <w:rsid w:val="0047044E"/>
    <w:rsid w:val="004746F1"/>
    <w:rsid w:val="004765C0"/>
    <w:rsid w:val="00480400"/>
    <w:rsid w:val="00485899"/>
    <w:rsid w:val="004866C7"/>
    <w:rsid w:val="004912DC"/>
    <w:rsid w:val="00491E53"/>
    <w:rsid w:val="00494414"/>
    <w:rsid w:val="00495B6F"/>
    <w:rsid w:val="004A23C0"/>
    <w:rsid w:val="004A4233"/>
    <w:rsid w:val="004A6E41"/>
    <w:rsid w:val="004B1349"/>
    <w:rsid w:val="004B3395"/>
    <w:rsid w:val="004B6C1C"/>
    <w:rsid w:val="004C4F58"/>
    <w:rsid w:val="004D17CA"/>
    <w:rsid w:val="004E21BA"/>
    <w:rsid w:val="004F3789"/>
    <w:rsid w:val="00504EDB"/>
    <w:rsid w:val="00505A4F"/>
    <w:rsid w:val="005137DD"/>
    <w:rsid w:val="005157B2"/>
    <w:rsid w:val="00520634"/>
    <w:rsid w:val="0052110B"/>
    <w:rsid w:val="0053094F"/>
    <w:rsid w:val="00531337"/>
    <w:rsid w:val="00533FBB"/>
    <w:rsid w:val="00536AF8"/>
    <w:rsid w:val="00546B1B"/>
    <w:rsid w:val="00546DA9"/>
    <w:rsid w:val="00550067"/>
    <w:rsid w:val="00550836"/>
    <w:rsid w:val="0055417E"/>
    <w:rsid w:val="005568B8"/>
    <w:rsid w:val="00556CE6"/>
    <w:rsid w:val="005647B8"/>
    <w:rsid w:val="00566F24"/>
    <w:rsid w:val="005764A3"/>
    <w:rsid w:val="00576D56"/>
    <w:rsid w:val="00577939"/>
    <w:rsid w:val="00580DE5"/>
    <w:rsid w:val="00584543"/>
    <w:rsid w:val="00585F92"/>
    <w:rsid w:val="00586CE5"/>
    <w:rsid w:val="005919F3"/>
    <w:rsid w:val="005A1777"/>
    <w:rsid w:val="005A3B72"/>
    <w:rsid w:val="005A6019"/>
    <w:rsid w:val="005B3A5B"/>
    <w:rsid w:val="005B5BCD"/>
    <w:rsid w:val="005B65B1"/>
    <w:rsid w:val="005B720B"/>
    <w:rsid w:val="005D29AA"/>
    <w:rsid w:val="005D2F05"/>
    <w:rsid w:val="005D6E54"/>
    <w:rsid w:val="005D7164"/>
    <w:rsid w:val="005D7E23"/>
    <w:rsid w:val="005E38F0"/>
    <w:rsid w:val="005F3DFB"/>
    <w:rsid w:val="005F4859"/>
    <w:rsid w:val="005F6154"/>
    <w:rsid w:val="00603AE0"/>
    <w:rsid w:val="00605642"/>
    <w:rsid w:val="00607BFB"/>
    <w:rsid w:val="00612222"/>
    <w:rsid w:val="00647C0C"/>
    <w:rsid w:val="00650B62"/>
    <w:rsid w:val="0065173E"/>
    <w:rsid w:val="00651AF5"/>
    <w:rsid w:val="00661934"/>
    <w:rsid w:val="006625B6"/>
    <w:rsid w:val="006656C8"/>
    <w:rsid w:val="00666674"/>
    <w:rsid w:val="00667D8B"/>
    <w:rsid w:val="00672DF3"/>
    <w:rsid w:val="00676E54"/>
    <w:rsid w:val="00697EB0"/>
    <w:rsid w:val="006A27B2"/>
    <w:rsid w:val="006A6758"/>
    <w:rsid w:val="006A7640"/>
    <w:rsid w:val="006B123E"/>
    <w:rsid w:val="006B6861"/>
    <w:rsid w:val="006D1A50"/>
    <w:rsid w:val="006D6CB3"/>
    <w:rsid w:val="006E0540"/>
    <w:rsid w:val="006E4023"/>
    <w:rsid w:val="007014DE"/>
    <w:rsid w:val="0070779C"/>
    <w:rsid w:val="0071265D"/>
    <w:rsid w:val="00717477"/>
    <w:rsid w:val="00723FC9"/>
    <w:rsid w:val="0072706E"/>
    <w:rsid w:val="00730CBC"/>
    <w:rsid w:val="00752BE9"/>
    <w:rsid w:val="00753016"/>
    <w:rsid w:val="007634E1"/>
    <w:rsid w:val="00765D34"/>
    <w:rsid w:val="007674A5"/>
    <w:rsid w:val="00767D47"/>
    <w:rsid w:val="00771C26"/>
    <w:rsid w:val="00772E3F"/>
    <w:rsid w:val="00773647"/>
    <w:rsid w:val="0077404D"/>
    <w:rsid w:val="0078742C"/>
    <w:rsid w:val="00790BB7"/>
    <w:rsid w:val="007923F8"/>
    <w:rsid w:val="0079282A"/>
    <w:rsid w:val="0079517C"/>
    <w:rsid w:val="00797C65"/>
    <w:rsid w:val="007A05C7"/>
    <w:rsid w:val="007A7EAF"/>
    <w:rsid w:val="007B05AF"/>
    <w:rsid w:val="007C73C5"/>
    <w:rsid w:val="007D076E"/>
    <w:rsid w:val="007D36E1"/>
    <w:rsid w:val="007E275C"/>
    <w:rsid w:val="007E3C1B"/>
    <w:rsid w:val="00805D73"/>
    <w:rsid w:val="00807ED5"/>
    <w:rsid w:val="00812D4D"/>
    <w:rsid w:val="00814F78"/>
    <w:rsid w:val="0082397D"/>
    <w:rsid w:val="00827BEA"/>
    <w:rsid w:val="0083301C"/>
    <w:rsid w:val="00833D45"/>
    <w:rsid w:val="00834D02"/>
    <w:rsid w:val="0084192E"/>
    <w:rsid w:val="0084343C"/>
    <w:rsid w:val="00843FB2"/>
    <w:rsid w:val="00845235"/>
    <w:rsid w:val="008471E7"/>
    <w:rsid w:val="0085320D"/>
    <w:rsid w:val="00863415"/>
    <w:rsid w:val="0086354F"/>
    <w:rsid w:val="00865A3F"/>
    <w:rsid w:val="00883A35"/>
    <w:rsid w:val="00890240"/>
    <w:rsid w:val="008924F7"/>
    <w:rsid w:val="00896FCB"/>
    <w:rsid w:val="008976FB"/>
    <w:rsid w:val="008A3433"/>
    <w:rsid w:val="008A3FCB"/>
    <w:rsid w:val="008C1C2D"/>
    <w:rsid w:val="008D0250"/>
    <w:rsid w:val="008D28C7"/>
    <w:rsid w:val="008D2ACA"/>
    <w:rsid w:val="008D6943"/>
    <w:rsid w:val="008E0685"/>
    <w:rsid w:val="008E1EB7"/>
    <w:rsid w:val="008E4B76"/>
    <w:rsid w:val="008E5AD6"/>
    <w:rsid w:val="008E680D"/>
    <w:rsid w:val="008F07E5"/>
    <w:rsid w:val="0090030F"/>
    <w:rsid w:val="0090139B"/>
    <w:rsid w:val="009032EA"/>
    <w:rsid w:val="00906FB1"/>
    <w:rsid w:val="00911795"/>
    <w:rsid w:val="009235E7"/>
    <w:rsid w:val="009255CC"/>
    <w:rsid w:val="00925D58"/>
    <w:rsid w:val="00930D34"/>
    <w:rsid w:val="009348E9"/>
    <w:rsid w:val="009358CD"/>
    <w:rsid w:val="0093787D"/>
    <w:rsid w:val="009405A0"/>
    <w:rsid w:val="009419AF"/>
    <w:rsid w:val="00943AC9"/>
    <w:rsid w:val="0094673D"/>
    <w:rsid w:val="00947DFD"/>
    <w:rsid w:val="00957B7C"/>
    <w:rsid w:val="00966344"/>
    <w:rsid w:val="00970AFF"/>
    <w:rsid w:val="00972934"/>
    <w:rsid w:val="0098140B"/>
    <w:rsid w:val="00981E20"/>
    <w:rsid w:val="009936EB"/>
    <w:rsid w:val="00997680"/>
    <w:rsid w:val="00997AB1"/>
    <w:rsid w:val="009A0C42"/>
    <w:rsid w:val="009A2370"/>
    <w:rsid w:val="009A7FF6"/>
    <w:rsid w:val="009B2506"/>
    <w:rsid w:val="009B39EE"/>
    <w:rsid w:val="009C27D9"/>
    <w:rsid w:val="009C6C7C"/>
    <w:rsid w:val="009E384C"/>
    <w:rsid w:val="009E46BB"/>
    <w:rsid w:val="009E4887"/>
    <w:rsid w:val="009F0C48"/>
    <w:rsid w:val="009F6B98"/>
    <w:rsid w:val="009F70DA"/>
    <w:rsid w:val="009F71E6"/>
    <w:rsid w:val="00A0751A"/>
    <w:rsid w:val="00A10A66"/>
    <w:rsid w:val="00A11440"/>
    <w:rsid w:val="00A16ED8"/>
    <w:rsid w:val="00A17688"/>
    <w:rsid w:val="00A22F81"/>
    <w:rsid w:val="00A23010"/>
    <w:rsid w:val="00A259DB"/>
    <w:rsid w:val="00A269EC"/>
    <w:rsid w:val="00A2762D"/>
    <w:rsid w:val="00A2791B"/>
    <w:rsid w:val="00A302D1"/>
    <w:rsid w:val="00A3182E"/>
    <w:rsid w:val="00A34CD6"/>
    <w:rsid w:val="00A35FF6"/>
    <w:rsid w:val="00A37299"/>
    <w:rsid w:val="00A46B9C"/>
    <w:rsid w:val="00A47674"/>
    <w:rsid w:val="00A50CC8"/>
    <w:rsid w:val="00A51051"/>
    <w:rsid w:val="00A62BF5"/>
    <w:rsid w:val="00A639E5"/>
    <w:rsid w:val="00A65086"/>
    <w:rsid w:val="00A66DBA"/>
    <w:rsid w:val="00A74BF2"/>
    <w:rsid w:val="00A768CE"/>
    <w:rsid w:val="00A86B07"/>
    <w:rsid w:val="00A90877"/>
    <w:rsid w:val="00A931BE"/>
    <w:rsid w:val="00AA495B"/>
    <w:rsid w:val="00AB2AD9"/>
    <w:rsid w:val="00AB5E52"/>
    <w:rsid w:val="00AB6AC9"/>
    <w:rsid w:val="00AB6E87"/>
    <w:rsid w:val="00AB7D03"/>
    <w:rsid w:val="00AC10E6"/>
    <w:rsid w:val="00AC6A5D"/>
    <w:rsid w:val="00AD33D6"/>
    <w:rsid w:val="00AD716D"/>
    <w:rsid w:val="00AD7CB3"/>
    <w:rsid w:val="00AE084D"/>
    <w:rsid w:val="00AE0CB8"/>
    <w:rsid w:val="00AE2BAB"/>
    <w:rsid w:val="00AE555C"/>
    <w:rsid w:val="00AF1258"/>
    <w:rsid w:val="00AF2E77"/>
    <w:rsid w:val="00B015DC"/>
    <w:rsid w:val="00B04C7B"/>
    <w:rsid w:val="00B1771B"/>
    <w:rsid w:val="00B2013C"/>
    <w:rsid w:val="00B25427"/>
    <w:rsid w:val="00B321A8"/>
    <w:rsid w:val="00B32AED"/>
    <w:rsid w:val="00B36F5D"/>
    <w:rsid w:val="00B3713D"/>
    <w:rsid w:val="00B37D25"/>
    <w:rsid w:val="00B45DD9"/>
    <w:rsid w:val="00B60858"/>
    <w:rsid w:val="00B608FE"/>
    <w:rsid w:val="00B637B1"/>
    <w:rsid w:val="00B63921"/>
    <w:rsid w:val="00B651EB"/>
    <w:rsid w:val="00B652C5"/>
    <w:rsid w:val="00B754D1"/>
    <w:rsid w:val="00B836A8"/>
    <w:rsid w:val="00BA27F7"/>
    <w:rsid w:val="00BA5CD5"/>
    <w:rsid w:val="00BA6637"/>
    <w:rsid w:val="00BB2749"/>
    <w:rsid w:val="00BC48FD"/>
    <w:rsid w:val="00BC5268"/>
    <w:rsid w:val="00BD12E1"/>
    <w:rsid w:val="00BD72B1"/>
    <w:rsid w:val="00BE1C2F"/>
    <w:rsid w:val="00BE3250"/>
    <w:rsid w:val="00BE5D8E"/>
    <w:rsid w:val="00C0271F"/>
    <w:rsid w:val="00C06CAE"/>
    <w:rsid w:val="00C07D88"/>
    <w:rsid w:val="00C12CF9"/>
    <w:rsid w:val="00C155F7"/>
    <w:rsid w:val="00C20752"/>
    <w:rsid w:val="00C242AD"/>
    <w:rsid w:val="00C2477F"/>
    <w:rsid w:val="00C27094"/>
    <w:rsid w:val="00C2779F"/>
    <w:rsid w:val="00C315DE"/>
    <w:rsid w:val="00C32A04"/>
    <w:rsid w:val="00C40DF7"/>
    <w:rsid w:val="00C47396"/>
    <w:rsid w:val="00C509B4"/>
    <w:rsid w:val="00C5212B"/>
    <w:rsid w:val="00C62589"/>
    <w:rsid w:val="00C65F26"/>
    <w:rsid w:val="00C738DD"/>
    <w:rsid w:val="00C748FA"/>
    <w:rsid w:val="00C77632"/>
    <w:rsid w:val="00C87200"/>
    <w:rsid w:val="00C92EFE"/>
    <w:rsid w:val="00C94DA7"/>
    <w:rsid w:val="00C979FF"/>
    <w:rsid w:val="00CA4095"/>
    <w:rsid w:val="00CA589C"/>
    <w:rsid w:val="00CA7B98"/>
    <w:rsid w:val="00CB583C"/>
    <w:rsid w:val="00CC1BF5"/>
    <w:rsid w:val="00CD108E"/>
    <w:rsid w:val="00CD3D22"/>
    <w:rsid w:val="00CD610C"/>
    <w:rsid w:val="00D00727"/>
    <w:rsid w:val="00D00EE1"/>
    <w:rsid w:val="00D23245"/>
    <w:rsid w:val="00D24AEE"/>
    <w:rsid w:val="00D343FD"/>
    <w:rsid w:val="00D37015"/>
    <w:rsid w:val="00D41379"/>
    <w:rsid w:val="00D575EB"/>
    <w:rsid w:val="00D619E9"/>
    <w:rsid w:val="00D62A7F"/>
    <w:rsid w:val="00D64B00"/>
    <w:rsid w:val="00D670CC"/>
    <w:rsid w:val="00D870D6"/>
    <w:rsid w:val="00D94B27"/>
    <w:rsid w:val="00D9623E"/>
    <w:rsid w:val="00DA32BA"/>
    <w:rsid w:val="00DE0D7F"/>
    <w:rsid w:val="00DE382B"/>
    <w:rsid w:val="00DE5992"/>
    <w:rsid w:val="00DE68D6"/>
    <w:rsid w:val="00DF05E3"/>
    <w:rsid w:val="00DF20A4"/>
    <w:rsid w:val="00DF3EDA"/>
    <w:rsid w:val="00E018DD"/>
    <w:rsid w:val="00E02445"/>
    <w:rsid w:val="00E068A9"/>
    <w:rsid w:val="00E07147"/>
    <w:rsid w:val="00E117B5"/>
    <w:rsid w:val="00E14B9D"/>
    <w:rsid w:val="00E14E89"/>
    <w:rsid w:val="00E155DE"/>
    <w:rsid w:val="00E20FA0"/>
    <w:rsid w:val="00E23A54"/>
    <w:rsid w:val="00E32C36"/>
    <w:rsid w:val="00E34550"/>
    <w:rsid w:val="00E42C85"/>
    <w:rsid w:val="00E44C21"/>
    <w:rsid w:val="00E47654"/>
    <w:rsid w:val="00E54048"/>
    <w:rsid w:val="00E5413B"/>
    <w:rsid w:val="00E56847"/>
    <w:rsid w:val="00E57300"/>
    <w:rsid w:val="00E57A9E"/>
    <w:rsid w:val="00E624B9"/>
    <w:rsid w:val="00E65625"/>
    <w:rsid w:val="00E720DE"/>
    <w:rsid w:val="00E7398D"/>
    <w:rsid w:val="00E744DB"/>
    <w:rsid w:val="00E878A9"/>
    <w:rsid w:val="00EA24C0"/>
    <w:rsid w:val="00EA3491"/>
    <w:rsid w:val="00EA62DA"/>
    <w:rsid w:val="00EB4C84"/>
    <w:rsid w:val="00EB6938"/>
    <w:rsid w:val="00EC492A"/>
    <w:rsid w:val="00EE0DF3"/>
    <w:rsid w:val="00EE24EC"/>
    <w:rsid w:val="00EE2B54"/>
    <w:rsid w:val="00EE4048"/>
    <w:rsid w:val="00EE40B0"/>
    <w:rsid w:val="00EE56E2"/>
    <w:rsid w:val="00EE5C6E"/>
    <w:rsid w:val="00EE5F00"/>
    <w:rsid w:val="00EE6C3C"/>
    <w:rsid w:val="00EF0F85"/>
    <w:rsid w:val="00EF45F1"/>
    <w:rsid w:val="00EF65AC"/>
    <w:rsid w:val="00F043FC"/>
    <w:rsid w:val="00F07872"/>
    <w:rsid w:val="00F1110B"/>
    <w:rsid w:val="00F21B05"/>
    <w:rsid w:val="00F22143"/>
    <w:rsid w:val="00F254AE"/>
    <w:rsid w:val="00F32FCC"/>
    <w:rsid w:val="00F35044"/>
    <w:rsid w:val="00F36D9E"/>
    <w:rsid w:val="00F408AF"/>
    <w:rsid w:val="00F43E1B"/>
    <w:rsid w:val="00F5682B"/>
    <w:rsid w:val="00F66569"/>
    <w:rsid w:val="00F668D3"/>
    <w:rsid w:val="00F718BE"/>
    <w:rsid w:val="00F75975"/>
    <w:rsid w:val="00F812AB"/>
    <w:rsid w:val="00F82649"/>
    <w:rsid w:val="00F86AAE"/>
    <w:rsid w:val="00F87982"/>
    <w:rsid w:val="00F93C40"/>
    <w:rsid w:val="00F97424"/>
    <w:rsid w:val="00F97738"/>
    <w:rsid w:val="00FA5EAA"/>
    <w:rsid w:val="00FB1660"/>
    <w:rsid w:val="00FB1713"/>
    <w:rsid w:val="00FB1AC9"/>
    <w:rsid w:val="00FC6DBE"/>
    <w:rsid w:val="00FC6FC0"/>
    <w:rsid w:val="00FD0EB0"/>
    <w:rsid w:val="00FD4C19"/>
    <w:rsid w:val="00FE5AB3"/>
    <w:rsid w:val="00FF40B7"/>
    <w:rsid w:val="00FF48BB"/>
    <w:rsid w:val="00FF5CC9"/>
    <w:rsid w:val="075FFB9E"/>
    <w:rsid w:val="0FE0834A"/>
    <w:rsid w:val="18443F36"/>
    <w:rsid w:val="197C3FBE"/>
    <w:rsid w:val="2B80C11D"/>
    <w:rsid w:val="4000BEE4"/>
    <w:rsid w:val="529A8DE5"/>
    <w:rsid w:val="53FEC516"/>
    <w:rsid w:val="59C933F3"/>
    <w:rsid w:val="5E86AE9B"/>
    <w:rsid w:val="5F174B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6a699"/>
    </o:shapedefaults>
    <o:shapelayout v:ext="edit">
      <o:idmap v:ext="edit" data="2"/>
    </o:shapelayout>
  </w:shapeDefaults>
  <w:decimalSymbol w:val="."/>
  <w:listSeparator w:val=","/>
  <w14:docId w14:val="0DEA8E41"/>
  <w15:chartTrackingRefBased/>
  <w15:docId w15:val="{5637BA4C-BD2F-46F3-8025-4345BD1F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023"/>
    <w:pPr>
      <w:spacing w:line="288" w:lineRule="auto"/>
    </w:pPr>
    <w:rPr>
      <w:rFonts w:ascii="Arial" w:hAnsi="Arial"/>
      <w:sz w:val="24"/>
    </w:rPr>
  </w:style>
  <w:style w:type="paragraph" w:styleId="Heading1">
    <w:name w:val="heading 1"/>
    <w:basedOn w:val="Normal"/>
    <w:next w:val="Normal"/>
    <w:link w:val="Heading1Char"/>
    <w:uiPriority w:val="9"/>
    <w:rsid w:val="0094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4F3789"/>
    <w:pPr>
      <w:keepNext/>
      <w:spacing w:before="160" w:after="120"/>
      <w:outlineLvl w:val="1"/>
    </w:pPr>
    <w:rPr>
      <w:rFonts w:eastAsiaTheme="majorEastAsia" w:cstheme="majorBidi"/>
      <w:color w:val="24605A"/>
      <w:sz w:val="36"/>
      <w:szCs w:val="32"/>
    </w:rPr>
  </w:style>
  <w:style w:type="paragraph" w:styleId="Heading3">
    <w:name w:val="heading 3"/>
    <w:basedOn w:val="Normal"/>
    <w:next w:val="Normal"/>
    <w:link w:val="Heading3Char"/>
    <w:uiPriority w:val="9"/>
    <w:unhideWhenUsed/>
    <w:qFormat/>
    <w:rsid w:val="00E54048"/>
    <w:pPr>
      <w:keepNext/>
      <w:keepLines/>
      <w:spacing w:before="480" w:after="80"/>
      <w:outlineLvl w:val="2"/>
    </w:pPr>
    <w:rPr>
      <w:rFonts w:eastAsiaTheme="majorEastAsia" w:cstheme="majorBidi"/>
      <w:color w:val="24605A"/>
      <w:sz w:val="30"/>
      <w:szCs w:val="28"/>
    </w:rPr>
  </w:style>
  <w:style w:type="paragraph" w:styleId="Heading4">
    <w:name w:val="heading 4"/>
    <w:basedOn w:val="Normal"/>
    <w:next w:val="Normal"/>
    <w:link w:val="Heading4Char"/>
    <w:uiPriority w:val="9"/>
    <w:unhideWhenUsed/>
    <w:qFormat/>
    <w:rsid w:val="009A7FF6"/>
    <w:pPr>
      <w:keepNext/>
      <w:keepLines/>
      <w:spacing w:before="120" w:after="40"/>
      <w:outlineLvl w:val="3"/>
    </w:pPr>
    <w:rPr>
      <w:rFonts w:eastAsiaTheme="majorEastAsia" w:cstheme="majorBidi"/>
      <w:iCs/>
      <w:color w:val="24605A"/>
    </w:rPr>
  </w:style>
  <w:style w:type="paragraph" w:styleId="Heading5">
    <w:name w:val="heading 5"/>
    <w:basedOn w:val="Normal"/>
    <w:next w:val="Normal"/>
    <w:link w:val="Heading5Char"/>
    <w:uiPriority w:val="9"/>
    <w:semiHidden/>
    <w:unhideWhenUsed/>
    <w:qFormat/>
    <w:rsid w:val="00947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3789"/>
    <w:rPr>
      <w:rFonts w:ascii="Arial" w:eastAsiaTheme="majorEastAsia" w:hAnsi="Arial" w:cstheme="majorBidi"/>
      <w:color w:val="24605A"/>
      <w:sz w:val="36"/>
      <w:szCs w:val="32"/>
    </w:rPr>
  </w:style>
  <w:style w:type="character" w:customStyle="1" w:styleId="Heading3Char">
    <w:name w:val="Heading 3 Char"/>
    <w:basedOn w:val="DefaultParagraphFont"/>
    <w:link w:val="Heading3"/>
    <w:uiPriority w:val="9"/>
    <w:rsid w:val="00E54048"/>
    <w:rPr>
      <w:rFonts w:ascii="Arial" w:eastAsiaTheme="majorEastAsia" w:hAnsi="Arial" w:cstheme="majorBidi"/>
      <w:color w:val="24605A"/>
      <w:sz w:val="30"/>
      <w:szCs w:val="28"/>
    </w:rPr>
  </w:style>
  <w:style w:type="character" w:customStyle="1" w:styleId="Heading4Char">
    <w:name w:val="Heading 4 Char"/>
    <w:basedOn w:val="DefaultParagraphFont"/>
    <w:link w:val="Heading4"/>
    <w:uiPriority w:val="9"/>
    <w:rsid w:val="009A7FF6"/>
    <w:rPr>
      <w:rFonts w:ascii="Arial" w:eastAsiaTheme="majorEastAsia" w:hAnsi="Arial" w:cstheme="majorBidi"/>
      <w:iCs/>
      <w:color w:val="24605A"/>
      <w:sz w:val="24"/>
    </w:rPr>
  </w:style>
  <w:style w:type="character" w:customStyle="1" w:styleId="Heading5Char">
    <w:name w:val="Heading 5 Char"/>
    <w:basedOn w:val="DefaultParagraphFont"/>
    <w:link w:val="Heading5"/>
    <w:uiPriority w:val="9"/>
    <w:semiHidden/>
    <w:rsid w:val="00947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DFD"/>
    <w:rPr>
      <w:rFonts w:eastAsiaTheme="majorEastAsia" w:cstheme="majorBidi"/>
      <w:color w:val="272727" w:themeColor="text1" w:themeTint="D8"/>
    </w:rPr>
  </w:style>
  <w:style w:type="paragraph" w:styleId="Title">
    <w:name w:val="Title"/>
    <w:basedOn w:val="Heading1"/>
    <w:next w:val="Normal"/>
    <w:link w:val="TitleChar"/>
    <w:uiPriority w:val="10"/>
    <w:qFormat/>
    <w:rsid w:val="00EC492A"/>
    <w:pPr>
      <w:spacing w:before="600" w:after="480" w:line="240" w:lineRule="auto"/>
    </w:pPr>
    <w:rPr>
      <w:color w:val="auto"/>
      <w:spacing w:val="-10"/>
      <w:kern w:val="28"/>
      <w:sz w:val="72"/>
      <w:szCs w:val="56"/>
    </w:rPr>
  </w:style>
  <w:style w:type="character" w:customStyle="1" w:styleId="TitleChar">
    <w:name w:val="Title Char"/>
    <w:basedOn w:val="DefaultParagraphFont"/>
    <w:link w:val="Title"/>
    <w:uiPriority w:val="10"/>
    <w:rsid w:val="00EC492A"/>
    <w:rPr>
      <w:rFonts w:asciiTheme="majorHAnsi" w:eastAsiaTheme="majorEastAsia" w:hAnsiTheme="majorHAnsi" w:cstheme="majorBidi"/>
      <w:spacing w:val="-10"/>
      <w:kern w:val="28"/>
      <w:sz w:val="72"/>
      <w:szCs w:val="56"/>
    </w:rPr>
  </w:style>
  <w:style w:type="paragraph" w:styleId="Subtitle">
    <w:name w:val="Subtitle"/>
    <w:basedOn w:val="Normal"/>
    <w:next w:val="Normal"/>
    <w:link w:val="SubtitleChar"/>
    <w:uiPriority w:val="11"/>
    <w:qFormat/>
    <w:rsid w:val="00585F92"/>
    <w:pPr>
      <w:numPr>
        <w:ilvl w:val="1"/>
      </w:numPr>
    </w:pPr>
    <w:rPr>
      <w:rFonts w:eastAsiaTheme="majorEastAsia" w:cstheme="majorBidi"/>
      <w:color w:val="595959" w:themeColor="text1" w:themeTint="A6"/>
      <w:spacing w:val="15"/>
      <w:sz w:val="44"/>
      <w:szCs w:val="28"/>
    </w:rPr>
  </w:style>
  <w:style w:type="character" w:customStyle="1" w:styleId="SubtitleChar">
    <w:name w:val="Subtitle Char"/>
    <w:basedOn w:val="DefaultParagraphFont"/>
    <w:link w:val="Subtitle"/>
    <w:uiPriority w:val="11"/>
    <w:rsid w:val="00585F92"/>
    <w:rPr>
      <w:rFonts w:eastAsiaTheme="majorEastAsia" w:cstheme="majorBidi"/>
      <w:color w:val="595959" w:themeColor="text1" w:themeTint="A6"/>
      <w:spacing w:val="15"/>
      <w:sz w:val="44"/>
      <w:szCs w:val="28"/>
    </w:rPr>
  </w:style>
  <w:style w:type="paragraph" w:styleId="Quote">
    <w:name w:val="Quote"/>
    <w:basedOn w:val="Normal"/>
    <w:next w:val="Normal"/>
    <w:link w:val="QuoteChar"/>
    <w:uiPriority w:val="29"/>
    <w:qFormat/>
    <w:rsid w:val="00947DFD"/>
    <w:pPr>
      <w:spacing w:before="160"/>
      <w:jc w:val="center"/>
    </w:pPr>
    <w:rPr>
      <w:i/>
      <w:iCs/>
      <w:color w:val="404040" w:themeColor="text1" w:themeTint="BF"/>
    </w:rPr>
  </w:style>
  <w:style w:type="character" w:customStyle="1" w:styleId="QuoteChar">
    <w:name w:val="Quote Char"/>
    <w:basedOn w:val="DefaultParagraphFont"/>
    <w:link w:val="Quote"/>
    <w:uiPriority w:val="29"/>
    <w:rsid w:val="00947DFD"/>
    <w:rPr>
      <w:i/>
      <w:iCs/>
      <w:color w:val="404040" w:themeColor="text1" w:themeTint="BF"/>
    </w:rPr>
  </w:style>
  <w:style w:type="paragraph" w:styleId="ListParagraph">
    <w:name w:val="List Paragraph"/>
    <w:basedOn w:val="Normal"/>
    <w:link w:val="ListParagraphChar"/>
    <w:uiPriority w:val="34"/>
    <w:rsid w:val="00947DFD"/>
    <w:pPr>
      <w:ind w:left="720"/>
      <w:contextualSpacing/>
    </w:pPr>
  </w:style>
  <w:style w:type="character" w:styleId="IntenseEmphasis">
    <w:name w:val="Intense Emphasis"/>
    <w:basedOn w:val="DefaultParagraphFont"/>
    <w:uiPriority w:val="21"/>
    <w:rsid w:val="00947DFD"/>
    <w:rPr>
      <w:i/>
      <w:iCs/>
      <w:color w:val="0F4761" w:themeColor="accent1" w:themeShade="BF"/>
    </w:rPr>
  </w:style>
  <w:style w:type="paragraph" w:styleId="IntenseQuote">
    <w:name w:val="Intense Quote"/>
    <w:basedOn w:val="Normal"/>
    <w:next w:val="Normal"/>
    <w:link w:val="IntenseQuoteChar"/>
    <w:uiPriority w:val="30"/>
    <w:qFormat/>
    <w:rsid w:val="0094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DFD"/>
    <w:rPr>
      <w:i/>
      <w:iCs/>
      <w:color w:val="0F4761" w:themeColor="accent1" w:themeShade="BF"/>
    </w:rPr>
  </w:style>
  <w:style w:type="character" w:styleId="IntenseReference">
    <w:name w:val="Intense Reference"/>
    <w:basedOn w:val="DefaultParagraphFont"/>
    <w:uiPriority w:val="32"/>
    <w:rsid w:val="00947DFD"/>
    <w:rPr>
      <w:b/>
      <w:bCs/>
      <w:smallCaps/>
      <w:color w:val="0F4761" w:themeColor="accent1" w:themeShade="BF"/>
      <w:spacing w:val="5"/>
    </w:rPr>
  </w:style>
  <w:style w:type="paragraph" w:styleId="Header">
    <w:name w:val="header"/>
    <w:basedOn w:val="Normal"/>
    <w:link w:val="HeaderChar"/>
    <w:uiPriority w:val="99"/>
    <w:unhideWhenUsed/>
    <w:rsid w:val="00947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DFD"/>
  </w:style>
  <w:style w:type="paragraph" w:styleId="Footer">
    <w:name w:val="footer"/>
    <w:basedOn w:val="Normal"/>
    <w:link w:val="FooterChar"/>
    <w:uiPriority w:val="99"/>
    <w:unhideWhenUsed/>
    <w:rsid w:val="00947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DFD"/>
  </w:style>
  <w:style w:type="paragraph" w:customStyle="1" w:styleId="HeaderText">
    <w:name w:val="Header Text"/>
    <w:basedOn w:val="Normal"/>
    <w:link w:val="HeaderTextChar"/>
    <w:autoRedefine/>
    <w:rsid w:val="00A2791B"/>
    <w:pPr>
      <w:tabs>
        <w:tab w:val="right" w:pos="9746"/>
      </w:tabs>
    </w:pPr>
  </w:style>
  <w:style w:type="character" w:customStyle="1" w:styleId="HeaderTextChar">
    <w:name w:val="Header Text Char"/>
    <w:basedOn w:val="DefaultParagraphFont"/>
    <w:link w:val="HeaderText"/>
    <w:rsid w:val="00A2791B"/>
    <w:rPr>
      <w:rFonts w:ascii="Arial" w:hAnsi="Arial"/>
      <w:sz w:val="24"/>
    </w:rPr>
  </w:style>
  <w:style w:type="character" w:styleId="PlaceholderText">
    <w:name w:val="Placeholder Text"/>
    <w:basedOn w:val="DefaultParagraphFont"/>
    <w:uiPriority w:val="99"/>
    <w:semiHidden/>
    <w:rsid w:val="00050766"/>
    <w:rPr>
      <w:vanish w:val="0"/>
      <w:color w:val="666666"/>
    </w:rPr>
  </w:style>
  <w:style w:type="paragraph" w:customStyle="1" w:styleId="Version">
    <w:name w:val="Version"/>
    <w:next w:val="Normal"/>
    <w:link w:val="VersionChar"/>
    <w:qFormat/>
    <w:rsid w:val="00A2791B"/>
    <w:rPr>
      <w:rFonts w:ascii="Arial" w:hAnsi="Arial"/>
      <w:sz w:val="24"/>
    </w:rPr>
  </w:style>
  <w:style w:type="character" w:customStyle="1" w:styleId="VersionChar">
    <w:name w:val="Version Char"/>
    <w:basedOn w:val="FooterChar"/>
    <w:link w:val="Version"/>
    <w:rsid w:val="00A2791B"/>
    <w:rPr>
      <w:rFonts w:ascii="Arial" w:hAnsi="Arial"/>
      <w:sz w:val="24"/>
    </w:rPr>
  </w:style>
  <w:style w:type="character" w:styleId="LineNumber">
    <w:name w:val="line number"/>
    <w:basedOn w:val="DefaultParagraphFont"/>
    <w:uiPriority w:val="99"/>
    <w:semiHidden/>
    <w:unhideWhenUsed/>
    <w:rsid w:val="005137DD"/>
  </w:style>
  <w:style w:type="paragraph" w:styleId="NoSpacing">
    <w:name w:val="No Spacing"/>
    <w:link w:val="NoSpacingChar"/>
    <w:uiPriority w:val="1"/>
    <w:qFormat/>
    <w:rsid w:val="00A2791B"/>
    <w:pPr>
      <w:spacing w:after="0" w:line="240" w:lineRule="auto"/>
    </w:pPr>
    <w:rPr>
      <w:rFonts w:ascii="Arial" w:eastAsiaTheme="minorEastAsia" w:hAnsi="Arial"/>
      <w:kern w:val="0"/>
      <w:sz w:val="24"/>
      <w:lang w:val="en-US"/>
    </w:rPr>
  </w:style>
  <w:style w:type="character" w:customStyle="1" w:styleId="NoSpacingChar">
    <w:name w:val="No Spacing Char"/>
    <w:basedOn w:val="DefaultParagraphFont"/>
    <w:link w:val="NoSpacing"/>
    <w:uiPriority w:val="1"/>
    <w:rsid w:val="00A2791B"/>
    <w:rPr>
      <w:rFonts w:ascii="Arial" w:eastAsiaTheme="minorEastAsia" w:hAnsi="Arial"/>
      <w:kern w:val="0"/>
      <w:sz w:val="24"/>
      <w:lang w:val="en-US"/>
    </w:rPr>
  </w:style>
  <w:style w:type="paragraph" w:customStyle="1" w:styleId="Issue">
    <w:name w:val="Issue"/>
    <w:basedOn w:val="Normal"/>
    <w:next w:val="Normal"/>
    <w:link w:val="IssueChar"/>
    <w:rsid w:val="00A62BF5"/>
    <w:pPr>
      <w:spacing w:line="240" w:lineRule="auto"/>
    </w:pPr>
  </w:style>
  <w:style w:type="character" w:customStyle="1" w:styleId="IssueChar">
    <w:name w:val="Issue Char"/>
    <w:basedOn w:val="VersionChar"/>
    <w:link w:val="Issue"/>
    <w:rsid w:val="00A62BF5"/>
    <w:rPr>
      <w:rFonts w:ascii="Arial" w:hAnsi="Arial"/>
      <w:sz w:val="24"/>
    </w:rPr>
  </w:style>
  <w:style w:type="paragraph" w:customStyle="1" w:styleId="Logo">
    <w:name w:val="Logo"/>
    <w:basedOn w:val="Normal"/>
    <w:link w:val="LogoChar"/>
    <w:qFormat/>
    <w:rsid w:val="001C640F"/>
    <w:rPr>
      <w:noProof/>
    </w:rPr>
  </w:style>
  <w:style w:type="character" w:customStyle="1" w:styleId="LogoChar">
    <w:name w:val="Logo Char"/>
    <w:basedOn w:val="DefaultParagraphFont"/>
    <w:link w:val="Logo"/>
    <w:rsid w:val="001C640F"/>
    <w:rPr>
      <w:noProof/>
    </w:rPr>
  </w:style>
  <w:style w:type="paragraph" w:styleId="BodyText">
    <w:name w:val="Body Text"/>
    <w:basedOn w:val="Normal"/>
    <w:link w:val="BodyTextChar"/>
    <w:uiPriority w:val="1"/>
    <w:rsid w:val="00647C0C"/>
    <w:pPr>
      <w:widowControl w:val="0"/>
      <w:autoSpaceDE w:val="0"/>
      <w:autoSpaceDN w:val="0"/>
      <w:spacing w:after="0" w:line="240" w:lineRule="auto"/>
    </w:pPr>
    <w:rPr>
      <w:rFonts w:eastAsia="Arial" w:cs="Arial"/>
      <w:kern w:val="0"/>
      <w:szCs w:val="24"/>
      <w:lang w:val="en-US"/>
      <w14:ligatures w14:val="none"/>
    </w:rPr>
  </w:style>
  <w:style w:type="character" w:customStyle="1" w:styleId="BodyTextChar">
    <w:name w:val="Body Text Char"/>
    <w:basedOn w:val="DefaultParagraphFont"/>
    <w:link w:val="BodyText"/>
    <w:uiPriority w:val="1"/>
    <w:rsid w:val="00647C0C"/>
    <w:rPr>
      <w:rFonts w:ascii="Arial" w:eastAsia="Arial" w:hAnsi="Arial" w:cs="Arial"/>
      <w:kern w:val="0"/>
      <w:sz w:val="24"/>
      <w:szCs w:val="24"/>
      <w:lang w:val="en-US"/>
      <w14:ligatures w14:val="none"/>
    </w:rPr>
  </w:style>
  <w:style w:type="paragraph" w:styleId="TOC1">
    <w:name w:val="toc 1"/>
    <w:basedOn w:val="Normal"/>
    <w:next w:val="Normal"/>
    <w:autoRedefine/>
    <w:uiPriority w:val="39"/>
    <w:unhideWhenUsed/>
    <w:rsid w:val="007A05C7"/>
    <w:pPr>
      <w:spacing w:after="100"/>
    </w:pPr>
  </w:style>
  <w:style w:type="paragraph" w:styleId="TOC7">
    <w:name w:val="toc 7"/>
    <w:basedOn w:val="Normal"/>
    <w:next w:val="Normal"/>
    <w:autoRedefine/>
    <w:uiPriority w:val="39"/>
    <w:semiHidden/>
    <w:unhideWhenUsed/>
    <w:rsid w:val="004B6C1C"/>
    <w:pPr>
      <w:spacing w:after="100"/>
      <w:ind w:left="1440"/>
    </w:pPr>
  </w:style>
  <w:style w:type="paragraph" w:customStyle="1" w:styleId="IssuedDate">
    <w:name w:val="Issued Date"/>
    <w:basedOn w:val="Normal"/>
    <w:link w:val="IssuedDateChar"/>
    <w:qFormat/>
    <w:rsid w:val="003F3DA5"/>
  </w:style>
  <w:style w:type="character" w:customStyle="1" w:styleId="IssuedDateChar">
    <w:name w:val="Issued Date Char"/>
    <w:basedOn w:val="DefaultParagraphFont"/>
    <w:link w:val="IssuedDate"/>
    <w:rsid w:val="003F3DA5"/>
    <w:rPr>
      <w:sz w:val="24"/>
    </w:rPr>
  </w:style>
  <w:style w:type="table" w:styleId="TableGrid">
    <w:name w:val="Table Grid"/>
    <w:basedOn w:val="TableNormal"/>
    <w:uiPriority w:val="39"/>
    <w:rsid w:val="00D6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B5E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
    <w:name w:val="T"/>
    <w:basedOn w:val="Normal"/>
    <w:link w:val="TChar"/>
    <w:rsid w:val="00466B08"/>
    <w:pPr>
      <w:spacing w:after="0" w:line="240" w:lineRule="auto"/>
    </w:pPr>
    <w:rPr>
      <w:sz w:val="36"/>
    </w:rPr>
  </w:style>
  <w:style w:type="character" w:customStyle="1" w:styleId="TChar">
    <w:name w:val="T Char"/>
    <w:basedOn w:val="DefaultParagraphFont"/>
    <w:link w:val="T"/>
    <w:rsid w:val="00466B08"/>
    <w:rPr>
      <w:sz w:val="36"/>
    </w:rPr>
  </w:style>
  <w:style w:type="table" w:customStyle="1" w:styleId="WFTable">
    <w:name w:val="W&amp;F Table"/>
    <w:basedOn w:val="TableNormal"/>
    <w:uiPriority w:val="99"/>
    <w:rsid w:val="00520634"/>
    <w:pPr>
      <w:spacing w:after="0" w:line="240" w:lineRule="auto"/>
    </w:pPr>
    <w:rPr>
      <w:sz w:val="24"/>
    </w:rPr>
    <w:tblPr>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top w:w="57" w:type="dxa"/>
        <w:bottom w:w="57" w:type="dxa"/>
      </w:tblCellMar>
    </w:tblPr>
    <w:tblStylePr w:type="firstRow">
      <w:pPr>
        <w:jc w:val="left"/>
      </w:pPr>
      <w:tblPr/>
      <w:tcPr>
        <w:shd w:val="clear" w:color="auto" w:fill="E8E8E8" w:themeFill="background2"/>
      </w:tcPr>
    </w:tblStylePr>
    <w:tblStylePr w:type="lastRow">
      <w:tblPr/>
      <w:tcPr>
        <w:shd w:val="clear" w:color="auto" w:fill="D1D1D1" w:themeFill="background2" w:themeFillShade="E6"/>
      </w:tcPr>
    </w:tblStylePr>
  </w:style>
  <w:style w:type="table" w:styleId="ListTable7ColourfulAccent6">
    <w:name w:val="List Table 7 Colorful Accent 6"/>
    <w:basedOn w:val="TableNormal"/>
    <w:uiPriority w:val="52"/>
    <w:rsid w:val="0071747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3">
    <w:name w:val="toc 3"/>
    <w:basedOn w:val="Normal"/>
    <w:next w:val="Normal"/>
    <w:autoRedefine/>
    <w:uiPriority w:val="39"/>
    <w:unhideWhenUsed/>
    <w:rsid w:val="0086354F"/>
    <w:pPr>
      <w:tabs>
        <w:tab w:val="right" w:leader="dot" w:pos="9742"/>
      </w:tabs>
      <w:spacing w:after="100"/>
      <w:ind w:left="567"/>
    </w:pPr>
  </w:style>
  <w:style w:type="numbering" w:customStyle="1" w:styleId="CurrentList1">
    <w:name w:val="Current List1"/>
    <w:uiPriority w:val="99"/>
    <w:rsid w:val="007674A5"/>
    <w:pPr>
      <w:numPr>
        <w:numId w:val="15"/>
      </w:numPr>
    </w:pPr>
  </w:style>
  <w:style w:type="character" w:styleId="Hyperlink">
    <w:name w:val="Hyperlink"/>
    <w:basedOn w:val="DefaultParagraphFont"/>
    <w:uiPriority w:val="99"/>
    <w:unhideWhenUsed/>
    <w:rsid w:val="00997AB1"/>
    <w:rPr>
      <w:color w:val="24605A"/>
      <w:u w:val="single"/>
    </w:rPr>
  </w:style>
  <w:style w:type="paragraph" w:styleId="Revision">
    <w:name w:val="Revision"/>
    <w:hidden/>
    <w:uiPriority w:val="99"/>
    <w:semiHidden/>
    <w:rsid w:val="000864FA"/>
    <w:pPr>
      <w:spacing w:after="0" w:line="240" w:lineRule="auto"/>
    </w:pPr>
    <w:rPr>
      <w:rFonts w:ascii="Arial" w:hAnsi="Arial"/>
      <w:sz w:val="24"/>
    </w:rPr>
  </w:style>
  <w:style w:type="paragraph" w:customStyle="1" w:styleId="NumberedList">
    <w:name w:val="Numbered List"/>
    <w:basedOn w:val="ListParagraph"/>
    <w:link w:val="NumberedListChar"/>
    <w:rsid w:val="0055417E"/>
    <w:pPr>
      <w:numPr>
        <w:numId w:val="12"/>
      </w:numPr>
    </w:pPr>
  </w:style>
  <w:style w:type="paragraph" w:styleId="EndnoteText">
    <w:name w:val="endnote text"/>
    <w:basedOn w:val="Normal"/>
    <w:link w:val="EndnoteTextChar"/>
    <w:uiPriority w:val="99"/>
    <w:semiHidden/>
    <w:unhideWhenUsed/>
    <w:rsid w:val="0083301C"/>
    <w:pPr>
      <w:spacing w:after="0" w:line="240" w:lineRule="auto"/>
    </w:pPr>
    <w:rPr>
      <w:sz w:val="20"/>
      <w:szCs w:val="20"/>
    </w:rPr>
  </w:style>
  <w:style w:type="character" w:customStyle="1" w:styleId="ListParagraphChar">
    <w:name w:val="List Paragraph Char"/>
    <w:basedOn w:val="DefaultParagraphFont"/>
    <w:link w:val="ListParagraph"/>
    <w:uiPriority w:val="34"/>
    <w:rsid w:val="0055417E"/>
    <w:rPr>
      <w:rFonts w:ascii="Arial" w:hAnsi="Arial"/>
      <w:sz w:val="24"/>
    </w:rPr>
  </w:style>
  <w:style w:type="character" w:customStyle="1" w:styleId="NumberedListChar">
    <w:name w:val="Numbered List Char"/>
    <w:basedOn w:val="ListParagraphChar"/>
    <w:link w:val="NumberedList"/>
    <w:rsid w:val="0055417E"/>
    <w:rPr>
      <w:rFonts w:ascii="Arial" w:hAnsi="Arial"/>
      <w:sz w:val="24"/>
    </w:rPr>
  </w:style>
  <w:style w:type="character" w:customStyle="1" w:styleId="EndnoteTextChar">
    <w:name w:val="Endnote Text Char"/>
    <w:basedOn w:val="DefaultParagraphFont"/>
    <w:link w:val="EndnoteText"/>
    <w:uiPriority w:val="99"/>
    <w:semiHidden/>
    <w:rsid w:val="0083301C"/>
    <w:rPr>
      <w:rFonts w:ascii="Arial" w:hAnsi="Arial"/>
      <w:sz w:val="20"/>
      <w:szCs w:val="20"/>
    </w:rPr>
  </w:style>
  <w:style w:type="character" w:styleId="EndnoteReference">
    <w:name w:val="endnote reference"/>
    <w:basedOn w:val="DefaultParagraphFont"/>
    <w:uiPriority w:val="99"/>
    <w:semiHidden/>
    <w:unhideWhenUsed/>
    <w:rsid w:val="0083301C"/>
    <w:rPr>
      <w:vertAlign w:val="superscript"/>
    </w:rPr>
  </w:style>
  <w:style w:type="paragraph" w:styleId="FootnoteText">
    <w:name w:val="footnote text"/>
    <w:basedOn w:val="Normal"/>
    <w:link w:val="FootnoteTextChar"/>
    <w:uiPriority w:val="99"/>
    <w:semiHidden/>
    <w:unhideWhenUsed/>
    <w:rsid w:val="008330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01C"/>
    <w:rPr>
      <w:rFonts w:ascii="Arial" w:hAnsi="Arial"/>
      <w:sz w:val="20"/>
      <w:szCs w:val="20"/>
    </w:rPr>
  </w:style>
  <w:style w:type="character" w:styleId="FootnoteReference">
    <w:name w:val="footnote reference"/>
    <w:basedOn w:val="DefaultParagraphFont"/>
    <w:uiPriority w:val="99"/>
    <w:semiHidden/>
    <w:unhideWhenUsed/>
    <w:rsid w:val="0083301C"/>
    <w:rPr>
      <w:vertAlign w:val="superscript"/>
    </w:rPr>
  </w:style>
  <w:style w:type="paragraph" w:styleId="TOC2">
    <w:name w:val="toc 2"/>
    <w:basedOn w:val="Normal"/>
    <w:next w:val="Normal"/>
    <w:autoRedefine/>
    <w:uiPriority w:val="39"/>
    <w:unhideWhenUsed/>
    <w:rsid w:val="007A05C7"/>
    <w:pPr>
      <w:spacing w:after="100"/>
      <w:ind w:left="240"/>
    </w:pPr>
  </w:style>
  <w:style w:type="paragraph" w:styleId="NormalWeb">
    <w:name w:val="Normal (Web)"/>
    <w:basedOn w:val="Normal"/>
    <w:uiPriority w:val="99"/>
    <w:semiHidden/>
    <w:unhideWhenUsed/>
    <w:rsid w:val="00DE599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TOC4">
    <w:name w:val="toc 4"/>
    <w:basedOn w:val="Normal"/>
    <w:next w:val="Normal"/>
    <w:autoRedefine/>
    <w:uiPriority w:val="39"/>
    <w:unhideWhenUsed/>
    <w:rsid w:val="00C40DF7"/>
    <w:pPr>
      <w:spacing w:after="100"/>
      <w:ind w:left="720"/>
    </w:pPr>
  </w:style>
  <w:style w:type="character" w:styleId="CommentReference">
    <w:name w:val="annotation reference"/>
    <w:basedOn w:val="DefaultParagraphFont"/>
    <w:uiPriority w:val="99"/>
    <w:semiHidden/>
    <w:unhideWhenUsed/>
    <w:rsid w:val="00FD4C19"/>
    <w:rPr>
      <w:sz w:val="16"/>
      <w:szCs w:val="16"/>
    </w:rPr>
  </w:style>
  <w:style w:type="paragraph" w:styleId="CommentText">
    <w:name w:val="annotation text"/>
    <w:basedOn w:val="Normal"/>
    <w:link w:val="CommentTextChar"/>
    <w:uiPriority w:val="99"/>
    <w:semiHidden/>
    <w:unhideWhenUsed/>
    <w:rsid w:val="00FD4C19"/>
    <w:pPr>
      <w:spacing w:line="240" w:lineRule="auto"/>
    </w:pPr>
    <w:rPr>
      <w:sz w:val="20"/>
      <w:szCs w:val="20"/>
    </w:rPr>
  </w:style>
  <w:style w:type="character" w:customStyle="1" w:styleId="CommentTextChar">
    <w:name w:val="Comment Text Char"/>
    <w:basedOn w:val="DefaultParagraphFont"/>
    <w:link w:val="CommentText"/>
    <w:uiPriority w:val="99"/>
    <w:semiHidden/>
    <w:rsid w:val="00FD4C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D4C19"/>
    <w:rPr>
      <w:b/>
      <w:bCs/>
    </w:rPr>
  </w:style>
  <w:style w:type="character" w:customStyle="1" w:styleId="CommentSubjectChar">
    <w:name w:val="Comment Subject Char"/>
    <w:basedOn w:val="CommentTextChar"/>
    <w:link w:val="CommentSubject"/>
    <w:uiPriority w:val="99"/>
    <w:semiHidden/>
    <w:rsid w:val="00FD4C19"/>
    <w:rPr>
      <w:rFonts w:ascii="Arial" w:hAnsi="Arial"/>
      <w:b/>
      <w:bCs/>
      <w:sz w:val="20"/>
      <w:szCs w:val="20"/>
    </w:rPr>
  </w:style>
  <w:style w:type="paragraph" w:styleId="BalloonText">
    <w:name w:val="Balloon Text"/>
    <w:basedOn w:val="Normal"/>
    <w:link w:val="BalloonTextChar"/>
    <w:uiPriority w:val="99"/>
    <w:semiHidden/>
    <w:unhideWhenUsed/>
    <w:rsid w:val="00FD4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C19"/>
    <w:rPr>
      <w:rFonts w:ascii="Segoe UI" w:hAnsi="Segoe UI" w:cs="Segoe UI"/>
      <w:sz w:val="18"/>
      <w:szCs w:val="18"/>
    </w:rPr>
  </w:style>
  <w:style w:type="character" w:styleId="UnresolvedMention">
    <w:name w:val="Unresolved Mention"/>
    <w:basedOn w:val="DefaultParagraphFont"/>
    <w:uiPriority w:val="99"/>
    <w:semiHidden/>
    <w:unhideWhenUsed/>
    <w:rsid w:val="006D6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7048">
      <w:bodyDiv w:val="1"/>
      <w:marLeft w:val="0"/>
      <w:marRight w:val="0"/>
      <w:marTop w:val="0"/>
      <w:marBottom w:val="0"/>
      <w:divBdr>
        <w:top w:val="none" w:sz="0" w:space="0" w:color="auto"/>
        <w:left w:val="none" w:sz="0" w:space="0" w:color="auto"/>
        <w:bottom w:val="none" w:sz="0" w:space="0" w:color="auto"/>
        <w:right w:val="none" w:sz="0" w:space="0" w:color="auto"/>
      </w:divBdr>
    </w:div>
    <w:div w:id="1319726962">
      <w:bodyDiv w:val="1"/>
      <w:marLeft w:val="0"/>
      <w:marRight w:val="0"/>
      <w:marTop w:val="0"/>
      <w:marBottom w:val="0"/>
      <w:divBdr>
        <w:top w:val="none" w:sz="0" w:space="0" w:color="auto"/>
        <w:left w:val="none" w:sz="0" w:space="0" w:color="auto"/>
        <w:bottom w:val="none" w:sz="0" w:space="0" w:color="auto"/>
        <w:right w:val="none" w:sz="0" w:space="0" w:color="auto"/>
      </w:divBdr>
    </w:div>
    <w:div w:id="1747998428">
      <w:bodyDiv w:val="1"/>
      <w:marLeft w:val="0"/>
      <w:marRight w:val="0"/>
      <w:marTop w:val="0"/>
      <w:marBottom w:val="0"/>
      <w:divBdr>
        <w:top w:val="none" w:sz="0" w:space="0" w:color="auto"/>
        <w:left w:val="none" w:sz="0" w:space="0" w:color="auto"/>
        <w:bottom w:val="none" w:sz="0" w:space="0" w:color="auto"/>
        <w:right w:val="none" w:sz="0" w:space="0" w:color="auto"/>
      </w:divBdr>
    </w:div>
    <w:div w:id="200435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153971354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Wplanning@westmorlandandfurness.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a.taylor\Downloads\Accessible-PDF-Blank-Template%20-%20v.0.7.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3A26F36-2027-43CC-A65B-7C81F7F02DB6}"/>
      </w:docPartPr>
      <w:docPartBody>
        <w:p w:rsidR="006656C8" w:rsidRDefault="006656C8">
          <w:r w:rsidRPr="00D14F0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4F8863C-9E6C-4943-939A-790C12FD8437}"/>
      </w:docPartPr>
      <w:docPartBody>
        <w:p w:rsidR="006656C8" w:rsidRDefault="006656C8">
          <w:r w:rsidRPr="00D14F08">
            <w:rPr>
              <w:rStyle w:val="PlaceholderText"/>
            </w:rPr>
            <w:t>Click or tap to enter a date.</w:t>
          </w:r>
        </w:p>
      </w:docPartBody>
    </w:docPart>
    <w:docPart>
      <w:docPartPr>
        <w:name w:val="B82C20A7844D4527A1CE7509424446F0"/>
        <w:category>
          <w:name w:val="General"/>
          <w:gallery w:val="placeholder"/>
        </w:category>
        <w:types>
          <w:type w:val="bbPlcHdr"/>
        </w:types>
        <w:behaviors>
          <w:behavior w:val="content"/>
        </w:behaviors>
        <w:guid w:val="{87B801EE-7CD8-43BE-9390-5B0A1442D93E}"/>
      </w:docPartPr>
      <w:docPartBody>
        <w:p w:rsidR="0082257D" w:rsidRDefault="00FB283C" w:rsidP="00FB283C">
          <w:pPr>
            <w:pStyle w:val="B82C20A7844D4527A1CE7509424446F0"/>
          </w:pPr>
          <w:r w:rsidRPr="00D14F08">
            <w:rPr>
              <w:rStyle w:val="PlaceholderText"/>
            </w:rPr>
            <w:t>Click or tap here to enter text.</w:t>
          </w:r>
        </w:p>
      </w:docPartBody>
    </w:docPart>
    <w:docPart>
      <w:docPartPr>
        <w:name w:val="409547C5CD6F443AA9A152646539DF8E"/>
        <w:category>
          <w:name w:val="General"/>
          <w:gallery w:val="placeholder"/>
        </w:category>
        <w:types>
          <w:type w:val="bbPlcHdr"/>
        </w:types>
        <w:behaviors>
          <w:behavior w:val="content"/>
        </w:behaviors>
        <w:guid w:val="{64E50A0D-7761-4934-9D55-608B684CFDDC}"/>
      </w:docPartPr>
      <w:docPartBody>
        <w:p w:rsidR="0082257D" w:rsidRDefault="00FB283C" w:rsidP="00FB283C">
          <w:pPr>
            <w:pStyle w:val="409547C5CD6F443AA9A152646539DF8E"/>
          </w:pPr>
          <w:r w:rsidRPr="00D14F08">
            <w:rPr>
              <w:rStyle w:val="PlaceholderText"/>
            </w:rPr>
            <w:t>Click or tap here to enter text.</w:t>
          </w:r>
        </w:p>
      </w:docPartBody>
    </w:docPart>
    <w:docPart>
      <w:docPartPr>
        <w:name w:val="B91E9F08A0214C279B371718541AD2AB"/>
        <w:category>
          <w:name w:val="General"/>
          <w:gallery w:val="placeholder"/>
        </w:category>
        <w:types>
          <w:type w:val="bbPlcHdr"/>
        </w:types>
        <w:behaviors>
          <w:behavior w:val="content"/>
        </w:behaviors>
        <w:guid w:val="{B6024A31-0C2F-45F0-BD8D-0CCFA097EB67}"/>
      </w:docPartPr>
      <w:docPartBody>
        <w:p w:rsidR="00AA5645" w:rsidRDefault="0082257D" w:rsidP="0082257D">
          <w:pPr>
            <w:pStyle w:val="B91E9F08A0214C279B371718541AD2AB"/>
          </w:pPr>
          <w:r w:rsidRPr="00D14F08">
            <w:rPr>
              <w:rStyle w:val="PlaceholderText"/>
            </w:rPr>
            <w:t>Click or tap here to enter text.</w:t>
          </w:r>
        </w:p>
      </w:docPartBody>
    </w:docPart>
    <w:docPart>
      <w:docPartPr>
        <w:name w:val="3CB4D81543FA438C9109E18F03D57F11"/>
        <w:category>
          <w:name w:val="General"/>
          <w:gallery w:val="placeholder"/>
        </w:category>
        <w:types>
          <w:type w:val="bbPlcHdr"/>
        </w:types>
        <w:behaviors>
          <w:behavior w:val="content"/>
        </w:behaviors>
        <w:guid w:val="{EF765EF0-6EFA-477A-B4A7-3754754A2DAD}"/>
      </w:docPartPr>
      <w:docPartBody>
        <w:p w:rsidR="00AA5645" w:rsidRDefault="0082257D" w:rsidP="0082257D">
          <w:pPr>
            <w:pStyle w:val="3CB4D81543FA438C9109E18F03D57F11"/>
          </w:pPr>
          <w:r w:rsidRPr="00430B61">
            <w:rPr>
              <w:rStyle w:val="PlaceholderText"/>
            </w:rPr>
            <w:t>Click or tap here to enter text.</w:t>
          </w:r>
        </w:p>
      </w:docPartBody>
    </w:docPart>
    <w:docPart>
      <w:docPartPr>
        <w:name w:val="B5E799528E024519836357DCF4194CF9"/>
        <w:category>
          <w:name w:val="General"/>
          <w:gallery w:val="placeholder"/>
        </w:category>
        <w:types>
          <w:type w:val="bbPlcHdr"/>
        </w:types>
        <w:behaviors>
          <w:behavior w:val="content"/>
        </w:behaviors>
        <w:guid w:val="{ECF4DA59-EFF1-40DB-8832-360CBD0BCBC3}"/>
      </w:docPartPr>
      <w:docPartBody>
        <w:p w:rsidR="00AA5645" w:rsidRDefault="0082257D" w:rsidP="0082257D">
          <w:pPr>
            <w:pStyle w:val="B5E799528E024519836357DCF4194CF9"/>
          </w:pPr>
          <w:r w:rsidRPr="00430B61">
            <w:rPr>
              <w:rStyle w:val="PlaceholderText"/>
            </w:rPr>
            <w:t>Click or tap here to enter text.</w:t>
          </w:r>
        </w:p>
      </w:docPartBody>
    </w:docPart>
    <w:docPart>
      <w:docPartPr>
        <w:name w:val="C9229CFF36D7471ABC3B89C623C32AB0"/>
        <w:category>
          <w:name w:val="General"/>
          <w:gallery w:val="placeholder"/>
        </w:category>
        <w:types>
          <w:type w:val="bbPlcHdr"/>
        </w:types>
        <w:behaviors>
          <w:behavior w:val="content"/>
        </w:behaviors>
        <w:guid w:val="{B9BAD2D1-CC86-4C03-BB0E-B74AF3512903}"/>
      </w:docPartPr>
      <w:docPartBody>
        <w:p w:rsidR="00AA5645" w:rsidRDefault="0082257D" w:rsidP="0082257D">
          <w:pPr>
            <w:pStyle w:val="C9229CFF36D7471ABC3B89C623C32AB0"/>
          </w:pPr>
          <w:r w:rsidRPr="00D14F08">
            <w:rPr>
              <w:rStyle w:val="PlaceholderText"/>
            </w:rPr>
            <w:t>Click or tap here to enter text.</w:t>
          </w:r>
        </w:p>
      </w:docPartBody>
    </w:docPart>
    <w:docPart>
      <w:docPartPr>
        <w:name w:val="324650A5165645428427A1B85ACBBF02"/>
        <w:category>
          <w:name w:val="General"/>
          <w:gallery w:val="placeholder"/>
        </w:category>
        <w:types>
          <w:type w:val="bbPlcHdr"/>
        </w:types>
        <w:behaviors>
          <w:behavior w:val="content"/>
        </w:behaviors>
        <w:guid w:val="{116E0AFC-119E-4BC4-831B-40A14DC36DA7}"/>
      </w:docPartPr>
      <w:docPartBody>
        <w:p w:rsidR="00AA5645" w:rsidRDefault="0082257D" w:rsidP="0082257D">
          <w:pPr>
            <w:pStyle w:val="324650A5165645428427A1B85ACBBF02"/>
          </w:pPr>
          <w:r w:rsidRPr="00D14F08">
            <w:rPr>
              <w:rStyle w:val="PlaceholderText"/>
            </w:rPr>
            <w:t>Click or tap here to enter text.</w:t>
          </w:r>
        </w:p>
      </w:docPartBody>
    </w:docPart>
    <w:docPart>
      <w:docPartPr>
        <w:name w:val="BB638A85259F4931A6DB9DB26B34F7F2"/>
        <w:category>
          <w:name w:val="General"/>
          <w:gallery w:val="placeholder"/>
        </w:category>
        <w:types>
          <w:type w:val="bbPlcHdr"/>
        </w:types>
        <w:behaviors>
          <w:behavior w:val="content"/>
        </w:behaviors>
        <w:guid w:val="{B184B66C-A70B-4503-B9ED-9F3307A8562D}"/>
      </w:docPartPr>
      <w:docPartBody>
        <w:p w:rsidR="00AA5645" w:rsidRDefault="0082257D" w:rsidP="0082257D">
          <w:pPr>
            <w:pStyle w:val="BB638A85259F4931A6DB9DB26B34F7F2"/>
          </w:pPr>
          <w:r w:rsidRPr="00D14F08">
            <w:rPr>
              <w:rStyle w:val="PlaceholderText"/>
            </w:rPr>
            <w:t>Click or tap here to enter text.</w:t>
          </w:r>
        </w:p>
      </w:docPartBody>
    </w:docPart>
    <w:docPart>
      <w:docPartPr>
        <w:name w:val="1251C76E061B423892832458FF3BDC36"/>
        <w:category>
          <w:name w:val="General"/>
          <w:gallery w:val="placeholder"/>
        </w:category>
        <w:types>
          <w:type w:val="bbPlcHdr"/>
        </w:types>
        <w:behaviors>
          <w:behavior w:val="content"/>
        </w:behaviors>
        <w:guid w:val="{BEBA5052-7956-4AA4-9556-5E8A8A5DB441}"/>
      </w:docPartPr>
      <w:docPartBody>
        <w:p w:rsidR="00AA5645" w:rsidRDefault="0082257D" w:rsidP="0082257D">
          <w:pPr>
            <w:pStyle w:val="1251C76E061B423892832458FF3BDC36"/>
          </w:pPr>
          <w:r w:rsidRPr="00D14F08">
            <w:rPr>
              <w:rStyle w:val="PlaceholderText"/>
            </w:rPr>
            <w:t>Click or tap here to enter text.</w:t>
          </w:r>
        </w:p>
      </w:docPartBody>
    </w:docPart>
    <w:docPart>
      <w:docPartPr>
        <w:name w:val="6AE533F351C24C88A709314D97D3C167"/>
        <w:category>
          <w:name w:val="General"/>
          <w:gallery w:val="placeholder"/>
        </w:category>
        <w:types>
          <w:type w:val="bbPlcHdr"/>
        </w:types>
        <w:behaviors>
          <w:behavior w:val="content"/>
        </w:behaviors>
        <w:guid w:val="{691E9079-3074-4223-BA21-DB845A812CD5}"/>
      </w:docPartPr>
      <w:docPartBody>
        <w:p w:rsidR="00AA5645" w:rsidRDefault="0082257D" w:rsidP="0082257D">
          <w:pPr>
            <w:pStyle w:val="6AE533F351C24C88A709314D97D3C167"/>
          </w:pPr>
          <w:r w:rsidRPr="00D14F08">
            <w:rPr>
              <w:rStyle w:val="PlaceholderText"/>
            </w:rPr>
            <w:t>Click or tap to enter a date.</w:t>
          </w:r>
        </w:p>
      </w:docPartBody>
    </w:docPart>
    <w:docPart>
      <w:docPartPr>
        <w:name w:val="066E4BAC8B18490FACB7C6E6DD52F2C4"/>
        <w:category>
          <w:name w:val="General"/>
          <w:gallery w:val="placeholder"/>
        </w:category>
        <w:types>
          <w:type w:val="bbPlcHdr"/>
        </w:types>
        <w:behaviors>
          <w:behavior w:val="content"/>
        </w:behaviors>
        <w:guid w:val="{72FBAF7F-F7DA-467A-A087-F039439103A7}"/>
      </w:docPartPr>
      <w:docPartBody>
        <w:p w:rsidR="00AA5645" w:rsidRDefault="0082257D" w:rsidP="0082257D">
          <w:pPr>
            <w:pStyle w:val="066E4BAC8B18490FACB7C6E6DD52F2C4"/>
          </w:pPr>
          <w:r w:rsidRPr="00430B61">
            <w:rPr>
              <w:rStyle w:val="PlaceholderText"/>
            </w:rPr>
            <w:t>Click or tap here to enter text.</w:t>
          </w:r>
        </w:p>
      </w:docPartBody>
    </w:docPart>
    <w:docPart>
      <w:docPartPr>
        <w:name w:val="BEDC53FE69EE4E4C8D607594E652C786"/>
        <w:category>
          <w:name w:val="General"/>
          <w:gallery w:val="placeholder"/>
        </w:category>
        <w:types>
          <w:type w:val="bbPlcHdr"/>
        </w:types>
        <w:behaviors>
          <w:behavior w:val="content"/>
        </w:behaviors>
        <w:guid w:val="{81129A4F-CEF9-40C9-90CB-C4FA147B7828}"/>
      </w:docPartPr>
      <w:docPartBody>
        <w:p w:rsidR="00AA5645" w:rsidRDefault="0082257D" w:rsidP="0082257D">
          <w:pPr>
            <w:pStyle w:val="BEDC53FE69EE4E4C8D607594E652C786"/>
          </w:pPr>
          <w:r w:rsidRPr="00D14F08">
            <w:rPr>
              <w:rStyle w:val="PlaceholderText"/>
            </w:rPr>
            <w:t>Click or tap here to enter text.</w:t>
          </w:r>
        </w:p>
      </w:docPartBody>
    </w:docPart>
    <w:docPart>
      <w:docPartPr>
        <w:name w:val="195FA82A16E94B789061AE1233D90AE7"/>
        <w:category>
          <w:name w:val="General"/>
          <w:gallery w:val="placeholder"/>
        </w:category>
        <w:types>
          <w:type w:val="bbPlcHdr"/>
        </w:types>
        <w:behaviors>
          <w:behavior w:val="content"/>
        </w:behaviors>
        <w:guid w:val="{3BDFA6D5-149C-4AAF-8AA2-966A99E8BC87}"/>
      </w:docPartPr>
      <w:docPartBody>
        <w:p w:rsidR="00AA5645" w:rsidRDefault="0082257D" w:rsidP="0082257D">
          <w:pPr>
            <w:pStyle w:val="195FA82A16E94B789061AE1233D90AE7"/>
          </w:pPr>
          <w:r w:rsidRPr="00D14F08">
            <w:rPr>
              <w:rStyle w:val="PlaceholderText"/>
            </w:rPr>
            <w:t>Click or tap to enter a date.</w:t>
          </w:r>
        </w:p>
      </w:docPartBody>
    </w:docPart>
    <w:docPart>
      <w:docPartPr>
        <w:name w:val="804DCF31C5BD47EAA9406A8AC4C588E6"/>
        <w:category>
          <w:name w:val="General"/>
          <w:gallery w:val="placeholder"/>
        </w:category>
        <w:types>
          <w:type w:val="bbPlcHdr"/>
        </w:types>
        <w:behaviors>
          <w:behavior w:val="content"/>
        </w:behaviors>
        <w:guid w:val="{F0989C09-8EBF-4445-B539-3CB19967CA1C}"/>
      </w:docPartPr>
      <w:docPartBody>
        <w:p w:rsidR="000C42AC" w:rsidRDefault="00E1784F" w:rsidP="00E1784F">
          <w:pPr>
            <w:pStyle w:val="804DCF31C5BD47EAA9406A8AC4C588E6"/>
          </w:pPr>
          <w:r w:rsidRPr="00D14F08">
            <w:rPr>
              <w:rStyle w:val="PlaceholderText"/>
            </w:rPr>
            <w:t>Click or tap here to enter text.</w:t>
          </w:r>
        </w:p>
      </w:docPartBody>
    </w:docPart>
    <w:docPart>
      <w:docPartPr>
        <w:name w:val="AF7E204939A0448DB24AAF57383FB203"/>
        <w:category>
          <w:name w:val="General"/>
          <w:gallery w:val="placeholder"/>
        </w:category>
        <w:types>
          <w:type w:val="bbPlcHdr"/>
        </w:types>
        <w:behaviors>
          <w:behavior w:val="content"/>
        </w:behaviors>
        <w:guid w:val="{8FC1DDCD-4AA1-4C7F-A80F-2CAF12E7CB0E}"/>
      </w:docPartPr>
      <w:docPartBody>
        <w:p w:rsidR="000C42AC" w:rsidRDefault="00E1784F" w:rsidP="00E1784F">
          <w:pPr>
            <w:pStyle w:val="AF7E204939A0448DB24AAF57383FB203"/>
          </w:pPr>
          <w:r w:rsidRPr="00430B61">
            <w:rPr>
              <w:rStyle w:val="PlaceholderText"/>
            </w:rPr>
            <w:t>Click or tap here to enter text.</w:t>
          </w:r>
        </w:p>
      </w:docPartBody>
    </w:docPart>
    <w:docPart>
      <w:docPartPr>
        <w:name w:val="D32EFD08805F4B69BA69D591BC5C95AA"/>
        <w:category>
          <w:name w:val="General"/>
          <w:gallery w:val="placeholder"/>
        </w:category>
        <w:types>
          <w:type w:val="bbPlcHdr"/>
        </w:types>
        <w:behaviors>
          <w:behavior w:val="content"/>
        </w:behaviors>
        <w:guid w:val="{14264AE0-D475-43AA-9A35-961EB6B485DA}"/>
      </w:docPartPr>
      <w:docPartBody>
        <w:p w:rsidR="000C42AC" w:rsidRDefault="00E1784F" w:rsidP="00E1784F">
          <w:pPr>
            <w:pStyle w:val="D32EFD08805F4B69BA69D591BC5C95AA"/>
          </w:pPr>
          <w:r w:rsidRPr="00430B61">
            <w:rPr>
              <w:rStyle w:val="PlaceholderText"/>
            </w:rPr>
            <w:t>Click or tap here to enter text.</w:t>
          </w:r>
        </w:p>
      </w:docPartBody>
    </w:docPart>
    <w:docPart>
      <w:docPartPr>
        <w:name w:val="EB908D62532D4F10B43EB62466F4100C"/>
        <w:category>
          <w:name w:val="General"/>
          <w:gallery w:val="placeholder"/>
        </w:category>
        <w:types>
          <w:type w:val="bbPlcHdr"/>
        </w:types>
        <w:behaviors>
          <w:behavior w:val="content"/>
        </w:behaviors>
        <w:guid w:val="{7437480F-9EF1-4939-A81C-4815EB1C17DC}"/>
      </w:docPartPr>
      <w:docPartBody>
        <w:p w:rsidR="000C42AC" w:rsidRDefault="00E1784F" w:rsidP="00E1784F">
          <w:pPr>
            <w:pStyle w:val="EB908D62532D4F10B43EB62466F4100C"/>
          </w:pPr>
          <w:r w:rsidRPr="00430B61">
            <w:rPr>
              <w:rStyle w:val="PlaceholderText"/>
            </w:rPr>
            <w:t>Click or tap here to enter text.</w:t>
          </w:r>
        </w:p>
      </w:docPartBody>
    </w:docPart>
    <w:docPart>
      <w:docPartPr>
        <w:name w:val="F3F099D0E08C49C7BF2B525949C72271"/>
        <w:category>
          <w:name w:val="General"/>
          <w:gallery w:val="placeholder"/>
        </w:category>
        <w:types>
          <w:type w:val="bbPlcHdr"/>
        </w:types>
        <w:behaviors>
          <w:behavior w:val="content"/>
        </w:behaviors>
        <w:guid w:val="{DE4FBB0F-D221-419E-9C16-58E49286DABE}"/>
      </w:docPartPr>
      <w:docPartBody>
        <w:p w:rsidR="000C42AC" w:rsidRDefault="00E1784F" w:rsidP="00E1784F">
          <w:pPr>
            <w:pStyle w:val="F3F099D0E08C49C7BF2B525949C72271"/>
          </w:pPr>
          <w:r w:rsidRPr="00D14F08">
            <w:rPr>
              <w:rStyle w:val="PlaceholderText"/>
            </w:rPr>
            <w:t>Click or tap to enter a date.</w:t>
          </w:r>
        </w:p>
      </w:docPartBody>
    </w:docPart>
    <w:docPart>
      <w:docPartPr>
        <w:name w:val="B95F477DE963454AA9D8C76349A0AE15"/>
        <w:category>
          <w:name w:val="General"/>
          <w:gallery w:val="placeholder"/>
        </w:category>
        <w:types>
          <w:type w:val="bbPlcHdr"/>
        </w:types>
        <w:behaviors>
          <w:behavior w:val="content"/>
        </w:behaviors>
        <w:guid w:val="{0DAF767A-EC0D-4DCC-BB4E-3D03B15C74CD}"/>
      </w:docPartPr>
      <w:docPartBody>
        <w:p w:rsidR="000C42AC" w:rsidRDefault="00E1784F" w:rsidP="00E1784F">
          <w:pPr>
            <w:pStyle w:val="B95F477DE963454AA9D8C76349A0AE15"/>
          </w:pPr>
          <w:r w:rsidRPr="00D14F08">
            <w:rPr>
              <w:rStyle w:val="PlaceholderText"/>
            </w:rPr>
            <w:t>Click or tap here to enter text.</w:t>
          </w:r>
        </w:p>
      </w:docPartBody>
    </w:docPart>
    <w:docPart>
      <w:docPartPr>
        <w:name w:val="D5B2FAFC5D004496B0C5668E7904D45F"/>
        <w:category>
          <w:name w:val="General"/>
          <w:gallery w:val="placeholder"/>
        </w:category>
        <w:types>
          <w:type w:val="bbPlcHdr"/>
        </w:types>
        <w:behaviors>
          <w:behavior w:val="content"/>
        </w:behaviors>
        <w:guid w:val="{90B0C8E8-7C45-4260-8A85-130889257FAF}"/>
      </w:docPartPr>
      <w:docPartBody>
        <w:p w:rsidR="000C42AC" w:rsidRDefault="00E1784F" w:rsidP="00E1784F">
          <w:pPr>
            <w:pStyle w:val="D5B2FAFC5D004496B0C5668E7904D45F"/>
          </w:pPr>
          <w:r w:rsidRPr="00D14F08">
            <w:rPr>
              <w:rStyle w:val="PlaceholderText"/>
            </w:rPr>
            <w:t>Click or tap here to enter text.</w:t>
          </w:r>
        </w:p>
      </w:docPartBody>
    </w:docPart>
    <w:docPart>
      <w:docPartPr>
        <w:name w:val="8CFC5484509344CA9CA558B9951E339E"/>
        <w:category>
          <w:name w:val="General"/>
          <w:gallery w:val="placeholder"/>
        </w:category>
        <w:types>
          <w:type w:val="bbPlcHdr"/>
        </w:types>
        <w:behaviors>
          <w:behavior w:val="content"/>
        </w:behaviors>
        <w:guid w:val="{9FC9E684-3110-4BFE-87C7-307FA6511AFF}"/>
      </w:docPartPr>
      <w:docPartBody>
        <w:p w:rsidR="000C42AC" w:rsidRDefault="00E1784F" w:rsidP="00E1784F">
          <w:pPr>
            <w:pStyle w:val="8CFC5484509344CA9CA558B9951E339E"/>
          </w:pPr>
          <w:r w:rsidRPr="00430B61">
            <w:rPr>
              <w:rStyle w:val="PlaceholderText"/>
            </w:rPr>
            <w:t>Click or tap here to enter text.</w:t>
          </w:r>
        </w:p>
      </w:docPartBody>
    </w:docPart>
    <w:docPart>
      <w:docPartPr>
        <w:name w:val="ECC165E55EDF4DF999B273F55A2A3F97"/>
        <w:category>
          <w:name w:val="General"/>
          <w:gallery w:val="placeholder"/>
        </w:category>
        <w:types>
          <w:type w:val="bbPlcHdr"/>
        </w:types>
        <w:behaviors>
          <w:behavior w:val="content"/>
        </w:behaviors>
        <w:guid w:val="{E51BA2E1-89DA-492B-8907-D510121E26D8}"/>
      </w:docPartPr>
      <w:docPartBody>
        <w:p w:rsidR="000C42AC" w:rsidRDefault="00E1784F" w:rsidP="00E1784F">
          <w:pPr>
            <w:pStyle w:val="ECC165E55EDF4DF999B273F55A2A3F97"/>
          </w:pPr>
          <w:r w:rsidRPr="00D14F08">
            <w:rPr>
              <w:rStyle w:val="PlaceholderText"/>
            </w:rPr>
            <w:t>Click or tap to enter a date.</w:t>
          </w:r>
        </w:p>
      </w:docPartBody>
    </w:docPart>
    <w:docPart>
      <w:docPartPr>
        <w:name w:val="16852617F25344E5AE7DA5D13CA0E101"/>
        <w:category>
          <w:name w:val="General"/>
          <w:gallery w:val="placeholder"/>
        </w:category>
        <w:types>
          <w:type w:val="bbPlcHdr"/>
        </w:types>
        <w:behaviors>
          <w:behavior w:val="content"/>
        </w:behaviors>
        <w:guid w:val="{25752531-5947-448A-9E76-22253D3BC0BD}"/>
      </w:docPartPr>
      <w:docPartBody>
        <w:p w:rsidR="000C42AC" w:rsidRDefault="00E1784F" w:rsidP="00E1784F">
          <w:pPr>
            <w:pStyle w:val="16852617F25344E5AE7DA5D13CA0E101"/>
          </w:pPr>
          <w:r w:rsidRPr="00D14F08">
            <w:rPr>
              <w:rStyle w:val="PlaceholderText"/>
            </w:rPr>
            <w:t>Click or tap here to enter text.</w:t>
          </w:r>
        </w:p>
      </w:docPartBody>
    </w:docPart>
    <w:docPart>
      <w:docPartPr>
        <w:name w:val="D2EF58E0A0C5400F944B37421EFD68C2"/>
        <w:category>
          <w:name w:val="General"/>
          <w:gallery w:val="placeholder"/>
        </w:category>
        <w:types>
          <w:type w:val="bbPlcHdr"/>
        </w:types>
        <w:behaviors>
          <w:behavior w:val="content"/>
        </w:behaviors>
        <w:guid w:val="{8BCB2514-83CC-4C36-85E4-78DFACA3820E}"/>
      </w:docPartPr>
      <w:docPartBody>
        <w:p w:rsidR="000C42AC" w:rsidRDefault="00E1784F" w:rsidP="00E1784F">
          <w:pPr>
            <w:pStyle w:val="D2EF58E0A0C5400F944B37421EFD68C2"/>
          </w:pPr>
          <w:r w:rsidRPr="00430B61">
            <w:rPr>
              <w:rStyle w:val="PlaceholderText"/>
            </w:rPr>
            <w:t>Click or tap here to enter text.</w:t>
          </w:r>
        </w:p>
      </w:docPartBody>
    </w:docPart>
    <w:docPart>
      <w:docPartPr>
        <w:name w:val="3211C045D9AD4C0A9BE1E5CB75414D7E"/>
        <w:category>
          <w:name w:val="General"/>
          <w:gallery w:val="placeholder"/>
        </w:category>
        <w:types>
          <w:type w:val="bbPlcHdr"/>
        </w:types>
        <w:behaviors>
          <w:behavior w:val="content"/>
        </w:behaviors>
        <w:guid w:val="{92C4439F-AC11-4D08-B486-69FCDA0E4AEF}"/>
      </w:docPartPr>
      <w:docPartBody>
        <w:p w:rsidR="00000000" w:rsidRDefault="000C42AC" w:rsidP="000C42AC">
          <w:pPr>
            <w:pStyle w:val="3211C045D9AD4C0A9BE1E5CB75414D7E"/>
          </w:pPr>
          <w:r w:rsidRPr="00D14F08">
            <w:rPr>
              <w:rStyle w:val="PlaceholderText"/>
            </w:rPr>
            <w:t>Click or tap here to enter text.</w:t>
          </w:r>
        </w:p>
      </w:docPartBody>
    </w:docPart>
    <w:docPart>
      <w:docPartPr>
        <w:name w:val="D66C49CF063F4814936D9F24E4417F0D"/>
        <w:category>
          <w:name w:val="General"/>
          <w:gallery w:val="placeholder"/>
        </w:category>
        <w:types>
          <w:type w:val="bbPlcHdr"/>
        </w:types>
        <w:behaviors>
          <w:behavior w:val="content"/>
        </w:behaviors>
        <w:guid w:val="{3A789F6C-6D64-423F-851D-ECDF5DB747E4}"/>
      </w:docPartPr>
      <w:docPartBody>
        <w:p w:rsidR="00000000" w:rsidRDefault="000C42AC" w:rsidP="000C42AC">
          <w:pPr>
            <w:pStyle w:val="D66C49CF063F4814936D9F24E4417F0D"/>
          </w:pPr>
          <w:r w:rsidRPr="00430B61">
            <w:rPr>
              <w:rStyle w:val="PlaceholderText"/>
            </w:rPr>
            <w:t>Click or tap here to enter text.</w:t>
          </w:r>
        </w:p>
      </w:docPartBody>
    </w:docPart>
    <w:docPart>
      <w:docPartPr>
        <w:name w:val="C5D5A93DABF7407DB6110E914EC6A50F"/>
        <w:category>
          <w:name w:val="General"/>
          <w:gallery w:val="placeholder"/>
        </w:category>
        <w:types>
          <w:type w:val="bbPlcHdr"/>
        </w:types>
        <w:behaviors>
          <w:behavior w:val="content"/>
        </w:behaviors>
        <w:guid w:val="{B75F3C8A-0119-47FC-865A-9619ED8E16A8}"/>
      </w:docPartPr>
      <w:docPartBody>
        <w:p w:rsidR="00000000" w:rsidRDefault="000C42AC" w:rsidP="000C42AC">
          <w:pPr>
            <w:pStyle w:val="C5D5A93DABF7407DB6110E914EC6A50F"/>
          </w:pPr>
          <w:r w:rsidRPr="00430B61">
            <w:rPr>
              <w:rStyle w:val="PlaceholderText"/>
            </w:rPr>
            <w:t>Click or tap here to enter text.</w:t>
          </w:r>
        </w:p>
      </w:docPartBody>
    </w:docPart>
    <w:docPart>
      <w:docPartPr>
        <w:name w:val="AA618B45C8404B838D10E13B68B7E05C"/>
        <w:category>
          <w:name w:val="General"/>
          <w:gallery w:val="placeholder"/>
        </w:category>
        <w:types>
          <w:type w:val="bbPlcHdr"/>
        </w:types>
        <w:behaviors>
          <w:behavior w:val="content"/>
        </w:behaviors>
        <w:guid w:val="{3E74A1EF-3FF8-4024-86F8-F12FB761976C}"/>
      </w:docPartPr>
      <w:docPartBody>
        <w:p w:rsidR="00000000" w:rsidRDefault="000C42AC" w:rsidP="000C42AC">
          <w:pPr>
            <w:pStyle w:val="AA618B45C8404B838D10E13B68B7E05C"/>
          </w:pPr>
          <w:r w:rsidRPr="00430B61">
            <w:rPr>
              <w:rStyle w:val="PlaceholderText"/>
            </w:rPr>
            <w:t>Click or tap here to enter text.</w:t>
          </w:r>
        </w:p>
      </w:docPartBody>
    </w:docPart>
    <w:docPart>
      <w:docPartPr>
        <w:name w:val="1EB9C14FFD1E4DF4BB6B6C28B16AE8AE"/>
        <w:category>
          <w:name w:val="General"/>
          <w:gallery w:val="placeholder"/>
        </w:category>
        <w:types>
          <w:type w:val="bbPlcHdr"/>
        </w:types>
        <w:behaviors>
          <w:behavior w:val="content"/>
        </w:behaviors>
        <w:guid w:val="{B08404C3-FEF0-4F4C-9C16-237B00FFC3CC}"/>
      </w:docPartPr>
      <w:docPartBody>
        <w:p w:rsidR="00000000" w:rsidRDefault="000C42AC" w:rsidP="000C42AC">
          <w:pPr>
            <w:pStyle w:val="1EB9C14FFD1E4DF4BB6B6C28B16AE8AE"/>
          </w:pPr>
          <w:r w:rsidRPr="00D14F08">
            <w:rPr>
              <w:rStyle w:val="PlaceholderText"/>
            </w:rPr>
            <w:t>Click or tap to enter a date.</w:t>
          </w:r>
        </w:p>
      </w:docPartBody>
    </w:docPart>
    <w:docPart>
      <w:docPartPr>
        <w:name w:val="EA2DA2C1892041778078F00A6C7492A9"/>
        <w:category>
          <w:name w:val="General"/>
          <w:gallery w:val="placeholder"/>
        </w:category>
        <w:types>
          <w:type w:val="bbPlcHdr"/>
        </w:types>
        <w:behaviors>
          <w:behavior w:val="content"/>
        </w:behaviors>
        <w:guid w:val="{2314CECF-0A9D-4F8B-8389-C191FC2FD716}"/>
      </w:docPartPr>
      <w:docPartBody>
        <w:p w:rsidR="00000000" w:rsidRDefault="000C42AC" w:rsidP="000C42AC">
          <w:pPr>
            <w:pStyle w:val="EA2DA2C1892041778078F00A6C7492A9"/>
          </w:pPr>
          <w:r w:rsidRPr="00D14F08">
            <w:rPr>
              <w:rStyle w:val="PlaceholderText"/>
            </w:rPr>
            <w:t>Click or tap here to enter text.</w:t>
          </w:r>
        </w:p>
      </w:docPartBody>
    </w:docPart>
    <w:docPart>
      <w:docPartPr>
        <w:name w:val="D52D60FFF149408B91627CA9FE1C0416"/>
        <w:category>
          <w:name w:val="General"/>
          <w:gallery w:val="placeholder"/>
        </w:category>
        <w:types>
          <w:type w:val="bbPlcHdr"/>
        </w:types>
        <w:behaviors>
          <w:behavior w:val="content"/>
        </w:behaviors>
        <w:guid w:val="{D6ACE209-20C0-41DE-99BE-B2314CACEFFD}"/>
      </w:docPartPr>
      <w:docPartBody>
        <w:p w:rsidR="00000000" w:rsidRDefault="000C42AC" w:rsidP="000C42AC">
          <w:pPr>
            <w:pStyle w:val="D52D60FFF149408B91627CA9FE1C0416"/>
          </w:pPr>
          <w:r w:rsidRPr="00430B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C8"/>
    <w:rsid w:val="000C42AC"/>
    <w:rsid w:val="00142E48"/>
    <w:rsid w:val="001A5D3D"/>
    <w:rsid w:val="002446D8"/>
    <w:rsid w:val="002809A7"/>
    <w:rsid w:val="002E6CC3"/>
    <w:rsid w:val="00533FBB"/>
    <w:rsid w:val="006656C8"/>
    <w:rsid w:val="00752FC3"/>
    <w:rsid w:val="007E3C1B"/>
    <w:rsid w:val="0082257D"/>
    <w:rsid w:val="0082397D"/>
    <w:rsid w:val="008471E7"/>
    <w:rsid w:val="00856E77"/>
    <w:rsid w:val="00A35FF6"/>
    <w:rsid w:val="00AA5645"/>
    <w:rsid w:val="00B84F69"/>
    <w:rsid w:val="00BD0E21"/>
    <w:rsid w:val="00C07D88"/>
    <w:rsid w:val="00C26643"/>
    <w:rsid w:val="00D63381"/>
    <w:rsid w:val="00E1784F"/>
    <w:rsid w:val="00F07872"/>
    <w:rsid w:val="00FB28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2AC"/>
    <w:rPr>
      <w:color w:val="666666"/>
    </w:rPr>
  </w:style>
  <w:style w:type="paragraph" w:customStyle="1" w:styleId="3211C045D9AD4C0A9BE1E5CB75414D7E">
    <w:name w:val="3211C045D9AD4C0A9BE1E5CB75414D7E"/>
    <w:rsid w:val="000C42AC"/>
  </w:style>
  <w:style w:type="paragraph" w:customStyle="1" w:styleId="D66C49CF063F4814936D9F24E4417F0D">
    <w:name w:val="D66C49CF063F4814936D9F24E4417F0D"/>
    <w:rsid w:val="000C42AC"/>
  </w:style>
  <w:style w:type="paragraph" w:customStyle="1" w:styleId="C5D5A93DABF7407DB6110E914EC6A50F">
    <w:name w:val="C5D5A93DABF7407DB6110E914EC6A50F"/>
    <w:rsid w:val="000C42AC"/>
  </w:style>
  <w:style w:type="paragraph" w:customStyle="1" w:styleId="AA618B45C8404B838D10E13B68B7E05C">
    <w:name w:val="AA618B45C8404B838D10E13B68B7E05C"/>
    <w:rsid w:val="000C42AC"/>
  </w:style>
  <w:style w:type="paragraph" w:customStyle="1" w:styleId="1EB9C14FFD1E4DF4BB6B6C28B16AE8AE">
    <w:name w:val="1EB9C14FFD1E4DF4BB6B6C28B16AE8AE"/>
    <w:rsid w:val="000C42AC"/>
  </w:style>
  <w:style w:type="paragraph" w:customStyle="1" w:styleId="EA2DA2C1892041778078F00A6C7492A9">
    <w:name w:val="EA2DA2C1892041778078F00A6C7492A9"/>
    <w:rsid w:val="000C42AC"/>
  </w:style>
  <w:style w:type="paragraph" w:customStyle="1" w:styleId="D52D60FFF149408B91627CA9FE1C0416">
    <w:name w:val="D52D60FFF149408B91627CA9FE1C0416"/>
    <w:rsid w:val="000C42AC"/>
  </w:style>
  <w:style w:type="paragraph" w:customStyle="1" w:styleId="B82C20A7844D4527A1CE7509424446F0">
    <w:name w:val="B82C20A7844D4527A1CE7509424446F0"/>
    <w:rsid w:val="00FB283C"/>
  </w:style>
  <w:style w:type="paragraph" w:customStyle="1" w:styleId="409547C5CD6F443AA9A152646539DF8E">
    <w:name w:val="409547C5CD6F443AA9A152646539DF8E"/>
    <w:rsid w:val="00FB283C"/>
  </w:style>
  <w:style w:type="paragraph" w:customStyle="1" w:styleId="B91E9F08A0214C279B371718541AD2AB">
    <w:name w:val="B91E9F08A0214C279B371718541AD2AB"/>
    <w:rsid w:val="0082257D"/>
  </w:style>
  <w:style w:type="paragraph" w:customStyle="1" w:styleId="3CB4D81543FA438C9109E18F03D57F11">
    <w:name w:val="3CB4D81543FA438C9109E18F03D57F11"/>
    <w:rsid w:val="0082257D"/>
  </w:style>
  <w:style w:type="paragraph" w:customStyle="1" w:styleId="B5E799528E024519836357DCF4194CF9">
    <w:name w:val="B5E799528E024519836357DCF4194CF9"/>
    <w:rsid w:val="0082257D"/>
  </w:style>
  <w:style w:type="paragraph" w:customStyle="1" w:styleId="C9229CFF36D7471ABC3B89C623C32AB0">
    <w:name w:val="C9229CFF36D7471ABC3B89C623C32AB0"/>
    <w:rsid w:val="0082257D"/>
  </w:style>
  <w:style w:type="paragraph" w:customStyle="1" w:styleId="324650A5165645428427A1B85ACBBF02">
    <w:name w:val="324650A5165645428427A1B85ACBBF02"/>
    <w:rsid w:val="0082257D"/>
  </w:style>
  <w:style w:type="paragraph" w:customStyle="1" w:styleId="BB638A85259F4931A6DB9DB26B34F7F2">
    <w:name w:val="BB638A85259F4931A6DB9DB26B34F7F2"/>
    <w:rsid w:val="0082257D"/>
  </w:style>
  <w:style w:type="paragraph" w:customStyle="1" w:styleId="1251C76E061B423892832458FF3BDC36">
    <w:name w:val="1251C76E061B423892832458FF3BDC36"/>
    <w:rsid w:val="0082257D"/>
  </w:style>
  <w:style w:type="paragraph" w:customStyle="1" w:styleId="6AE533F351C24C88A709314D97D3C167">
    <w:name w:val="6AE533F351C24C88A709314D97D3C167"/>
    <w:rsid w:val="0082257D"/>
  </w:style>
  <w:style w:type="paragraph" w:customStyle="1" w:styleId="066E4BAC8B18490FACB7C6E6DD52F2C4">
    <w:name w:val="066E4BAC8B18490FACB7C6E6DD52F2C4"/>
    <w:rsid w:val="0082257D"/>
  </w:style>
  <w:style w:type="paragraph" w:customStyle="1" w:styleId="BEDC53FE69EE4E4C8D607594E652C786">
    <w:name w:val="BEDC53FE69EE4E4C8D607594E652C786"/>
    <w:rsid w:val="0082257D"/>
  </w:style>
  <w:style w:type="paragraph" w:customStyle="1" w:styleId="195FA82A16E94B789061AE1233D90AE7">
    <w:name w:val="195FA82A16E94B789061AE1233D90AE7"/>
    <w:rsid w:val="0082257D"/>
  </w:style>
  <w:style w:type="paragraph" w:customStyle="1" w:styleId="804DCF31C5BD47EAA9406A8AC4C588E6">
    <w:name w:val="804DCF31C5BD47EAA9406A8AC4C588E6"/>
    <w:rsid w:val="00E1784F"/>
  </w:style>
  <w:style w:type="paragraph" w:customStyle="1" w:styleId="AF7E204939A0448DB24AAF57383FB203">
    <w:name w:val="AF7E204939A0448DB24AAF57383FB203"/>
    <w:rsid w:val="00E1784F"/>
  </w:style>
  <w:style w:type="paragraph" w:customStyle="1" w:styleId="D32EFD08805F4B69BA69D591BC5C95AA">
    <w:name w:val="D32EFD08805F4B69BA69D591BC5C95AA"/>
    <w:rsid w:val="00E1784F"/>
  </w:style>
  <w:style w:type="paragraph" w:customStyle="1" w:styleId="EB908D62532D4F10B43EB62466F4100C">
    <w:name w:val="EB908D62532D4F10B43EB62466F4100C"/>
    <w:rsid w:val="00E1784F"/>
  </w:style>
  <w:style w:type="paragraph" w:customStyle="1" w:styleId="F3F099D0E08C49C7BF2B525949C72271">
    <w:name w:val="F3F099D0E08C49C7BF2B525949C72271"/>
    <w:rsid w:val="00E1784F"/>
  </w:style>
  <w:style w:type="paragraph" w:customStyle="1" w:styleId="B95F477DE963454AA9D8C76349A0AE15">
    <w:name w:val="B95F477DE963454AA9D8C76349A0AE15"/>
    <w:rsid w:val="00E1784F"/>
  </w:style>
  <w:style w:type="paragraph" w:customStyle="1" w:styleId="D5B2FAFC5D004496B0C5668E7904D45F">
    <w:name w:val="D5B2FAFC5D004496B0C5668E7904D45F"/>
    <w:rsid w:val="00E1784F"/>
  </w:style>
  <w:style w:type="paragraph" w:customStyle="1" w:styleId="8CFC5484509344CA9CA558B9951E339E">
    <w:name w:val="8CFC5484509344CA9CA558B9951E339E"/>
    <w:rsid w:val="00E1784F"/>
  </w:style>
  <w:style w:type="paragraph" w:customStyle="1" w:styleId="ECC165E55EDF4DF999B273F55A2A3F97">
    <w:name w:val="ECC165E55EDF4DF999B273F55A2A3F97"/>
    <w:rsid w:val="00E1784F"/>
  </w:style>
  <w:style w:type="paragraph" w:customStyle="1" w:styleId="16852617F25344E5AE7DA5D13CA0E101">
    <w:name w:val="16852617F25344E5AE7DA5D13CA0E101"/>
    <w:rsid w:val="00E1784F"/>
  </w:style>
  <w:style w:type="paragraph" w:customStyle="1" w:styleId="D2EF58E0A0C5400F944B37421EFD68C2">
    <w:name w:val="D2EF58E0A0C5400F944B37421EFD68C2"/>
    <w:rsid w:val="00E17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3127F0AEA43547A30E3BB1C1D356FE" ma:contentTypeVersion="16" ma:contentTypeDescription="Create a new document." ma:contentTypeScope="" ma:versionID="8e2b9994967cdcf4c953ebaba994f5ab">
  <xsd:schema xmlns:xsd="http://www.w3.org/2001/XMLSchema" xmlns:xs="http://www.w3.org/2001/XMLSchema" xmlns:p="http://schemas.microsoft.com/office/2006/metadata/properties" xmlns:ns2="ec8631a0-5b53-4e30-b6e5-43982fae664e" xmlns:ns3="9cf86afa-1579-452e-85e1-62b24d9e9019" targetNamespace="http://schemas.microsoft.com/office/2006/metadata/properties" ma:root="true" ma:fieldsID="5aeb006b9e9d4779ae47e7d11127b363" ns2:_="" ns3:_="">
    <xsd:import namespace="ec8631a0-5b53-4e30-b6e5-43982fae664e"/>
    <xsd:import namespace="9cf86afa-1579-452e-85e1-62b24d9e90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631a0-5b53-4e30-b6e5-43982fae6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86afa-1579-452e-85e1-62b24d9e90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2e9c06-0746-4de6-b55a-cd8fa51f88a5}" ma:internalName="TaxCatchAll" ma:showField="CatchAllData" ma:web="9cf86afa-1579-452e-85e1-62b24d9e9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f86afa-1579-452e-85e1-62b24d9e9019" xsi:nil="true"/>
    <lcf76f155ced4ddcb4097134ff3c332f xmlns="ec8631a0-5b53-4e30-b6e5-43982fae664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769DA-7EDA-47D8-8FA6-9280D851F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631a0-5b53-4e30-b6e5-43982fae664e"/>
    <ds:schemaRef ds:uri="9cf86afa-1579-452e-85e1-62b24d9e9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0C8FE1-5540-4CCB-8B24-902AECB27153}">
  <ds:schemaRefs>
    <ds:schemaRef ds:uri="http://schemas.microsoft.com/sharepoint/v3/contenttype/forms"/>
  </ds:schemaRefs>
</ds:datastoreItem>
</file>

<file path=customXml/itemProps3.xml><?xml version="1.0" encoding="utf-8"?>
<ds:datastoreItem xmlns:ds="http://schemas.openxmlformats.org/officeDocument/2006/customXml" ds:itemID="{646E7325-2E39-4456-99BC-6E906A05F18F}">
  <ds:schemaRefs>
    <ds:schemaRef ds:uri="http://schemas.microsoft.com/office/2006/metadata/properties"/>
    <ds:schemaRef ds:uri="http://schemas.microsoft.com/office/infopath/2007/PartnerControls"/>
    <ds:schemaRef ds:uri="9cf86afa-1579-452e-85e1-62b24d9e9019"/>
    <ds:schemaRef ds:uri="ec8631a0-5b53-4e30-b6e5-43982fae664e"/>
  </ds:schemaRefs>
</ds:datastoreItem>
</file>

<file path=customXml/itemProps4.xml><?xml version="1.0" encoding="utf-8"?>
<ds:datastoreItem xmlns:ds="http://schemas.openxmlformats.org/officeDocument/2006/customXml" ds:itemID="{69AAC1D8-D2C5-4F8C-8BE8-9E2424629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Accessible-PDF-Blank-Template - v.0.7.6</Template>
  <TotalTime>133</TotalTime>
  <Pages>14</Pages>
  <Words>2137</Words>
  <Characters>12187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Katrina</dc:creator>
  <cp:keywords/>
  <dc:description/>
  <cp:lastModifiedBy>Rockliffe, James</cp:lastModifiedBy>
  <cp:revision>1</cp:revision>
  <dcterms:created xsi:type="dcterms:W3CDTF">2026-05-19T15:47:00Z</dcterms:created>
  <dcterms:modified xsi:type="dcterms:W3CDTF">2026-07-22T12:45:00Z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0x010100973127F0AEA43547A30E3BB1C1D356FE</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2026-05-19T15:47:12Z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91348bbf-bca4-4958-9341-5d82910efdc4</vt:lpwstr>
  </property>
  <property fmtid="{D5CDD505-2E9C-101B-9397-08002B2CF9AE}" pid="10" name="MSIP_Label_a1efa356-9eb4-4552-936b-71c46585f57a_ContentBits">
    <vt:lpwstr>0</vt:lpwstr>
  </property>
  <property fmtid="{D5CDD505-2E9C-101B-9397-08002B2CF9AE}" pid="11" name="MSIP_Label_a1efa356-9eb4-4552-936b-71c46585f57a_Tag">
    <vt:lpwstr>10, 3, 0, 2</vt:lpwstr>
  </property>
</Properties>
</file>