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1E9D5" w14:textId="77777777" w:rsidR="00AC6A5D" w:rsidRDefault="001B7FAE" w:rsidP="00193B44">
      <w:pPr>
        <w:pStyle w:val="Logo"/>
      </w:pPr>
      <w:r>
        <w:rPr>
          <w:lang w:eastAsia="en-GB"/>
        </w:rPr>
        <w:drawing>
          <wp:inline distT="0" distB="0" distL="0" distR="0" wp14:anchorId="52395EDC" wp14:editId="1E19BE85">
            <wp:extent cx="1924050" cy="422352"/>
            <wp:effectExtent l="0" t="0" r="0" b="0"/>
            <wp:docPr id="311013620" name="Picture 1" descr="Westmorland and Furness Logo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013620" name="Picture 1" descr="Westmorland and Furness Logo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294" cy="426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8902C8" w14:textId="77777777" w:rsidR="00902F1F" w:rsidRDefault="00902F1F" w:rsidP="00902F1F"/>
    <w:p w14:paraId="5FEF4FCE" w14:textId="4E9178C1" w:rsidR="004C1CB7" w:rsidRDefault="00C73EAF" w:rsidP="004C1CB7">
      <w:pPr>
        <w:rPr>
          <w:rFonts w:asciiTheme="majorHAnsi" w:eastAsiaTheme="majorEastAsia" w:hAnsiTheme="majorHAnsi" w:cstheme="majorBidi"/>
          <w:b/>
          <w:bCs/>
          <w:spacing w:val="-10"/>
          <w:kern w:val="28"/>
          <w:sz w:val="60"/>
          <w:szCs w:val="60"/>
        </w:rPr>
      </w:pPr>
      <w:r w:rsidRPr="00C73EAF">
        <w:rPr>
          <w:rFonts w:asciiTheme="majorHAnsi" w:eastAsiaTheme="majorEastAsia" w:hAnsiTheme="majorHAnsi" w:cstheme="majorBidi"/>
          <w:b/>
          <w:bCs/>
          <w:spacing w:val="-10"/>
          <w:kern w:val="28"/>
          <w:sz w:val="60"/>
          <w:szCs w:val="60"/>
        </w:rPr>
        <w:t>CCTV and surveillance request form</w:t>
      </w:r>
      <w:r w:rsidR="004C1CB7">
        <w:rPr>
          <w:rFonts w:asciiTheme="majorHAnsi" w:eastAsiaTheme="majorEastAsia" w:hAnsiTheme="majorHAnsi" w:cstheme="majorBidi"/>
          <w:b/>
          <w:bCs/>
          <w:spacing w:val="-10"/>
          <w:kern w:val="28"/>
          <w:sz w:val="60"/>
          <w:szCs w:val="60"/>
        </w:rPr>
        <w:t xml:space="preserve"> </w:t>
      </w:r>
    </w:p>
    <w:p w14:paraId="47634D45" w14:textId="77777777" w:rsidR="00700FC7" w:rsidRDefault="00700FC7" w:rsidP="006175E4"/>
    <w:p w14:paraId="6518271C" w14:textId="756AF376" w:rsidR="00700FC7" w:rsidRDefault="0048731C" w:rsidP="0048731C">
      <w:pPr>
        <w:pStyle w:val="Heading2"/>
      </w:pPr>
      <w:r>
        <w:t xml:space="preserve">About this </w:t>
      </w:r>
      <w:r w:rsidR="00AE7FB9">
        <w:t>form</w:t>
      </w:r>
    </w:p>
    <w:p w14:paraId="46BCDD76" w14:textId="77777777" w:rsidR="00C73EAF" w:rsidRDefault="00C73EAF" w:rsidP="00C73EAF">
      <w:r>
        <w:t>Use this form to request CCTV or surveillance images held by Westmorland and Furness Council.</w:t>
      </w:r>
    </w:p>
    <w:p w14:paraId="72E030C6" w14:textId="77777777" w:rsidR="00C73EAF" w:rsidRDefault="00C73EAF" w:rsidP="00C73EAF">
      <w:r>
        <w:t>We must be satisfied that your request is genuine. You must also understand your legal responsibilities when receiving and using CCTV images.</w:t>
      </w:r>
    </w:p>
    <w:p w14:paraId="1DBC165D" w14:textId="77777777" w:rsidR="00C73EAF" w:rsidRDefault="00C73EAF" w:rsidP="00C73EAF">
      <w:r>
        <w:t>All CCTV images remain the property of Westmorland and Furness Council. You must not publish or share them without written permission.</w:t>
      </w:r>
    </w:p>
    <w:p w14:paraId="1D183C35" w14:textId="092F3AA8" w:rsidR="00C73EAF" w:rsidRDefault="00C73EAF" w:rsidP="00C73EAF">
      <w:r>
        <w:t xml:space="preserve">We keep CCTV images for up to </w:t>
      </w:r>
      <w:r w:rsidR="00974228">
        <w:t>four</w:t>
      </w:r>
      <w:r>
        <w:t xml:space="preserve"> weeks from the date they are recorded.</w:t>
      </w:r>
    </w:p>
    <w:p w14:paraId="45CA7D05" w14:textId="77777777" w:rsidR="00C73EAF" w:rsidRPr="00C50D3C" w:rsidRDefault="00C73EAF" w:rsidP="00C73EAF">
      <w:r>
        <w:t>You should submit your request within 21 days of the incident to allow enough time for us to process it.</w:t>
      </w:r>
    </w:p>
    <w:p w14:paraId="6A88D210" w14:textId="77777777" w:rsidR="00C73EAF" w:rsidRDefault="00C73EAF" w:rsidP="00C73EAF"/>
    <w:p w14:paraId="57527BE9" w14:textId="77777777" w:rsidR="00C73EAF" w:rsidRDefault="00C73EAF" w:rsidP="00C73EAF">
      <w:pPr>
        <w:pStyle w:val="Heading2"/>
      </w:pPr>
      <w:r>
        <w:t>Legal basis</w:t>
      </w:r>
    </w:p>
    <w:p w14:paraId="4EE64DE7" w14:textId="6CA4F440" w:rsidR="00C73EAF" w:rsidRDefault="00C73EAF" w:rsidP="00C73EAF">
      <w:r>
        <w:t>Some data protection rules may not apply where sharing the information is necessary for:</w:t>
      </w:r>
    </w:p>
    <w:p w14:paraId="74478655" w14:textId="77777777" w:rsidR="00C73EAF" w:rsidRDefault="00C73EAF" w:rsidP="00C73EAF">
      <w:pPr>
        <w:pStyle w:val="ListParagraph"/>
        <w:numPr>
          <w:ilvl w:val="0"/>
          <w:numId w:val="4"/>
        </w:numPr>
      </w:pPr>
      <w:r>
        <w:t>legal proceedings (including possible legal proceedings)</w:t>
      </w:r>
    </w:p>
    <w:p w14:paraId="76F96EE6" w14:textId="77777777" w:rsidR="00C73EAF" w:rsidRDefault="00C73EAF" w:rsidP="00C73EAF">
      <w:pPr>
        <w:pStyle w:val="ListParagraph"/>
        <w:numPr>
          <w:ilvl w:val="0"/>
          <w:numId w:val="4"/>
        </w:numPr>
      </w:pPr>
      <w:r>
        <w:t>obtaining legal advice</w:t>
      </w:r>
    </w:p>
    <w:p w14:paraId="5A206FDB" w14:textId="77777777" w:rsidR="00C73EAF" w:rsidRDefault="00C73EAF" w:rsidP="00C73EAF">
      <w:pPr>
        <w:pStyle w:val="ListParagraph"/>
        <w:numPr>
          <w:ilvl w:val="0"/>
          <w:numId w:val="4"/>
        </w:numPr>
      </w:pPr>
      <w:r>
        <w:t>establishing, exercising or defending legal rights</w:t>
      </w:r>
    </w:p>
    <w:p w14:paraId="7FC5BCDB" w14:textId="77777777" w:rsidR="00C73EAF" w:rsidRDefault="00C73EAF" w:rsidP="00C73EAF"/>
    <w:p w14:paraId="39CE7F83" w14:textId="262925D2" w:rsidR="00F811CA" w:rsidRPr="00F811CA" w:rsidRDefault="00C73EAF" w:rsidP="00F811CA">
      <w:pPr>
        <w:pStyle w:val="Heading2"/>
      </w:pPr>
      <w:r>
        <w:t>Returning this form</w:t>
      </w:r>
    </w:p>
    <w:p w14:paraId="1AAF3D4F" w14:textId="11CF3FF2" w:rsidR="00C73EAF" w:rsidRDefault="00C73EAF" w:rsidP="00C73EAF">
      <w:r>
        <w:t xml:space="preserve">Please return this form </w:t>
      </w:r>
      <w:r w:rsidR="00C2722B">
        <w:t>with all supporting evidence</w:t>
      </w:r>
      <w:r w:rsidR="00C1541A">
        <w:t xml:space="preserve"> to us</w:t>
      </w:r>
      <w:r>
        <w:t xml:space="preserve"> by email. </w:t>
      </w:r>
    </w:p>
    <w:p w14:paraId="2801A2A5" w14:textId="2F3368A9" w:rsidR="00205742" w:rsidRDefault="00C73EAF" w:rsidP="00C73EAF">
      <w:r>
        <w:t xml:space="preserve">Email: </w:t>
      </w:r>
      <w:hyperlink r:id="rId12" w:history="1">
        <w:r w:rsidR="00974228" w:rsidRPr="003E3968">
          <w:rPr>
            <w:rStyle w:val="Hyperlink"/>
            <w:rFonts w:eastAsiaTheme="majorEastAsia" w:cstheme="majorBidi"/>
            <w:szCs w:val="24"/>
          </w:rPr>
          <w:t>dataassurance@westmorlandandfurness.gov.uk</w:t>
        </w:r>
      </w:hyperlink>
      <w:r w:rsidRPr="00C73EAF">
        <w:rPr>
          <w:szCs w:val="24"/>
        </w:rPr>
        <w:t xml:space="preserve"> </w:t>
      </w:r>
    </w:p>
    <w:p w14:paraId="6536FCF1" w14:textId="77777777" w:rsidR="00C73EAF" w:rsidRDefault="00C73EAF">
      <w:pPr>
        <w:spacing w:line="259" w:lineRule="auto"/>
        <w:rPr>
          <w:rFonts w:eastAsiaTheme="majorEastAsia" w:cstheme="majorBidi"/>
          <w:color w:val="24605A"/>
          <w:sz w:val="36"/>
          <w:szCs w:val="32"/>
        </w:rPr>
      </w:pPr>
      <w:r>
        <w:br w:type="page"/>
      </w:r>
    </w:p>
    <w:p w14:paraId="705463AA" w14:textId="71C253BA" w:rsidR="00462439" w:rsidRDefault="00462439" w:rsidP="00462439">
      <w:pPr>
        <w:rPr>
          <w:rFonts w:eastAsiaTheme="majorEastAsia" w:cstheme="majorBidi"/>
          <w:color w:val="24605A"/>
          <w:sz w:val="36"/>
          <w:szCs w:val="32"/>
        </w:rPr>
      </w:pPr>
      <w:r w:rsidRPr="00462439">
        <w:rPr>
          <w:rFonts w:eastAsiaTheme="majorEastAsia" w:cstheme="majorBidi"/>
          <w:color w:val="24605A"/>
          <w:sz w:val="36"/>
          <w:szCs w:val="32"/>
        </w:rPr>
        <w:lastRenderedPageBreak/>
        <w:t>Request</w:t>
      </w:r>
      <w:r>
        <w:rPr>
          <w:rFonts w:eastAsiaTheme="majorEastAsia" w:cstheme="majorBidi"/>
          <w:color w:val="24605A"/>
          <w:sz w:val="36"/>
          <w:szCs w:val="32"/>
        </w:rPr>
        <w:t>ing images</w:t>
      </w:r>
      <w:r w:rsidRPr="00462439">
        <w:rPr>
          <w:rFonts w:eastAsiaTheme="majorEastAsia" w:cstheme="majorBidi"/>
          <w:color w:val="24605A"/>
          <w:sz w:val="36"/>
          <w:szCs w:val="32"/>
        </w:rPr>
        <w:t xml:space="preserve"> for yourself</w:t>
      </w:r>
    </w:p>
    <w:p w14:paraId="3D11331F" w14:textId="6D00CA53" w:rsidR="00462439" w:rsidRPr="00462439" w:rsidRDefault="00462439" w:rsidP="00462439">
      <w:r>
        <w:t xml:space="preserve">Complete this section if you’re </w:t>
      </w:r>
      <w:r w:rsidRPr="00462439">
        <w:t>requesting images</w:t>
      </w:r>
      <w:r>
        <w:t xml:space="preserve"> for yourself. </w:t>
      </w:r>
      <w:r w:rsidRPr="00462439">
        <w:t xml:space="preserve">You must provide proof of identity </w:t>
      </w:r>
      <w:r>
        <w:t>with</w:t>
      </w:r>
      <w:r w:rsidRPr="00462439">
        <w:t xml:space="preserve"> your completed request form.</w:t>
      </w:r>
    </w:p>
    <w:p w14:paraId="7C89B4E7" w14:textId="08B8349E" w:rsidR="00462439" w:rsidRPr="00462439" w:rsidRDefault="00462439" w:rsidP="00462439">
      <w:r w:rsidRPr="00462439">
        <w:t>Name:</w:t>
      </w:r>
      <w:r w:rsidR="00974228">
        <w:tab/>
      </w:r>
      <w:r w:rsidR="00974228">
        <w:tab/>
      </w:r>
      <w:r w:rsidR="00974228">
        <w:tab/>
      </w:r>
      <w:sdt>
        <w:sdtPr>
          <w:alias w:val="Left blank for the applicant to complete"/>
          <w:tag w:val="Left blank for the applicant to complete"/>
          <w:id w:val="-1663239815"/>
          <w:placeholder>
            <w:docPart w:val="2BACC9E04206499CB3B191134B0C783F"/>
          </w:placeholder>
          <w:showingPlcHdr/>
        </w:sdtPr>
        <w:sdtContent>
          <w:r w:rsidR="00974228" w:rsidRPr="00B6041A">
            <w:rPr>
              <w:rStyle w:val="PlaceholderText"/>
            </w:rPr>
            <w:t>Click or tap here to enter text.</w:t>
          </w:r>
        </w:sdtContent>
      </w:sdt>
    </w:p>
    <w:p w14:paraId="49EDFA7A" w14:textId="5E6FEC2E" w:rsidR="00462439" w:rsidRPr="00462439" w:rsidRDefault="00462439" w:rsidP="00462439">
      <w:r w:rsidRPr="00462439">
        <w:t>Address:</w:t>
      </w:r>
      <w:r w:rsidR="00974228">
        <w:tab/>
      </w:r>
      <w:r w:rsidR="00974228">
        <w:tab/>
      </w:r>
      <w:sdt>
        <w:sdtPr>
          <w:alias w:val="Left blank for the applicant to complete"/>
          <w:tag w:val="Left blank for the applicant to complete"/>
          <w:id w:val="-2064326209"/>
          <w:placeholder>
            <w:docPart w:val="9AB02257A9244A93A64267F1298DF0FC"/>
          </w:placeholder>
          <w:showingPlcHdr/>
        </w:sdtPr>
        <w:sdtContent>
          <w:r w:rsidR="00974228" w:rsidRPr="00B6041A">
            <w:rPr>
              <w:rStyle w:val="PlaceholderText"/>
            </w:rPr>
            <w:t>Click or tap here to enter text.</w:t>
          </w:r>
        </w:sdtContent>
      </w:sdt>
    </w:p>
    <w:p w14:paraId="49AEFE33" w14:textId="3730131B" w:rsidR="00462439" w:rsidRPr="00462439" w:rsidRDefault="00462439" w:rsidP="00462439">
      <w:r w:rsidRPr="00462439">
        <w:t>Email address:</w:t>
      </w:r>
      <w:r w:rsidR="00974228">
        <w:tab/>
      </w:r>
      <w:sdt>
        <w:sdtPr>
          <w:alias w:val="Left blank for the applicant to complete"/>
          <w:tag w:val="Left blank for the applicant to complete"/>
          <w:id w:val="-2050673856"/>
          <w:placeholder>
            <w:docPart w:val="7210237EEB2042A89CBE2D4320F7193D"/>
          </w:placeholder>
          <w:showingPlcHdr/>
        </w:sdtPr>
        <w:sdtContent>
          <w:r w:rsidR="00974228" w:rsidRPr="00B6041A">
            <w:rPr>
              <w:rStyle w:val="PlaceholderText"/>
            </w:rPr>
            <w:t>Click or tap here to enter text.</w:t>
          </w:r>
        </w:sdtContent>
      </w:sdt>
    </w:p>
    <w:p w14:paraId="4423D7B2" w14:textId="77777777" w:rsidR="00C73EAF" w:rsidRDefault="00C73EAF" w:rsidP="00D54BD4"/>
    <w:p w14:paraId="51737E9E" w14:textId="176AEBEF" w:rsidR="00462439" w:rsidRDefault="00462439" w:rsidP="00462439">
      <w:pPr>
        <w:rPr>
          <w:rFonts w:eastAsiaTheme="majorEastAsia" w:cstheme="majorBidi"/>
          <w:color w:val="24605A"/>
          <w:sz w:val="36"/>
          <w:szCs w:val="32"/>
        </w:rPr>
      </w:pPr>
      <w:r w:rsidRPr="00462439">
        <w:rPr>
          <w:rFonts w:eastAsiaTheme="majorEastAsia" w:cstheme="majorBidi"/>
          <w:color w:val="24605A"/>
          <w:sz w:val="36"/>
          <w:szCs w:val="32"/>
        </w:rPr>
        <w:t>Request</w:t>
      </w:r>
      <w:r>
        <w:rPr>
          <w:rFonts w:eastAsiaTheme="majorEastAsia" w:cstheme="majorBidi"/>
          <w:color w:val="24605A"/>
          <w:sz w:val="36"/>
          <w:szCs w:val="32"/>
        </w:rPr>
        <w:t>s</w:t>
      </w:r>
      <w:r w:rsidRPr="00462439">
        <w:rPr>
          <w:rFonts w:eastAsiaTheme="majorEastAsia" w:cstheme="majorBidi"/>
          <w:color w:val="24605A"/>
          <w:sz w:val="36"/>
          <w:szCs w:val="32"/>
        </w:rPr>
        <w:t xml:space="preserve"> from insurance companies or solicitors</w:t>
      </w:r>
    </w:p>
    <w:p w14:paraId="70B2EA81" w14:textId="102A03E0" w:rsidR="00462439" w:rsidRDefault="00462439" w:rsidP="00462439">
      <w:r>
        <w:t xml:space="preserve">Complete this section if you’re </w:t>
      </w:r>
      <w:r w:rsidRPr="00462439">
        <w:t>requesting images on behalf of a client</w:t>
      </w:r>
      <w:r>
        <w:t>. You must provide evidence that you’re authorised to act for them with your completed request form.</w:t>
      </w:r>
    </w:p>
    <w:p w14:paraId="15B2B6FE" w14:textId="39485756" w:rsidR="000D52B0" w:rsidRDefault="000D52B0" w:rsidP="000D52B0">
      <w:r>
        <w:t>Company name:</w:t>
      </w:r>
      <w:r w:rsidR="0070770C">
        <w:tab/>
      </w:r>
      <w:sdt>
        <w:sdtPr>
          <w:alias w:val="Left blank for the applicant to complete"/>
          <w:tag w:val="Left blank for the applicant to complete"/>
          <w:id w:val="-1909920459"/>
          <w:placeholder>
            <w:docPart w:val="38CF40B575F14FF6BF1F7BA528B8AB92"/>
          </w:placeholder>
          <w:showingPlcHdr/>
        </w:sdtPr>
        <w:sdtEndPr/>
        <w:sdtContent>
          <w:r w:rsidR="0070770C" w:rsidRPr="00B6041A">
            <w:rPr>
              <w:rStyle w:val="PlaceholderText"/>
            </w:rPr>
            <w:t>Click or tap here to enter text.</w:t>
          </w:r>
        </w:sdtContent>
      </w:sdt>
    </w:p>
    <w:p w14:paraId="0422DA69" w14:textId="1DEDDE78" w:rsidR="000D52B0" w:rsidRDefault="000D52B0" w:rsidP="000D52B0">
      <w:r>
        <w:t>Company address:</w:t>
      </w:r>
      <w:r w:rsidR="0070770C">
        <w:tab/>
      </w:r>
      <w:sdt>
        <w:sdtPr>
          <w:alias w:val="Left blank for the applicant to complete"/>
          <w:tag w:val="Left blank for the applicant to complete"/>
          <w:id w:val="-1994248689"/>
          <w:placeholder>
            <w:docPart w:val="C3D222E95F69404FB9749F2D89DE1E80"/>
          </w:placeholder>
          <w:showingPlcHdr/>
        </w:sdtPr>
        <w:sdtEndPr/>
        <w:sdtContent>
          <w:r w:rsidR="0070770C" w:rsidRPr="00B6041A">
            <w:rPr>
              <w:rStyle w:val="PlaceholderText"/>
            </w:rPr>
            <w:t>Click or tap here to enter text.</w:t>
          </w:r>
        </w:sdtContent>
      </w:sdt>
    </w:p>
    <w:p w14:paraId="4821A118" w14:textId="46243B51" w:rsidR="000D52B0" w:rsidRDefault="000D52B0" w:rsidP="000D52B0">
      <w:r>
        <w:t>Contact name:</w:t>
      </w:r>
      <w:r w:rsidR="0070770C">
        <w:tab/>
      </w:r>
      <w:sdt>
        <w:sdtPr>
          <w:alias w:val="Left blank for the applicant to complete"/>
          <w:tag w:val="Left blank for the applicant to complete"/>
          <w:id w:val="1672298342"/>
          <w:placeholder>
            <w:docPart w:val="55B5B6751AD74906BA004CEA64E946DE"/>
          </w:placeholder>
          <w:showingPlcHdr/>
        </w:sdtPr>
        <w:sdtEndPr/>
        <w:sdtContent>
          <w:r w:rsidR="0070770C" w:rsidRPr="00B6041A">
            <w:rPr>
              <w:rStyle w:val="PlaceholderText"/>
            </w:rPr>
            <w:t>Click or tap here to enter text.</w:t>
          </w:r>
        </w:sdtContent>
      </w:sdt>
    </w:p>
    <w:p w14:paraId="4D2E0357" w14:textId="0E3A606C" w:rsidR="000D52B0" w:rsidRDefault="000D52B0" w:rsidP="000D52B0">
      <w:r>
        <w:t>Email address:</w:t>
      </w:r>
      <w:r w:rsidR="0070770C">
        <w:tab/>
      </w:r>
      <w:sdt>
        <w:sdtPr>
          <w:alias w:val="Left blank for the applicant to complete"/>
          <w:tag w:val="Left blank for the applicant to complete"/>
          <w:id w:val="1244537794"/>
          <w:placeholder>
            <w:docPart w:val="5D6458796E1C420E8ED17029AF6EA3E3"/>
          </w:placeholder>
          <w:showingPlcHdr/>
        </w:sdtPr>
        <w:sdtEndPr/>
        <w:sdtContent>
          <w:r w:rsidR="0070770C" w:rsidRPr="00B6041A">
            <w:rPr>
              <w:rStyle w:val="PlaceholderText"/>
            </w:rPr>
            <w:t>Click or tap here to enter text.</w:t>
          </w:r>
        </w:sdtContent>
      </w:sdt>
    </w:p>
    <w:p w14:paraId="7942F07A" w14:textId="1A4DFD30" w:rsidR="000D52B0" w:rsidRDefault="000D52B0" w:rsidP="000D52B0">
      <w:r>
        <w:t>Client name:</w:t>
      </w:r>
      <w:r w:rsidR="0070770C">
        <w:tab/>
      </w:r>
      <w:r w:rsidR="0070770C">
        <w:tab/>
      </w:r>
      <w:sdt>
        <w:sdtPr>
          <w:alias w:val="Left blank for the applicant to complete"/>
          <w:tag w:val="Left blank for the applicant to complete"/>
          <w:id w:val="-200563221"/>
          <w:placeholder>
            <w:docPart w:val="5E9015D2B4F643C89275F9B47A2C567D"/>
          </w:placeholder>
          <w:showingPlcHdr/>
        </w:sdtPr>
        <w:sdtEndPr/>
        <w:sdtContent>
          <w:r w:rsidR="0070770C" w:rsidRPr="00B6041A">
            <w:rPr>
              <w:rStyle w:val="PlaceholderText"/>
            </w:rPr>
            <w:t>Click or tap here to enter text.</w:t>
          </w:r>
        </w:sdtContent>
      </w:sdt>
    </w:p>
    <w:p w14:paraId="30CED4A5" w14:textId="77777777" w:rsidR="000D52B0" w:rsidRDefault="000D52B0" w:rsidP="000D52B0"/>
    <w:p w14:paraId="7BF6E5F5" w14:textId="0D4C92E8" w:rsidR="000D52B0" w:rsidRDefault="00DF511E" w:rsidP="000D52B0">
      <w:pPr>
        <w:pStyle w:val="Heading2"/>
      </w:pPr>
      <w:r>
        <w:t>P</w:t>
      </w:r>
      <w:r w:rsidR="000D52B0">
        <w:t>urpose of request</w:t>
      </w:r>
    </w:p>
    <w:p w14:paraId="06D1E665" w14:textId="77777777" w:rsidR="0070770C" w:rsidRDefault="000D52B0" w:rsidP="000D52B0">
      <w:pPr>
        <w:spacing w:line="259" w:lineRule="auto"/>
      </w:pPr>
      <w:r>
        <w:t>I am requesting this information to:</w:t>
      </w:r>
    </w:p>
    <w:p w14:paraId="1129D406" w14:textId="3EA01386" w:rsidR="000D52B0" w:rsidRDefault="00337325" w:rsidP="000D52B0">
      <w:pPr>
        <w:spacing w:line="259" w:lineRule="auto"/>
      </w:pPr>
      <w:sdt>
        <w:sdtPr>
          <w:alias w:val="Check this box id you're requesting images to get legal advice"/>
          <w:tag w:val="Check this box id you're requesting images to get legal advice"/>
          <w:id w:val="7857729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4228">
            <w:rPr>
              <w:rFonts w:ascii="MS Gothic" w:eastAsia="MS Gothic" w:hAnsi="MS Gothic" w:hint="eastAsia"/>
            </w:rPr>
            <w:t>☐</w:t>
          </w:r>
        </w:sdtContent>
      </w:sdt>
      <w:r w:rsidR="0070770C">
        <w:t xml:space="preserve"> </w:t>
      </w:r>
      <w:r w:rsidR="000D52B0" w:rsidRPr="000D52B0">
        <w:t>get legal advice before starting legal proceedings</w:t>
      </w:r>
    </w:p>
    <w:p w14:paraId="0CB79425" w14:textId="16045E76" w:rsidR="000D52B0" w:rsidRDefault="00337325" w:rsidP="000D52B0">
      <w:pPr>
        <w:spacing w:line="259" w:lineRule="auto"/>
      </w:pPr>
      <w:sdt>
        <w:sdtPr>
          <w:alias w:val="Check this box id you're requesting images to start or defend criminal proceedings"/>
          <w:tag w:val="Check this box id you're requesting images to start or defend criminal proceedings"/>
          <w:id w:val="-18214164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770C">
            <w:rPr>
              <w:rFonts w:ascii="MS Gothic" w:eastAsia="MS Gothic" w:hAnsi="MS Gothic" w:hint="eastAsia"/>
            </w:rPr>
            <w:t>☐</w:t>
          </w:r>
        </w:sdtContent>
      </w:sdt>
      <w:r w:rsidR="0070770C">
        <w:t xml:space="preserve"> </w:t>
      </w:r>
      <w:r w:rsidR="000D52B0">
        <w:t>start or defend criminal proceedings</w:t>
      </w:r>
    </w:p>
    <w:p w14:paraId="79BAF820" w14:textId="5F07626F" w:rsidR="000D52B0" w:rsidRDefault="00337325" w:rsidP="000D52B0">
      <w:pPr>
        <w:spacing w:line="259" w:lineRule="auto"/>
      </w:pPr>
      <w:sdt>
        <w:sdtPr>
          <w:alias w:val="Check this box id you're requesting images to start or defend civil proceedings"/>
          <w:tag w:val="Check this box id you're requesting images to start or defend civil proceedings"/>
          <w:id w:val="16564067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770C">
            <w:rPr>
              <w:rFonts w:ascii="MS Gothic" w:eastAsia="MS Gothic" w:hAnsi="MS Gothic" w:hint="eastAsia"/>
            </w:rPr>
            <w:t>☐</w:t>
          </w:r>
        </w:sdtContent>
      </w:sdt>
      <w:r w:rsidR="0070770C">
        <w:t xml:space="preserve"> </w:t>
      </w:r>
      <w:r w:rsidR="000D52B0">
        <w:t>start or defend civil proceedings</w:t>
      </w:r>
    </w:p>
    <w:p w14:paraId="3453A62B" w14:textId="7992F66B" w:rsidR="00DF511E" w:rsidRDefault="00337325" w:rsidP="000D52B0">
      <w:pPr>
        <w:spacing w:line="259" w:lineRule="auto"/>
      </w:pPr>
      <w:sdt>
        <w:sdtPr>
          <w:alias w:val="Check this box id you're requesting images to start or defend an insurance claim"/>
          <w:tag w:val="Check this box id you're requesting images to start or defend an insurance claim"/>
          <w:id w:val="-2122988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770C">
            <w:rPr>
              <w:rFonts w:ascii="MS Gothic" w:eastAsia="MS Gothic" w:hAnsi="MS Gothic" w:hint="eastAsia"/>
            </w:rPr>
            <w:t>☐</w:t>
          </w:r>
        </w:sdtContent>
      </w:sdt>
      <w:r w:rsidR="0070770C">
        <w:t xml:space="preserve"> </w:t>
      </w:r>
      <w:r w:rsidR="000D52B0">
        <w:t>start or defend an insurance claim</w:t>
      </w:r>
    </w:p>
    <w:p w14:paraId="107EF459" w14:textId="77777777" w:rsidR="00DF511E" w:rsidRDefault="00DF511E" w:rsidP="000D52B0">
      <w:pPr>
        <w:spacing w:line="259" w:lineRule="auto"/>
      </w:pPr>
    </w:p>
    <w:p w14:paraId="0628C8BA" w14:textId="0E3C8F31" w:rsidR="000D52B0" w:rsidRDefault="0070770C" w:rsidP="0070770C">
      <w:pPr>
        <w:pStyle w:val="Heading2"/>
      </w:pPr>
      <w:r>
        <w:t>Incident details</w:t>
      </w:r>
    </w:p>
    <w:p w14:paraId="7D381172" w14:textId="6B1BD1FC" w:rsidR="0070770C" w:rsidRPr="0070770C" w:rsidRDefault="0070770C" w:rsidP="0070770C">
      <w:r>
        <w:t>Please tell us where the incident happened.</w:t>
      </w:r>
    </w:p>
    <w:p w14:paraId="0B9BC08F" w14:textId="12186B05" w:rsidR="0070770C" w:rsidRDefault="0070770C" w:rsidP="000D52B0">
      <w:r>
        <w:t>Town:</w:t>
      </w:r>
      <w:r>
        <w:tab/>
      </w:r>
      <w:r>
        <w:tab/>
      </w:r>
      <w:sdt>
        <w:sdtPr>
          <w:alias w:val="Left blank for the applicant to complete"/>
          <w:tag w:val="Left blank for the applicant to complete"/>
          <w:id w:val="1148787857"/>
          <w:placeholder>
            <w:docPart w:val="1392A63AF5CC4E0AB8B234F5364AE0D5"/>
          </w:placeholder>
          <w:showingPlcHdr/>
        </w:sdtPr>
        <w:sdtEndPr/>
        <w:sdtContent>
          <w:r w:rsidRPr="00B6041A">
            <w:rPr>
              <w:rStyle w:val="PlaceholderText"/>
            </w:rPr>
            <w:t>Click or tap here to enter text.</w:t>
          </w:r>
        </w:sdtContent>
      </w:sdt>
    </w:p>
    <w:p w14:paraId="65A94250" w14:textId="678501CC" w:rsidR="000D52B0" w:rsidRDefault="000D52B0" w:rsidP="000D52B0">
      <w:r>
        <w:t>Street</w:t>
      </w:r>
      <w:r w:rsidR="00462439">
        <w:t>:</w:t>
      </w:r>
      <w:r w:rsidR="0070770C">
        <w:tab/>
      </w:r>
      <w:r w:rsidR="0070770C">
        <w:tab/>
      </w:r>
      <w:sdt>
        <w:sdtPr>
          <w:alias w:val="Left blank for the applicant to complete"/>
          <w:tag w:val="Left blank for the applicant to complete"/>
          <w:id w:val="-1663147978"/>
          <w:placeholder>
            <w:docPart w:val="3B76468972B14303BC3318D572491CB9"/>
          </w:placeholder>
          <w:showingPlcHdr/>
        </w:sdtPr>
        <w:sdtEndPr/>
        <w:sdtContent>
          <w:r w:rsidR="0070770C" w:rsidRPr="00B6041A">
            <w:rPr>
              <w:rStyle w:val="PlaceholderText"/>
            </w:rPr>
            <w:t>Click or tap here to enter text.</w:t>
          </w:r>
        </w:sdtContent>
      </w:sdt>
    </w:p>
    <w:p w14:paraId="2961E07D" w14:textId="68C4943F" w:rsidR="000D52B0" w:rsidRDefault="000D52B0" w:rsidP="000D52B0">
      <w:r>
        <w:t>Building number</w:t>
      </w:r>
      <w:r w:rsidR="00462439">
        <w:t xml:space="preserve"> or </w:t>
      </w:r>
      <w:r>
        <w:t>name</w:t>
      </w:r>
      <w:r w:rsidR="00462439">
        <w:t>:</w:t>
      </w:r>
      <w:r w:rsidR="0070770C">
        <w:tab/>
      </w:r>
      <w:sdt>
        <w:sdtPr>
          <w:alias w:val="Left blank for the applicant to complete"/>
          <w:tag w:val="Left blank for the applicant to complete"/>
          <w:id w:val="1284316830"/>
          <w:placeholder>
            <w:docPart w:val="6BB290DE74E14C7CABA25B200E17321E"/>
          </w:placeholder>
          <w:showingPlcHdr/>
        </w:sdtPr>
        <w:sdtEndPr/>
        <w:sdtContent>
          <w:r w:rsidR="0070770C" w:rsidRPr="00B6041A">
            <w:rPr>
              <w:rStyle w:val="PlaceholderText"/>
            </w:rPr>
            <w:t>Click or tap here to enter text.</w:t>
          </w:r>
        </w:sdtContent>
      </w:sdt>
    </w:p>
    <w:p w14:paraId="2AEDE4B1" w14:textId="3A1F75C6" w:rsidR="000D52B0" w:rsidRDefault="0070770C" w:rsidP="0070770C">
      <w:pPr>
        <w:pStyle w:val="Heading3"/>
      </w:pPr>
      <w:r>
        <w:lastRenderedPageBreak/>
        <w:t>Incident d</w:t>
      </w:r>
      <w:r w:rsidR="000D52B0">
        <w:t>ate</w:t>
      </w:r>
      <w:r>
        <w:t xml:space="preserve"> and time</w:t>
      </w:r>
    </w:p>
    <w:p w14:paraId="716C98AC" w14:textId="7DFF9A87" w:rsidR="0070770C" w:rsidRDefault="0070770C" w:rsidP="000D52B0">
      <w:r>
        <w:t>We will only search 15 minutes before or after the times stated.</w:t>
      </w:r>
    </w:p>
    <w:p w14:paraId="6511972E" w14:textId="18900E20" w:rsidR="0070770C" w:rsidRDefault="0070770C" w:rsidP="000D52B0">
      <w:r>
        <w:t>Incident date:</w:t>
      </w:r>
      <w:r>
        <w:tab/>
      </w:r>
      <w:sdt>
        <w:sdtPr>
          <w:alias w:val="Choose the date of the incident"/>
          <w:tag w:val="Choose the date of the incident"/>
          <w:id w:val="117422026"/>
          <w:placeholder>
            <w:docPart w:val="849279F3EFF34F819095AE60DA546717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Pr="00B6041A">
            <w:rPr>
              <w:rStyle w:val="PlaceholderText"/>
            </w:rPr>
            <w:t>Click or tap to enter a date.</w:t>
          </w:r>
        </w:sdtContent>
      </w:sdt>
    </w:p>
    <w:p w14:paraId="7270178F" w14:textId="4FAC2BD5" w:rsidR="0070770C" w:rsidRDefault="000D52B0" w:rsidP="000D52B0">
      <w:r>
        <w:t>Incident time</w:t>
      </w:r>
      <w:r w:rsidR="00462439">
        <w:t>:</w:t>
      </w:r>
      <w:r>
        <w:t xml:space="preserve"> </w:t>
      </w:r>
      <w:r w:rsidR="0070770C">
        <w:tab/>
      </w:r>
      <w:sdt>
        <w:sdtPr>
          <w:alias w:val="Left blank for the applicant to complete"/>
          <w:tag w:val="Left blank for the applicant to complete"/>
          <w:id w:val="967400661"/>
          <w:placeholder>
            <w:docPart w:val="107710374E3B4D2388F0075C43244F49"/>
          </w:placeholder>
          <w:showingPlcHdr/>
        </w:sdtPr>
        <w:sdtEndPr/>
        <w:sdtContent>
          <w:r w:rsidR="0070770C" w:rsidRPr="00B6041A">
            <w:rPr>
              <w:rStyle w:val="PlaceholderText"/>
            </w:rPr>
            <w:t>Click or tap here to enter text.</w:t>
          </w:r>
        </w:sdtContent>
      </w:sdt>
    </w:p>
    <w:p w14:paraId="5F367DA4" w14:textId="53CD9996" w:rsidR="00DF511E" w:rsidRDefault="0070770C" w:rsidP="0070770C">
      <w:pPr>
        <w:pStyle w:val="Heading3"/>
      </w:pPr>
      <w:r>
        <w:t>Incident d</w:t>
      </w:r>
      <w:r w:rsidR="000D52B0">
        <w:t>escription</w:t>
      </w:r>
    </w:p>
    <w:p w14:paraId="26240935" w14:textId="1513312C" w:rsidR="00DF511E" w:rsidRPr="00DF511E" w:rsidRDefault="00DF511E" w:rsidP="00DF511E">
      <w:r>
        <w:t>Please provide as much detail as possible, including physical characteristics or clothing colour.</w:t>
      </w:r>
    </w:p>
    <w:p w14:paraId="5F4BC90A" w14:textId="4A9F6019" w:rsidR="000D52B0" w:rsidRDefault="00337325" w:rsidP="000D52B0">
      <w:sdt>
        <w:sdtPr>
          <w:alias w:val="Left blank for the applicant to complete"/>
          <w:tag w:val="Left blank for the applicant to complete"/>
          <w:id w:val="-854273796"/>
          <w:placeholder>
            <w:docPart w:val="0F2CAE9E28314A5493B3887BE620F64C"/>
          </w:placeholder>
          <w:showingPlcHdr/>
        </w:sdtPr>
        <w:sdtEndPr/>
        <w:sdtContent>
          <w:r w:rsidR="00DF511E" w:rsidRPr="00B6041A">
            <w:rPr>
              <w:rStyle w:val="PlaceholderText"/>
            </w:rPr>
            <w:t>Click or tap here to enter text.</w:t>
          </w:r>
        </w:sdtContent>
      </w:sdt>
    </w:p>
    <w:p w14:paraId="5A8A1FAE" w14:textId="7FEE2F99" w:rsidR="0070770C" w:rsidRDefault="000D52B0" w:rsidP="0070770C">
      <w:pPr>
        <w:pStyle w:val="Heading3"/>
      </w:pPr>
      <w:r>
        <w:t>Vehicle details</w:t>
      </w:r>
    </w:p>
    <w:p w14:paraId="6FDB0750" w14:textId="7292C6E1" w:rsidR="0070770C" w:rsidRDefault="0070770C" w:rsidP="000D52B0">
      <w:r>
        <w:t>Please specify the type, make, model and vehicle registration number.</w:t>
      </w:r>
    </w:p>
    <w:p w14:paraId="4CFB3EEE" w14:textId="60C7E64D" w:rsidR="000D52B0" w:rsidRDefault="00337325" w:rsidP="000D52B0">
      <w:sdt>
        <w:sdtPr>
          <w:alias w:val="Left blank for the applicant to complete"/>
          <w:tag w:val="Left blank for the applicant to complete"/>
          <w:id w:val="-923333059"/>
          <w:placeholder>
            <w:docPart w:val="B6935FECBCCC458382754CA29C0DA889"/>
          </w:placeholder>
          <w:showingPlcHdr/>
        </w:sdtPr>
        <w:sdtEndPr/>
        <w:sdtContent>
          <w:r w:rsidR="00DF511E" w:rsidRPr="00B6041A">
            <w:rPr>
              <w:rStyle w:val="PlaceholderText"/>
            </w:rPr>
            <w:t>Click or tap here to enter text.</w:t>
          </w:r>
        </w:sdtContent>
      </w:sdt>
    </w:p>
    <w:p w14:paraId="7E2058BE" w14:textId="77777777" w:rsidR="0070770C" w:rsidRDefault="0070770C" w:rsidP="000D52B0"/>
    <w:p w14:paraId="7ED357CF" w14:textId="3259C5BB" w:rsidR="00F05796" w:rsidRDefault="000D52B0" w:rsidP="000D52B0">
      <w:r>
        <w:t>Other relevant information</w:t>
      </w:r>
      <w:r w:rsidR="0070770C">
        <w:t>:</w:t>
      </w:r>
      <w:r w:rsidR="0070770C">
        <w:tab/>
      </w:r>
      <w:r w:rsidR="0070770C">
        <w:tab/>
      </w:r>
      <w:sdt>
        <w:sdtPr>
          <w:alias w:val="Left blank for the applicant to complete"/>
          <w:tag w:val="Left blank for the applicant to complete"/>
          <w:id w:val="498007298"/>
          <w:placeholder>
            <w:docPart w:val="EFF8C50DC41B44CA9A99378BD65EB094"/>
          </w:placeholder>
          <w:showingPlcHdr/>
        </w:sdtPr>
        <w:sdtEndPr/>
        <w:sdtContent>
          <w:r w:rsidR="00DF511E" w:rsidRPr="00B6041A">
            <w:rPr>
              <w:rStyle w:val="PlaceholderText"/>
            </w:rPr>
            <w:t>Click or tap here to enter text.</w:t>
          </w:r>
        </w:sdtContent>
      </w:sdt>
    </w:p>
    <w:p w14:paraId="166A851E" w14:textId="546E1BEE" w:rsidR="00F05796" w:rsidRDefault="00F05796" w:rsidP="00A970B6"/>
    <w:p w14:paraId="4EF0190C" w14:textId="5A6C4CE5" w:rsidR="00F42934" w:rsidRDefault="00F42934" w:rsidP="00F42934">
      <w:pPr>
        <w:pStyle w:val="Heading2"/>
      </w:pPr>
      <w:r>
        <w:t>Declaration</w:t>
      </w:r>
    </w:p>
    <w:p w14:paraId="51723E5A" w14:textId="55CCEB7A" w:rsidR="00DF511E" w:rsidRDefault="00DF511E" w:rsidP="00DF511E">
      <w:r>
        <w:t xml:space="preserve">I confirm that I am requesting this information in accordance with the purpose stated in this form. </w:t>
      </w:r>
    </w:p>
    <w:p w14:paraId="659DB608" w14:textId="77777777" w:rsidR="00DF511E" w:rsidRPr="00DF511E" w:rsidRDefault="00DF511E" w:rsidP="00DF511E">
      <w:r w:rsidRPr="00DF511E">
        <w:t>I understand my responsibilities under the Data Protection Act 2018. Once I receive the requested personal data, I will act as the data controller.</w:t>
      </w:r>
    </w:p>
    <w:p w14:paraId="6E5D4BA3" w14:textId="77777777" w:rsidR="00DF511E" w:rsidRPr="00DF511E" w:rsidRDefault="00DF511E" w:rsidP="00DF511E">
      <w:r w:rsidRPr="00DF511E">
        <w:t>To the best of my knowledge, this information is not already available as unused material from the Crown Prosecution Service or the police.</w:t>
      </w:r>
    </w:p>
    <w:p w14:paraId="0C2B9A4A" w14:textId="77777777" w:rsidR="00DF511E" w:rsidRPr="00DF511E" w:rsidRDefault="00DF511E" w:rsidP="00DF511E">
      <w:r w:rsidRPr="00DF511E">
        <w:t>I understand that all images remain the property of Westmorland and Furness Council. I will only use them for the legal purpose stated in this form.</w:t>
      </w:r>
    </w:p>
    <w:p w14:paraId="7FCAB5E9" w14:textId="6A670F9F" w:rsidR="00DF511E" w:rsidRPr="00DF511E" w:rsidRDefault="00DF511E" w:rsidP="00DF511E">
      <w:r w:rsidRPr="00DF511E">
        <w:t>I will not share the images with the media, or anyone not directly involved in the legal proceedings without written permission from the council.</w:t>
      </w:r>
    </w:p>
    <w:p w14:paraId="1EB1B238" w14:textId="77777777" w:rsidR="00DF511E" w:rsidRPr="00DF511E" w:rsidRDefault="00DF511E" w:rsidP="00DF511E">
      <w:r w:rsidRPr="00DF511E">
        <w:t>I understand that providing false information or failing to meet my responsibilities as a data controller may be an offence under the Data Protection Act 2018.</w:t>
      </w:r>
    </w:p>
    <w:p w14:paraId="36D77A50" w14:textId="1540FCD7" w:rsidR="005F1142" w:rsidRDefault="005F1142" w:rsidP="00F42934">
      <w:r>
        <w:t>Signature</w:t>
      </w:r>
      <w:r w:rsidR="00C7670C">
        <w:tab/>
      </w:r>
      <w:sdt>
        <w:sdtPr>
          <w:alias w:val="Left blank for the applicant to complete"/>
          <w:tag w:val="Left blank for the applicant to complete"/>
          <w:id w:val="-689913349"/>
          <w:placeholder>
            <w:docPart w:val="B12E7F6D462E4E45A44A659F493A007A"/>
          </w:placeholder>
          <w:showingPlcHdr/>
        </w:sdtPr>
        <w:sdtEndPr/>
        <w:sdtContent>
          <w:r w:rsidR="00C7670C" w:rsidRPr="00B6041A">
            <w:rPr>
              <w:rStyle w:val="PlaceholderText"/>
            </w:rPr>
            <w:t>Click or tap here to enter text.</w:t>
          </w:r>
        </w:sdtContent>
      </w:sdt>
    </w:p>
    <w:p w14:paraId="6485AFFF" w14:textId="2C84EE10" w:rsidR="005F1142" w:rsidRPr="00F42934" w:rsidRDefault="005F1142" w:rsidP="00F42934">
      <w:r>
        <w:t>Date</w:t>
      </w:r>
      <w:r w:rsidR="00C7670C">
        <w:tab/>
      </w:r>
      <w:r w:rsidR="00C7670C">
        <w:tab/>
      </w:r>
      <w:sdt>
        <w:sdtPr>
          <w:alias w:val="Choose today's date"/>
          <w:tag w:val="Choose today's date"/>
          <w:id w:val="1165207465"/>
          <w:placeholder>
            <w:docPart w:val="0F22B535B42340C08231DC45BDD1112F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="00C7670C" w:rsidRPr="00B6041A">
            <w:rPr>
              <w:rStyle w:val="PlaceholderText"/>
            </w:rPr>
            <w:t>Click or tap to enter a date.</w:t>
          </w:r>
        </w:sdtContent>
      </w:sdt>
    </w:p>
    <w:sectPr w:rsidR="005F1142" w:rsidRPr="00F42934" w:rsidSect="0026306D">
      <w:footerReference w:type="default" r:id="rId13"/>
      <w:headerReference w:type="first" r:id="rId14"/>
      <w:footerReference w:type="first" r:id="rId15"/>
      <w:type w:val="continuous"/>
      <w:pgSz w:w="11906" w:h="16838" w:code="9"/>
      <w:pgMar w:top="1440" w:right="1077" w:bottom="1440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5AF4E" w14:textId="77777777" w:rsidR="00337325" w:rsidRDefault="00337325" w:rsidP="00947DFD">
      <w:pPr>
        <w:spacing w:after="0" w:line="240" w:lineRule="auto"/>
      </w:pPr>
      <w:r>
        <w:separator/>
      </w:r>
    </w:p>
  </w:endnote>
  <w:endnote w:type="continuationSeparator" w:id="0">
    <w:p w14:paraId="3B091AFA" w14:textId="77777777" w:rsidR="00337325" w:rsidRDefault="00337325" w:rsidP="00947DFD">
      <w:pPr>
        <w:spacing w:after="0" w:line="240" w:lineRule="auto"/>
      </w:pPr>
      <w:r>
        <w:continuationSeparator/>
      </w:r>
    </w:p>
  </w:endnote>
  <w:endnote w:type="continuationNotice" w:id="1">
    <w:p w14:paraId="6B574512" w14:textId="77777777" w:rsidR="00337325" w:rsidRDefault="0033732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498983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A8ECD44" w14:textId="68E12109" w:rsidR="00366804" w:rsidRDefault="00366804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58956DE5" w14:textId="77777777" w:rsidR="00366804" w:rsidRDefault="003668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50"/>
      <w:gridCol w:w="3250"/>
      <w:gridCol w:w="3250"/>
    </w:tblGrid>
    <w:tr w:rsidR="000F278C" w14:paraId="5DE2FBAC" w14:textId="77777777" w:rsidTr="5E86AE9B">
      <w:trPr>
        <w:trHeight w:val="300"/>
      </w:trPr>
      <w:tc>
        <w:tcPr>
          <w:tcW w:w="3250" w:type="dxa"/>
        </w:tcPr>
        <w:p w14:paraId="115A0221" w14:textId="77777777" w:rsidR="000F278C" w:rsidRDefault="000F278C" w:rsidP="5E86AE9B">
          <w:pPr>
            <w:pStyle w:val="Header"/>
            <w:ind w:left="-115"/>
          </w:pPr>
        </w:p>
      </w:tc>
      <w:tc>
        <w:tcPr>
          <w:tcW w:w="3250" w:type="dxa"/>
        </w:tcPr>
        <w:p w14:paraId="45106EF9" w14:textId="77777777" w:rsidR="000F278C" w:rsidRDefault="000F278C" w:rsidP="5E86AE9B">
          <w:pPr>
            <w:pStyle w:val="Header"/>
            <w:jc w:val="center"/>
          </w:pPr>
        </w:p>
      </w:tc>
      <w:tc>
        <w:tcPr>
          <w:tcW w:w="3250" w:type="dxa"/>
        </w:tcPr>
        <w:p w14:paraId="227E2F22" w14:textId="77777777" w:rsidR="000F278C" w:rsidRDefault="000F278C" w:rsidP="5E86AE9B">
          <w:pPr>
            <w:pStyle w:val="Header"/>
            <w:ind w:right="-115"/>
            <w:jc w:val="right"/>
          </w:pPr>
        </w:p>
      </w:tc>
    </w:tr>
  </w:tbl>
  <w:p w14:paraId="67DDEAE5" w14:textId="77777777" w:rsidR="000F278C" w:rsidRDefault="000F278C" w:rsidP="5E86AE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A3F3A" w14:textId="77777777" w:rsidR="00337325" w:rsidRDefault="00337325" w:rsidP="00947DFD">
      <w:pPr>
        <w:spacing w:after="0" w:line="240" w:lineRule="auto"/>
      </w:pPr>
      <w:r>
        <w:separator/>
      </w:r>
    </w:p>
  </w:footnote>
  <w:footnote w:type="continuationSeparator" w:id="0">
    <w:p w14:paraId="10D0EDA2" w14:textId="77777777" w:rsidR="00337325" w:rsidRDefault="00337325" w:rsidP="00947DFD">
      <w:pPr>
        <w:spacing w:after="0" w:line="240" w:lineRule="auto"/>
      </w:pPr>
      <w:r>
        <w:continuationSeparator/>
      </w:r>
    </w:p>
  </w:footnote>
  <w:footnote w:type="continuationNotice" w:id="1">
    <w:p w14:paraId="3BB58308" w14:textId="77777777" w:rsidR="00337325" w:rsidRDefault="0033732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50"/>
      <w:gridCol w:w="3250"/>
      <w:gridCol w:w="3250"/>
    </w:tblGrid>
    <w:tr w:rsidR="000F278C" w14:paraId="094C4EA3" w14:textId="77777777" w:rsidTr="5E86AE9B">
      <w:trPr>
        <w:trHeight w:val="300"/>
      </w:trPr>
      <w:tc>
        <w:tcPr>
          <w:tcW w:w="3250" w:type="dxa"/>
        </w:tcPr>
        <w:p w14:paraId="2A868841" w14:textId="77777777" w:rsidR="000F278C" w:rsidRDefault="000F278C" w:rsidP="005764A3">
          <w:pPr>
            <w:pStyle w:val="Header"/>
          </w:pPr>
        </w:p>
      </w:tc>
      <w:tc>
        <w:tcPr>
          <w:tcW w:w="3250" w:type="dxa"/>
        </w:tcPr>
        <w:p w14:paraId="0625F1F8" w14:textId="77777777" w:rsidR="000F278C" w:rsidRDefault="000F278C" w:rsidP="5E86AE9B">
          <w:pPr>
            <w:pStyle w:val="Header"/>
            <w:jc w:val="center"/>
          </w:pPr>
        </w:p>
      </w:tc>
      <w:tc>
        <w:tcPr>
          <w:tcW w:w="3250" w:type="dxa"/>
        </w:tcPr>
        <w:p w14:paraId="78C06E17" w14:textId="77777777" w:rsidR="000F278C" w:rsidRDefault="000F278C" w:rsidP="5E86AE9B">
          <w:pPr>
            <w:pStyle w:val="Header"/>
            <w:ind w:right="-115"/>
            <w:jc w:val="right"/>
          </w:pPr>
        </w:p>
      </w:tc>
    </w:tr>
  </w:tbl>
  <w:p w14:paraId="4F717471" w14:textId="77777777" w:rsidR="000F278C" w:rsidRDefault="000F278C" w:rsidP="5E86AE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803F36"/>
    <w:multiLevelType w:val="multilevel"/>
    <w:tmpl w:val="B54241B8"/>
    <w:lvl w:ilvl="0">
      <w:start w:val="1"/>
      <w:numFmt w:val="decimal"/>
      <w:pStyle w:val="NumberedList"/>
      <w:lvlText w:val="%1."/>
      <w:lvlJc w:val="left"/>
      <w:pPr>
        <w:ind w:left="680" w:hanging="340"/>
      </w:pPr>
      <w:rPr>
        <w:rFonts w:asciiTheme="majorHAnsi" w:eastAsiaTheme="majorEastAsia" w:hAnsiTheme="majorHAnsi" w:cstheme="majorBidi" w:hint="default"/>
      </w:rPr>
    </w:lvl>
    <w:lvl w:ilvl="1">
      <w:start w:val="1"/>
      <w:numFmt w:val="decimal"/>
      <w:lvlText w:val="%1.%2."/>
      <w:lvlJc w:val="left"/>
      <w:pPr>
        <w:ind w:left="1021" w:hanging="102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1" w:hanging="102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8682D6C"/>
    <w:multiLevelType w:val="multilevel"/>
    <w:tmpl w:val="9D961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CD3CE3"/>
    <w:multiLevelType w:val="hybridMultilevel"/>
    <w:tmpl w:val="23B8A0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3C5218"/>
    <w:multiLevelType w:val="multilevel"/>
    <w:tmpl w:val="446C3DDE"/>
    <w:styleLink w:val="CurrentList1"/>
    <w:lvl w:ilvl="0">
      <w:start w:val="1"/>
      <w:numFmt w:val="decimal"/>
      <w:lvlText w:val="%1."/>
      <w:lvlJc w:val="left"/>
      <w:pPr>
        <w:ind w:left="340" w:hanging="340"/>
      </w:pPr>
      <w:rPr>
        <w:rFonts w:asciiTheme="majorHAnsi" w:eastAsiaTheme="majorEastAsia" w:hAnsiTheme="majorHAnsi" w:cstheme="majorBidi"/>
      </w:rPr>
    </w:lvl>
    <w:lvl w:ilvl="1">
      <w:start w:val="1"/>
      <w:numFmt w:val="decimal"/>
      <w:lvlText w:val="%1.%2."/>
      <w:lvlJc w:val="left"/>
      <w:pPr>
        <w:ind w:left="1021" w:hanging="102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1" w:hanging="102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79067604">
    <w:abstractNumId w:val="0"/>
  </w:num>
  <w:num w:numId="2" w16cid:durableId="244001687">
    <w:abstractNumId w:val="3"/>
  </w:num>
  <w:num w:numId="3" w16cid:durableId="933325312">
    <w:abstractNumId w:val="1"/>
  </w:num>
  <w:num w:numId="4" w16cid:durableId="163482347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attachedTemplate r:id="rId1"/>
  <w:stylePaneFormatFilter w:val="9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20"/>
  <w:characterSpacingControl w:val="doNotCompress"/>
  <w:hdrShapeDefaults>
    <o:shapedefaults v:ext="edit" spidmax="2050">
      <o:colormru v:ext="edit" colors="#26a6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1F5"/>
    <w:rsid w:val="000066E8"/>
    <w:rsid w:val="00010D32"/>
    <w:rsid w:val="000163D0"/>
    <w:rsid w:val="00017F10"/>
    <w:rsid w:val="000244C0"/>
    <w:rsid w:val="0002450A"/>
    <w:rsid w:val="00036200"/>
    <w:rsid w:val="00046705"/>
    <w:rsid w:val="00046AE7"/>
    <w:rsid w:val="000470CC"/>
    <w:rsid w:val="0005110D"/>
    <w:rsid w:val="0006019A"/>
    <w:rsid w:val="000737C2"/>
    <w:rsid w:val="00083082"/>
    <w:rsid w:val="00083891"/>
    <w:rsid w:val="00084177"/>
    <w:rsid w:val="000864FA"/>
    <w:rsid w:val="000872B9"/>
    <w:rsid w:val="00090EA2"/>
    <w:rsid w:val="00094439"/>
    <w:rsid w:val="00094B0C"/>
    <w:rsid w:val="000970E0"/>
    <w:rsid w:val="000A3A9A"/>
    <w:rsid w:val="000A5B3D"/>
    <w:rsid w:val="000A77B9"/>
    <w:rsid w:val="000B1E99"/>
    <w:rsid w:val="000B3CB6"/>
    <w:rsid w:val="000B4132"/>
    <w:rsid w:val="000B56C3"/>
    <w:rsid w:val="000C1969"/>
    <w:rsid w:val="000C1D1F"/>
    <w:rsid w:val="000C45CA"/>
    <w:rsid w:val="000D0B1B"/>
    <w:rsid w:val="000D173F"/>
    <w:rsid w:val="000D4A96"/>
    <w:rsid w:val="000D52B0"/>
    <w:rsid w:val="000F278C"/>
    <w:rsid w:val="000F4306"/>
    <w:rsid w:val="0010020B"/>
    <w:rsid w:val="00100F5A"/>
    <w:rsid w:val="001010C5"/>
    <w:rsid w:val="00102F0D"/>
    <w:rsid w:val="00105CCF"/>
    <w:rsid w:val="00110B12"/>
    <w:rsid w:val="00120625"/>
    <w:rsid w:val="001239DE"/>
    <w:rsid w:val="00123C04"/>
    <w:rsid w:val="00125023"/>
    <w:rsid w:val="00137BA9"/>
    <w:rsid w:val="00143EEC"/>
    <w:rsid w:val="00151C4D"/>
    <w:rsid w:val="00154B6C"/>
    <w:rsid w:val="00160A81"/>
    <w:rsid w:val="00162D4F"/>
    <w:rsid w:val="00163A32"/>
    <w:rsid w:val="00172BB6"/>
    <w:rsid w:val="001736F3"/>
    <w:rsid w:val="00173D3F"/>
    <w:rsid w:val="00175288"/>
    <w:rsid w:val="001758D8"/>
    <w:rsid w:val="00176308"/>
    <w:rsid w:val="0018066D"/>
    <w:rsid w:val="001843C8"/>
    <w:rsid w:val="00186087"/>
    <w:rsid w:val="00186422"/>
    <w:rsid w:val="00191658"/>
    <w:rsid w:val="00192552"/>
    <w:rsid w:val="00192557"/>
    <w:rsid w:val="00193B44"/>
    <w:rsid w:val="001A57BB"/>
    <w:rsid w:val="001A75A6"/>
    <w:rsid w:val="001B00A6"/>
    <w:rsid w:val="001B18F7"/>
    <w:rsid w:val="001B338D"/>
    <w:rsid w:val="001B72BF"/>
    <w:rsid w:val="001B7FAE"/>
    <w:rsid w:val="001B7FB9"/>
    <w:rsid w:val="001C16E7"/>
    <w:rsid w:val="001C2B51"/>
    <w:rsid w:val="001C640F"/>
    <w:rsid w:val="001D764F"/>
    <w:rsid w:val="001E0870"/>
    <w:rsid w:val="001E2BC2"/>
    <w:rsid w:val="001E62FB"/>
    <w:rsid w:val="001F6117"/>
    <w:rsid w:val="001F6383"/>
    <w:rsid w:val="001F6415"/>
    <w:rsid w:val="002013EB"/>
    <w:rsid w:val="00201DA5"/>
    <w:rsid w:val="002029D3"/>
    <w:rsid w:val="00205742"/>
    <w:rsid w:val="00205EF5"/>
    <w:rsid w:val="00210F17"/>
    <w:rsid w:val="00216E31"/>
    <w:rsid w:val="00225A02"/>
    <w:rsid w:val="0022616A"/>
    <w:rsid w:val="00227D7F"/>
    <w:rsid w:val="002305E6"/>
    <w:rsid w:val="002424D2"/>
    <w:rsid w:val="002446D8"/>
    <w:rsid w:val="00245A06"/>
    <w:rsid w:val="002558ED"/>
    <w:rsid w:val="002607E5"/>
    <w:rsid w:val="0026306D"/>
    <w:rsid w:val="002809A7"/>
    <w:rsid w:val="0028239B"/>
    <w:rsid w:val="002950DE"/>
    <w:rsid w:val="002A3D1E"/>
    <w:rsid w:val="002B165C"/>
    <w:rsid w:val="002B41E5"/>
    <w:rsid w:val="002B5D02"/>
    <w:rsid w:val="002B6AF5"/>
    <w:rsid w:val="002C6ABA"/>
    <w:rsid w:val="002D56B9"/>
    <w:rsid w:val="002E6594"/>
    <w:rsid w:val="002E7B1E"/>
    <w:rsid w:val="002F628B"/>
    <w:rsid w:val="00301481"/>
    <w:rsid w:val="00301490"/>
    <w:rsid w:val="00302C38"/>
    <w:rsid w:val="0030510D"/>
    <w:rsid w:val="00307CF0"/>
    <w:rsid w:val="00310501"/>
    <w:rsid w:val="00312857"/>
    <w:rsid w:val="0031508F"/>
    <w:rsid w:val="003169F2"/>
    <w:rsid w:val="00325E4A"/>
    <w:rsid w:val="0033272A"/>
    <w:rsid w:val="00337325"/>
    <w:rsid w:val="0035046F"/>
    <w:rsid w:val="00351CD5"/>
    <w:rsid w:val="003637AB"/>
    <w:rsid w:val="00363E1A"/>
    <w:rsid w:val="00365126"/>
    <w:rsid w:val="00366744"/>
    <w:rsid w:val="00366804"/>
    <w:rsid w:val="0037004D"/>
    <w:rsid w:val="003721F5"/>
    <w:rsid w:val="00372464"/>
    <w:rsid w:val="00382E3C"/>
    <w:rsid w:val="00383B4F"/>
    <w:rsid w:val="00383CFE"/>
    <w:rsid w:val="00385CAD"/>
    <w:rsid w:val="003900D4"/>
    <w:rsid w:val="003912A8"/>
    <w:rsid w:val="00393AA4"/>
    <w:rsid w:val="00396E87"/>
    <w:rsid w:val="00397C9C"/>
    <w:rsid w:val="003A18C9"/>
    <w:rsid w:val="003A197B"/>
    <w:rsid w:val="003A45B5"/>
    <w:rsid w:val="003A7608"/>
    <w:rsid w:val="003B049F"/>
    <w:rsid w:val="003C203E"/>
    <w:rsid w:val="003C2AA3"/>
    <w:rsid w:val="003C6100"/>
    <w:rsid w:val="003D03C3"/>
    <w:rsid w:val="003D14B5"/>
    <w:rsid w:val="003D3757"/>
    <w:rsid w:val="003D6505"/>
    <w:rsid w:val="003E44B3"/>
    <w:rsid w:val="003E5791"/>
    <w:rsid w:val="003F0AB6"/>
    <w:rsid w:val="003F2EE2"/>
    <w:rsid w:val="003F3DA5"/>
    <w:rsid w:val="003F6C5C"/>
    <w:rsid w:val="003F7034"/>
    <w:rsid w:val="004027C6"/>
    <w:rsid w:val="004108CA"/>
    <w:rsid w:val="00412AC2"/>
    <w:rsid w:val="0041410D"/>
    <w:rsid w:val="004236B5"/>
    <w:rsid w:val="00424BED"/>
    <w:rsid w:val="004269F1"/>
    <w:rsid w:val="0044090F"/>
    <w:rsid w:val="00440C7C"/>
    <w:rsid w:val="00444B8A"/>
    <w:rsid w:val="00447F2F"/>
    <w:rsid w:val="004550AA"/>
    <w:rsid w:val="0046010A"/>
    <w:rsid w:val="00462439"/>
    <w:rsid w:val="00466B08"/>
    <w:rsid w:val="00471F0C"/>
    <w:rsid w:val="004746F1"/>
    <w:rsid w:val="004765C0"/>
    <w:rsid w:val="00480400"/>
    <w:rsid w:val="00485899"/>
    <w:rsid w:val="004866C7"/>
    <w:rsid w:val="0048731C"/>
    <w:rsid w:val="004912DC"/>
    <w:rsid w:val="00491E53"/>
    <w:rsid w:val="00494414"/>
    <w:rsid w:val="00495B6F"/>
    <w:rsid w:val="004A23C0"/>
    <w:rsid w:val="004A4F9B"/>
    <w:rsid w:val="004A6E41"/>
    <w:rsid w:val="004B1349"/>
    <w:rsid w:val="004B3395"/>
    <w:rsid w:val="004B6C1C"/>
    <w:rsid w:val="004C1CB7"/>
    <w:rsid w:val="004C4F58"/>
    <w:rsid w:val="004C5AD9"/>
    <w:rsid w:val="004C79C7"/>
    <w:rsid w:val="004D17CA"/>
    <w:rsid w:val="004E21BA"/>
    <w:rsid w:val="00504EDB"/>
    <w:rsid w:val="00505A4F"/>
    <w:rsid w:val="00505C55"/>
    <w:rsid w:val="005137DD"/>
    <w:rsid w:val="005157B2"/>
    <w:rsid w:val="00520634"/>
    <w:rsid w:val="0052110B"/>
    <w:rsid w:val="0052194F"/>
    <w:rsid w:val="0053038B"/>
    <w:rsid w:val="0053094F"/>
    <w:rsid w:val="00531337"/>
    <w:rsid w:val="00533FBB"/>
    <w:rsid w:val="0053460A"/>
    <w:rsid w:val="00536AF8"/>
    <w:rsid w:val="00546B1B"/>
    <w:rsid w:val="00546DA9"/>
    <w:rsid w:val="00550067"/>
    <w:rsid w:val="00550836"/>
    <w:rsid w:val="0055417E"/>
    <w:rsid w:val="005544F6"/>
    <w:rsid w:val="005568B8"/>
    <w:rsid w:val="00556CE6"/>
    <w:rsid w:val="00566F24"/>
    <w:rsid w:val="005739DD"/>
    <w:rsid w:val="00574896"/>
    <w:rsid w:val="005764A3"/>
    <w:rsid w:val="005765BD"/>
    <w:rsid w:val="00576D56"/>
    <w:rsid w:val="00577939"/>
    <w:rsid w:val="00577A04"/>
    <w:rsid w:val="00580DE5"/>
    <w:rsid w:val="00584543"/>
    <w:rsid w:val="00585F92"/>
    <w:rsid w:val="00586CE5"/>
    <w:rsid w:val="005903AB"/>
    <w:rsid w:val="005919F3"/>
    <w:rsid w:val="0059283E"/>
    <w:rsid w:val="0059303D"/>
    <w:rsid w:val="005A1777"/>
    <w:rsid w:val="005A349C"/>
    <w:rsid w:val="005A3B72"/>
    <w:rsid w:val="005A5364"/>
    <w:rsid w:val="005A6019"/>
    <w:rsid w:val="005B3984"/>
    <w:rsid w:val="005B3A5B"/>
    <w:rsid w:val="005B4B5B"/>
    <w:rsid w:val="005B5BCD"/>
    <w:rsid w:val="005B65B1"/>
    <w:rsid w:val="005B6672"/>
    <w:rsid w:val="005B720B"/>
    <w:rsid w:val="005C17F9"/>
    <w:rsid w:val="005C38A6"/>
    <w:rsid w:val="005C554E"/>
    <w:rsid w:val="005D2F05"/>
    <w:rsid w:val="005D5412"/>
    <w:rsid w:val="005D6E54"/>
    <w:rsid w:val="005D7E23"/>
    <w:rsid w:val="005E38F0"/>
    <w:rsid w:val="005F1142"/>
    <w:rsid w:val="005F3DFB"/>
    <w:rsid w:val="005F4859"/>
    <w:rsid w:val="005F6154"/>
    <w:rsid w:val="00603AE0"/>
    <w:rsid w:val="00605642"/>
    <w:rsid w:val="00607BFB"/>
    <w:rsid w:val="00612222"/>
    <w:rsid w:val="006175E4"/>
    <w:rsid w:val="006339CC"/>
    <w:rsid w:val="006355E9"/>
    <w:rsid w:val="00647C0C"/>
    <w:rsid w:val="00650B62"/>
    <w:rsid w:val="0065173E"/>
    <w:rsid w:val="00661934"/>
    <w:rsid w:val="006625B6"/>
    <w:rsid w:val="00666278"/>
    <w:rsid w:val="00666674"/>
    <w:rsid w:val="00667D8B"/>
    <w:rsid w:val="00672DF3"/>
    <w:rsid w:val="00676E54"/>
    <w:rsid w:val="006861FC"/>
    <w:rsid w:val="00697EB0"/>
    <w:rsid w:val="006A27B2"/>
    <w:rsid w:val="006A7640"/>
    <w:rsid w:val="006B123E"/>
    <w:rsid w:val="006B6861"/>
    <w:rsid w:val="006D1A50"/>
    <w:rsid w:val="006D6CB3"/>
    <w:rsid w:val="006D7C9D"/>
    <w:rsid w:val="006E0540"/>
    <w:rsid w:val="006E21DB"/>
    <w:rsid w:val="006E4023"/>
    <w:rsid w:val="00700FC7"/>
    <w:rsid w:val="007014DE"/>
    <w:rsid w:val="00702C74"/>
    <w:rsid w:val="0070770C"/>
    <w:rsid w:val="0070779C"/>
    <w:rsid w:val="0071265D"/>
    <w:rsid w:val="00715D46"/>
    <w:rsid w:val="007173CE"/>
    <w:rsid w:val="00717477"/>
    <w:rsid w:val="0072390D"/>
    <w:rsid w:val="00723FC9"/>
    <w:rsid w:val="007245EB"/>
    <w:rsid w:val="00724F9C"/>
    <w:rsid w:val="0072706E"/>
    <w:rsid w:val="00730CBC"/>
    <w:rsid w:val="0073766C"/>
    <w:rsid w:val="0074173B"/>
    <w:rsid w:val="00744796"/>
    <w:rsid w:val="0074561A"/>
    <w:rsid w:val="00752BE9"/>
    <w:rsid w:val="00753016"/>
    <w:rsid w:val="00754BB7"/>
    <w:rsid w:val="007553D2"/>
    <w:rsid w:val="007634E1"/>
    <w:rsid w:val="00765D34"/>
    <w:rsid w:val="007674A5"/>
    <w:rsid w:val="00767D47"/>
    <w:rsid w:val="00771C26"/>
    <w:rsid w:val="00772E3F"/>
    <w:rsid w:val="00773647"/>
    <w:rsid w:val="0077404D"/>
    <w:rsid w:val="00783736"/>
    <w:rsid w:val="007863E0"/>
    <w:rsid w:val="007871C6"/>
    <w:rsid w:val="0078742C"/>
    <w:rsid w:val="00790BB7"/>
    <w:rsid w:val="00791BE4"/>
    <w:rsid w:val="007923F8"/>
    <w:rsid w:val="0079282A"/>
    <w:rsid w:val="0079517C"/>
    <w:rsid w:val="00797523"/>
    <w:rsid w:val="00797C65"/>
    <w:rsid w:val="007A05C7"/>
    <w:rsid w:val="007A2DCB"/>
    <w:rsid w:val="007A5024"/>
    <w:rsid w:val="007A7EAF"/>
    <w:rsid w:val="007B05AF"/>
    <w:rsid w:val="007C73C5"/>
    <w:rsid w:val="007D076E"/>
    <w:rsid w:val="007D36E1"/>
    <w:rsid w:val="007D3D73"/>
    <w:rsid w:val="007D5766"/>
    <w:rsid w:val="007E275C"/>
    <w:rsid w:val="007F051E"/>
    <w:rsid w:val="00800CBB"/>
    <w:rsid w:val="00805D73"/>
    <w:rsid w:val="00806377"/>
    <w:rsid w:val="00807ED5"/>
    <w:rsid w:val="00812D1E"/>
    <w:rsid w:val="00812D4D"/>
    <w:rsid w:val="00814F78"/>
    <w:rsid w:val="008152F8"/>
    <w:rsid w:val="0082397D"/>
    <w:rsid w:val="00827BEA"/>
    <w:rsid w:val="0083301C"/>
    <w:rsid w:val="00833D45"/>
    <w:rsid w:val="00834D02"/>
    <w:rsid w:val="00836A16"/>
    <w:rsid w:val="0084192E"/>
    <w:rsid w:val="0084343C"/>
    <w:rsid w:val="00843FB2"/>
    <w:rsid w:val="00845235"/>
    <w:rsid w:val="00850927"/>
    <w:rsid w:val="0085320D"/>
    <w:rsid w:val="00863415"/>
    <w:rsid w:val="0086354F"/>
    <w:rsid w:val="00865A3F"/>
    <w:rsid w:val="008708A3"/>
    <w:rsid w:val="00872721"/>
    <w:rsid w:val="00883A35"/>
    <w:rsid w:val="00890240"/>
    <w:rsid w:val="008924F7"/>
    <w:rsid w:val="00896FCB"/>
    <w:rsid w:val="008976FB"/>
    <w:rsid w:val="008A3433"/>
    <w:rsid w:val="008A3FCB"/>
    <w:rsid w:val="008B400A"/>
    <w:rsid w:val="008C1C2D"/>
    <w:rsid w:val="008D0250"/>
    <w:rsid w:val="008D085A"/>
    <w:rsid w:val="008D28C7"/>
    <w:rsid w:val="008D2ACA"/>
    <w:rsid w:val="008D6943"/>
    <w:rsid w:val="008E0685"/>
    <w:rsid w:val="008E1EB7"/>
    <w:rsid w:val="008E4B76"/>
    <w:rsid w:val="008E6612"/>
    <w:rsid w:val="008E680D"/>
    <w:rsid w:val="008E7669"/>
    <w:rsid w:val="008F07E5"/>
    <w:rsid w:val="0090030F"/>
    <w:rsid w:val="00901107"/>
    <w:rsid w:val="0090139B"/>
    <w:rsid w:val="00902F1F"/>
    <w:rsid w:val="009032EA"/>
    <w:rsid w:val="00906FB1"/>
    <w:rsid w:val="00911795"/>
    <w:rsid w:val="00912405"/>
    <w:rsid w:val="00915937"/>
    <w:rsid w:val="009163ED"/>
    <w:rsid w:val="009235E7"/>
    <w:rsid w:val="009255CC"/>
    <w:rsid w:val="00925D58"/>
    <w:rsid w:val="00930D34"/>
    <w:rsid w:val="00931B34"/>
    <w:rsid w:val="009348E9"/>
    <w:rsid w:val="009358CD"/>
    <w:rsid w:val="0093787D"/>
    <w:rsid w:val="009405A0"/>
    <w:rsid w:val="009419AF"/>
    <w:rsid w:val="00943AC9"/>
    <w:rsid w:val="0094673D"/>
    <w:rsid w:val="00947DFD"/>
    <w:rsid w:val="00954C98"/>
    <w:rsid w:val="00957B7C"/>
    <w:rsid w:val="00966344"/>
    <w:rsid w:val="00970AFF"/>
    <w:rsid w:val="00972934"/>
    <w:rsid w:val="00974228"/>
    <w:rsid w:val="0098140B"/>
    <w:rsid w:val="00981E20"/>
    <w:rsid w:val="009826F0"/>
    <w:rsid w:val="00990C43"/>
    <w:rsid w:val="009927D5"/>
    <w:rsid w:val="009936EB"/>
    <w:rsid w:val="0099375E"/>
    <w:rsid w:val="00997680"/>
    <w:rsid w:val="00997AB1"/>
    <w:rsid w:val="009A0C42"/>
    <w:rsid w:val="009A17BA"/>
    <w:rsid w:val="009A2330"/>
    <w:rsid w:val="009A2370"/>
    <w:rsid w:val="009A4800"/>
    <w:rsid w:val="009A7FF6"/>
    <w:rsid w:val="009B2506"/>
    <w:rsid w:val="009B39EE"/>
    <w:rsid w:val="009C27D9"/>
    <w:rsid w:val="009C6C7C"/>
    <w:rsid w:val="009E46BB"/>
    <w:rsid w:val="009E4887"/>
    <w:rsid w:val="009E713E"/>
    <w:rsid w:val="009F6B98"/>
    <w:rsid w:val="009F70DA"/>
    <w:rsid w:val="009F71E6"/>
    <w:rsid w:val="00A0736B"/>
    <w:rsid w:val="00A0751A"/>
    <w:rsid w:val="00A10A66"/>
    <w:rsid w:val="00A11440"/>
    <w:rsid w:val="00A128B9"/>
    <w:rsid w:val="00A16ED8"/>
    <w:rsid w:val="00A17688"/>
    <w:rsid w:val="00A22F81"/>
    <w:rsid w:val="00A23010"/>
    <w:rsid w:val="00A259DB"/>
    <w:rsid w:val="00A2762D"/>
    <w:rsid w:val="00A2791B"/>
    <w:rsid w:val="00A302D1"/>
    <w:rsid w:val="00A3182E"/>
    <w:rsid w:val="00A32379"/>
    <w:rsid w:val="00A34CD6"/>
    <w:rsid w:val="00A37299"/>
    <w:rsid w:val="00A46B9C"/>
    <w:rsid w:val="00A46BB0"/>
    <w:rsid w:val="00A47674"/>
    <w:rsid w:val="00A51051"/>
    <w:rsid w:val="00A53902"/>
    <w:rsid w:val="00A62BF5"/>
    <w:rsid w:val="00A65086"/>
    <w:rsid w:val="00A66DBA"/>
    <w:rsid w:val="00A7198B"/>
    <w:rsid w:val="00A74BF2"/>
    <w:rsid w:val="00A768CE"/>
    <w:rsid w:val="00A81986"/>
    <w:rsid w:val="00A84BF3"/>
    <w:rsid w:val="00A86B07"/>
    <w:rsid w:val="00A8708E"/>
    <w:rsid w:val="00A90877"/>
    <w:rsid w:val="00A931BE"/>
    <w:rsid w:val="00A97031"/>
    <w:rsid w:val="00A970B6"/>
    <w:rsid w:val="00AA1955"/>
    <w:rsid w:val="00AA495B"/>
    <w:rsid w:val="00AB2AD9"/>
    <w:rsid w:val="00AB5E52"/>
    <w:rsid w:val="00AB6AC9"/>
    <w:rsid w:val="00AB6E87"/>
    <w:rsid w:val="00AB7D03"/>
    <w:rsid w:val="00AC10E6"/>
    <w:rsid w:val="00AC3C81"/>
    <w:rsid w:val="00AC4F55"/>
    <w:rsid w:val="00AC6A5D"/>
    <w:rsid w:val="00AD33D6"/>
    <w:rsid w:val="00AD4798"/>
    <w:rsid w:val="00AD716D"/>
    <w:rsid w:val="00AD7CB3"/>
    <w:rsid w:val="00AE084D"/>
    <w:rsid w:val="00AE0CB8"/>
    <w:rsid w:val="00AE2BAB"/>
    <w:rsid w:val="00AE555C"/>
    <w:rsid w:val="00AE7387"/>
    <w:rsid w:val="00AE7FB9"/>
    <w:rsid w:val="00AF0837"/>
    <w:rsid w:val="00AF1258"/>
    <w:rsid w:val="00AF2E77"/>
    <w:rsid w:val="00B015DC"/>
    <w:rsid w:val="00B04C7B"/>
    <w:rsid w:val="00B07B75"/>
    <w:rsid w:val="00B10AD6"/>
    <w:rsid w:val="00B13A55"/>
    <w:rsid w:val="00B1771B"/>
    <w:rsid w:val="00B2013C"/>
    <w:rsid w:val="00B23D3C"/>
    <w:rsid w:val="00B25427"/>
    <w:rsid w:val="00B321A8"/>
    <w:rsid w:val="00B32AED"/>
    <w:rsid w:val="00B36F5D"/>
    <w:rsid w:val="00B3713D"/>
    <w:rsid w:val="00B37D25"/>
    <w:rsid w:val="00B45DD9"/>
    <w:rsid w:val="00B60858"/>
    <w:rsid w:val="00B608FE"/>
    <w:rsid w:val="00B631A5"/>
    <w:rsid w:val="00B637B1"/>
    <w:rsid w:val="00B63921"/>
    <w:rsid w:val="00B651EB"/>
    <w:rsid w:val="00B652C5"/>
    <w:rsid w:val="00B754D1"/>
    <w:rsid w:val="00BA27F7"/>
    <w:rsid w:val="00BA5CD5"/>
    <w:rsid w:val="00BA6637"/>
    <w:rsid w:val="00BB2749"/>
    <w:rsid w:val="00BB6783"/>
    <w:rsid w:val="00BC4479"/>
    <w:rsid w:val="00BC5268"/>
    <w:rsid w:val="00BD12E1"/>
    <w:rsid w:val="00BD72B1"/>
    <w:rsid w:val="00BE253B"/>
    <w:rsid w:val="00BE3250"/>
    <w:rsid w:val="00BE5D8E"/>
    <w:rsid w:val="00C02710"/>
    <w:rsid w:val="00C0271F"/>
    <w:rsid w:val="00C06CAE"/>
    <w:rsid w:val="00C1541A"/>
    <w:rsid w:val="00C155F7"/>
    <w:rsid w:val="00C20752"/>
    <w:rsid w:val="00C2477F"/>
    <w:rsid w:val="00C27094"/>
    <w:rsid w:val="00C2722B"/>
    <w:rsid w:val="00C2779F"/>
    <w:rsid w:val="00C3029D"/>
    <w:rsid w:val="00C315DE"/>
    <w:rsid w:val="00C32A04"/>
    <w:rsid w:val="00C40DF7"/>
    <w:rsid w:val="00C4260B"/>
    <w:rsid w:val="00C47396"/>
    <w:rsid w:val="00C509B4"/>
    <w:rsid w:val="00C50D3C"/>
    <w:rsid w:val="00C51563"/>
    <w:rsid w:val="00C5212B"/>
    <w:rsid w:val="00C54CAC"/>
    <w:rsid w:val="00C62589"/>
    <w:rsid w:val="00C65F26"/>
    <w:rsid w:val="00C738DD"/>
    <w:rsid w:val="00C73EAF"/>
    <w:rsid w:val="00C73FD9"/>
    <w:rsid w:val="00C748FA"/>
    <w:rsid w:val="00C7670C"/>
    <w:rsid w:val="00C77632"/>
    <w:rsid w:val="00C87200"/>
    <w:rsid w:val="00C913D7"/>
    <w:rsid w:val="00C92EFE"/>
    <w:rsid w:val="00C94DA7"/>
    <w:rsid w:val="00C979FF"/>
    <w:rsid w:val="00CA4095"/>
    <w:rsid w:val="00CA4966"/>
    <w:rsid w:val="00CA589C"/>
    <w:rsid w:val="00CA7B98"/>
    <w:rsid w:val="00CB583C"/>
    <w:rsid w:val="00CC1BF5"/>
    <w:rsid w:val="00CD108E"/>
    <w:rsid w:val="00CD3D22"/>
    <w:rsid w:val="00CD610C"/>
    <w:rsid w:val="00CD7B86"/>
    <w:rsid w:val="00CE1076"/>
    <w:rsid w:val="00CF5120"/>
    <w:rsid w:val="00D00727"/>
    <w:rsid w:val="00D00EE1"/>
    <w:rsid w:val="00D06CC5"/>
    <w:rsid w:val="00D13D54"/>
    <w:rsid w:val="00D23245"/>
    <w:rsid w:val="00D24AEE"/>
    <w:rsid w:val="00D343FD"/>
    <w:rsid w:val="00D37015"/>
    <w:rsid w:val="00D41240"/>
    <w:rsid w:val="00D41379"/>
    <w:rsid w:val="00D41495"/>
    <w:rsid w:val="00D45256"/>
    <w:rsid w:val="00D54BD4"/>
    <w:rsid w:val="00D575EB"/>
    <w:rsid w:val="00D619E9"/>
    <w:rsid w:val="00D623CF"/>
    <w:rsid w:val="00D62A7F"/>
    <w:rsid w:val="00D64B00"/>
    <w:rsid w:val="00D65294"/>
    <w:rsid w:val="00D670CC"/>
    <w:rsid w:val="00D7140A"/>
    <w:rsid w:val="00D870D6"/>
    <w:rsid w:val="00D934ED"/>
    <w:rsid w:val="00D94B27"/>
    <w:rsid w:val="00D9623E"/>
    <w:rsid w:val="00DA32BA"/>
    <w:rsid w:val="00DA3455"/>
    <w:rsid w:val="00DC2FF3"/>
    <w:rsid w:val="00DC35A3"/>
    <w:rsid w:val="00DD5314"/>
    <w:rsid w:val="00DE0D7F"/>
    <w:rsid w:val="00DE238D"/>
    <w:rsid w:val="00DE382B"/>
    <w:rsid w:val="00DE4327"/>
    <w:rsid w:val="00DE5992"/>
    <w:rsid w:val="00DE68D6"/>
    <w:rsid w:val="00DF05E3"/>
    <w:rsid w:val="00DF20A4"/>
    <w:rsid w:val="00DF261E"/>
    <w:rsid w:val="00DF3EDA"/>
    <w:rsid w:val="00DF511E"/>
    <w:rsid w:val="00DF7398"/>
    <w:rsid w:val="00E018DD"/>
    <w:rsid w:val="00E02445"/>
    <w:rsid w:val="00E03E3B"/>
    <w:rsid w:val="00E068A9"/>
    <w:rsid w:val="00E07147"/>
    <w:rsid w:val="00E117B5"/>
    <w:rsid w:val="00E14B9D"/>
    <w:rsid w:val="00E14E89"/>
    <w:rsid w:val="00E155DE"/>
    <w:rsid w:val="00E15903"/>
    <w:rsid w:val="00E20FA0"/>
    <w:rsid w:val="00E23A54"/>
    <w:rsid w:val="00E32C36"/>
    <w:rsid w:val="00E42C85"/>
    <w:rsid w:val="00E44B64"/>
    <w:rsid w:val="00E44C21"/>
    <w:rsid w:val="00E47654"/>
    <w:rsid w:val="00E54048"/>
    <w:rsid w:val="00E5413B"/>
    <w:rsid w:val="00E55FB8"/>
    <w:rsid w:val="00E56847"/>
    <w:rsid w:val="00E57300"/>
    <w:rsid w:val="00E57A9E"/>
    <w:rsid w:val="00E624B9"/>
    <w:rsid w:val="00E65625"/>
    <w:rsid w:val="00E720DE"/>
    <w:rsid w:val="00E7398D"/>
    <w:rsid w:val="00E744DB"/>
    <w:rsid w:val="00E76102"/>
    <w:rsid w:val="00E81216"/>
    <w:rsid w:val="00E878A9"/>
    <w:rsid w:val="00E9788C"/>
    <w:rsid w:val="00EA24C0"/>
    <w:rsid w:val="00EA3491"/>
    <w:rsid w:val="00EA34B3"/>
    <w:rsid w:val="00EA5C72"/>
    <w:rsid w:val="00EA62DA"/>
    <w:rsid w:val="00EB4C84"/>
    <w:rsid w:val="00EB50A7"/>
    <w:rsid w:val="00EB6938"/>
    <w:rsid w:val="00EC4923"/>
    <w:rsid w:val="00EC492A"/>
    <w:rsid w:val="00EC5DB6"/>
    <w:rsid w:val="00EE0DF3"/>
    <w:rsid w:val="00EE24EC"/>
    <w:rsid w:val="00EE2B54"/>
    <w:rsid w:val="00EE32DD"/>
    <w:rsid w:val="00EE4048"/>
    <w:rsid w:val="00EE40B0"/>
    <w:rsid w:val="00EE56E2"/>
    <w:rsid w:val="00EE5C6E"/>
    <w:rsid w:val="00EE5F00"/>
    <w:rsid w:val="00EE6C3C"/>
    <w:rsid w:val="00EF0F85"/>
    <w:rsid w:val="00EF45F1"/>
    <w:rsid w:val="00EF572B"/>
    <w:rsid w:val="00EF65AC"/>
    <w:rsid w:val="00F01A09"/>
    <w:rsid w:val="00F043FC"/>
    <w:rsid w:val="00F05796"/>
    <w:rsid w:val="00F1053B"/>
    <w:rsid w:val="00F1110B"/>
    <w:rsid w:val="00F124A6"/>
    <w:rsid w:val="00F15A77"/>
    <w:rsid w:val="00F1616B"/>
    <w:rsid w:val="00F20C02"/>
    <w:rsid w:val="00F21B05"/>
    <w:rsid w:val="00F22143"/>
    <w:rsid w:val="00F253C3"/>
    <w:rsid w:val="00F254AE"/>
    <w:rsid w:val="00F32FCC"/>
    <w:rsid w:val="00F35044"/>
    <w:rsid w:val="00F36518"/>
    <w:rsid w:val="00F36D9E"/>
    <w:rsid w:val="00F408AF"/>
    <w:rsid w:val="00F42934"/>
    <w:rsid w:val="00F43E1B"/>
    <w:rsid w:val="00F5682B"/>
    <w:rsid w:val="00F63316"/>
    <w:rsid w:val="00F646E6"/>
    <w:rsid w:val="00F668D3"/>
    <w:rsid w:val="00F71165"/>
    <w:rsid w:val="00F718BE"/>
    <w:rsid w:val="00F75975"/>
    <w:rsid w:val="00F811CA"/>
    <w:rsid w:val="00F812AB"/>
    <w:rsid w:val="00F82649"/>
    <w:rsid w:val="00F86AAE"/>
    <w:rsid w:val="00F87982"/>
    <w:rsid w:val="00F93C40"/>
    <w:rsid w:val="00F97424"/>
    <w:rsid w:val="00FA27C1"/>
    <w:rsid w:val="00FA5EAA"/>
    <w:rsid w:val="00FB1660"/>
    <w:rsid w:val="00FB1713"/>
    <w:rsid w:val="00FB1AC9"/>
    <w:rsid w:val="00FB1C8B"/>
    <w:rsid w:val="00FB4E55"/>
    <w:rsid w:val="00FC5A23"/>
    <w:rsid w:val="00FC6DBE"/>
    <w:rsid w:val="00FC6FC0"/>
    <w:rsid w:val="00FD0EB0"/>
    <w:rsid w:val="00FD4C19"/>
    <w:rsid w:val="00FE5AB3"/>
    <w:rsid w:val="00FF40B7"/>
    <w:rsid w:val="00FF48BB"/>
    <w:rsid w:val="00FF5CC9"/>
    <w:rsid w:val="53FEC516"/>
    <w:rsid w:val="5E86AE9B"/>
    <w:rsid w:val="5F174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26a699"/>
    </o:shapedefaults>
    <o:shapelayout v:ext="edit">
      <o:idmap v:ext="edit" data="2"/>
    </o:shapelayout>
  </w:shapeDefaults>
  <w:decimalSymbol w:val="."/>
  <w:listSeparator w:val=","/>
  <w14:docId w14:val="0DEA8E41"/>
  <w15:chartTrackingRefBased/>
  <w15:docId w15:val="{5637BA4C-BD2F-46F3-8025-4345BD1F7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2439"/>
    <w:pPr>
      <w:spacing w:line="288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rsid w:val="00947D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408AF"/>
    <w:pPr>
      <w:keepNext/>
      <w:spacing w:before="160" w:after="120"/>
      <w:outlineLvl w:val="1"/>
    </w:pPr>
    <w:rPr>
      <w:rFonts w:eastAsiaTheme="majorEastAsia" w:cstheme="majorBidi"/>
      <w:color w:val="24605A"/>
      <w:sz w:val="36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4048"/>
    <w:pPr>
      <w:keepNext/>
      <w:keepLines/>
      <w:spacing w:before="480" w:after="80"/>
      <w:outlineLvl w:val="2"/>
    </w:pPr>
    <w:rPr>
      <w:rFonts w:eastAsiaTheme="majorEastAsia" w:cstheme="majorBidi"/>
      <w:color w:val="24605A"/>
      <w:sz w:val="30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A7FF6"/>
    <w:pPr>
      <w:keepNext/>
      <w:keepLines/>
      <w:spacing w:before="120" w:after="40"/>
      <w:outlineLvl w:val="3"/>
    </w:pPr>
    <w:rPr>
      <w:rFonts w:eastAsiaTheme="majorEastAsia" w:cstheme="majorBidi"/>
      <w:iCs/>
      <w:color w:val="24605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7D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7D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7D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7D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7D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7D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408AF"/>
    <w:rPr>
      <w:rFonts w:ascii="Arial" w:eastAsiaTheme="majorEastAsia" w:hAnsi="Arial" w:cstheme="majorBidi"/>
      <w:color w:val="24605A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54048"/>
    <w:rPr>
      <w:rFonts w:ascii="Arial" w:eastAsiaTheme="majorEastAsia" w:hAnsi="Arial" w:cstheme="majorBidi"/>
      <w:color w:val="24605A"/>
      <w:sz w:val="30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9A7FF6"/>
    <w:rPr>
      <w:rFonts w:ascii="Arial" w:eastAsiaTheme="majorEastAsia" w:hAnsi="Arial" w:cstheme="majorBidi"/>
      <w:iCs/>
      <w:color w:val="24605A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7D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7D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7D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7D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7D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Heading1"/>
    <w:next w:val="Normal"/>
    <w:link w:val="TitleChar"/>
    <w:uiPriority w:val="10"/>
    <w:qFormat/>
    <w:rsid w:val="00EC492A"/>
    <w:pPr>
      <w:spacing w:before="600" w:after="480" w:line="240" w:lineRule="auto"/>
    </w:pPr>
    <w:rPr>
      <w:color w:val="auto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492A"/>
    <w:rPr>
      <w:rFonts w:asciiTheme="majorHAnsi" w:eastAsiaTheme="majorEastAsia" w:hAnsiTheme="majorHAnsi" w:cstheme="majorBidi"/>
      <w:spacing w:val="-10"/>
      <w:kern w:val="28"/>
      <w:sz w:val="72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5F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44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5F92"/>
    <w:rPr>
      <w:rFonts w:eastAsiaTheme="majorEastAsia" w:cstheme="majorBidi"/>
      <w:color w:val="595959" w:themeColor="text1" w:themeTint="A6"/>
      <w:spacing w:val="15"/>
      <w:sz w:val="44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7D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7DFD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947D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947D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7D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7D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rsid w:val="00947DF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47D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7DFD"/>
  </w:style>
  <w:style w:type="paragraph" w:styleId="Footer">
    <w:name w:val="footer"/>
    <w:basedOn w:val="Normal"/>
    <w:link w:val="FooterChar"/>
    <w:uiPriority w:val="99"/>
    <w:unhideWhenUsed/>
    <w:rsid w:val="00947D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7DFD"/>
  </w:style>
  <w:style w:type="paragraph" w:customStyle="1" w:styleId="HeaderText">
    <w:name w:val="Header Text"/>
    <w:basedOn w:val="Normal"/>
    <w:link w:val="HeaderTextChar"/>
    <w:autoRedefine/>
    <w:rsid w:val="00A2791B"/>
    <w:pPr>
      <w:tabs>
        <w:tab w:val="right" w:pos="9746"/>
      </w:tabs>
    </w:pPr>
  </w:style>
  <w:style w:type="character" w:customStyle="1" w:styleId="HeaderTextChar">
    <w:name w:val="Header Text Char"/>
    <w:basedOn w:val="DefaultParagraphFont"/>
    <w:link w:val="HeaderText"/>
    <w:rsid w:val="00A2791B"/>
    <w:rPr>
      <w:rFonts w:ascii="Arial" w:hAnsi="Arial"/>
      <w:sz w:val="24"/>
    </w:rPr>
  </w:style>
  <w:style w:type="character" w:styleId="PlaceholderText">
    <w:name w:val="Placeholder Text"/>
    <w:basedOn w:val="DefaultParagraphFont"/>
    <w:uiPriority w:val="99"/>
    <w:semiHidden/>
    <w:rsid w:val="001B72BF"/>
    <w:rPr>
      <w:vanish/>
      <w:color w:val="666666"/>
    </w:rPr>
  </w:style>
  <w:style w:type="paragraph" w:customStyle="1" w:styleId="Version">
    <w:name w:val="Version"/>
    <w:next w:val="Normal"/>
    <w:link w:val="VersionChar"/>
    <w:qFormat/>
    <w:rsid w:val="00A2791B"/>
    <w:rPr>
      <w:rFonts w:ascii="Arial" w:hAnsi="Arial"/>
      <w:sz w:val="24"/>
    </w:rPr>
  </w:style>
  <w:style w:type="character" w:customStyle="1" w:styleId="VersionChar">
    <w:name w:val="Version Char"/>
    <w:basedOn w:val="FooterChar"/>
    <w:link w:val="Version"/>
    <w:rsid w:val="00A2791B"/>
    <w:rPr>
      <w:rFonts w:ascii="Arial" w:hAnsi="Arial"/>
      <w:sz w:val="24"/>
    </w:rPr>
  </w:style>
  <w:style w:type="character" w:styleId="LineNumber">
    <w:name w:val="line number"/>
    <w:basedOn w:val="DefaultParagraphFont"/>
    <w:uiPriority w:val="99"/>
    <w:semiHidden/>
    <w:unhideWhenUsed/>
    <w:rsid w:val="005137DD"/>
  </w:style>
  <w:style w:type="paragraph" w:styleId="NoSpacing">
    <w:name w:val="No Spacing"/>
    <w:link w:val="NoSpacingChar"/>
    <w:uiPriority w:val="1"/>
    <w:qFormat/>
    <w:rsid w:val="00A2791B"/>
    <w:pPr>
      <w:spacing w:after="0" w:line="240" w:lineRule="auto"/>
    </w:pPr>
    <w:rPr>
      <w:rFonts w:ascii="Arial" w:eastAsiaTheme="minorEastAsia" w:hAnsi="Arial"/>
      <w:kern w:val="0"/>
      <w:sz w:val="24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A2791B"/>
    <w:rPr>
      <w:rFonts w:ascii="Arial" w:eastAsiaTheme="minorEastAsia" w:hAnsi="Arial"/>
      <w:kern w:val="0"/>
      <w:sz w:val="24"/>
      <w:lang w:val="en-US"/>
    </w:rPr>
  </w:style>
  <w:style w:type="paragraph" w:customStyle="1" w:styleId="Issue">
    <w:name w:val="Issue"/>
    <w:basedOn w:val="Normal"/>
    <w:next w:val="Normal"/>
    <w:link w:val="IssueChar"/>
    <w:rsid w:val="00A62BF5"/>
    <w:pPr>
      <w:spacing w:line="240" w:lineRule="auto"/>
    </w:pPr>
  </w:style>
  <w:style w:type="character" w:customStyle="1" w:styleId="IssueChar">
    <w:name w:val="Issue Char"/>
    <w:basedOn w:val="VersionChar"/>
    <w:link w:val="Issue"/>
    <w:rsid w:val="00A62BF5"/>
    <w:rPr>
      <w:rFonts w:ascii="Arial" w:hAnsi="Arial"/>
      <w:sz w:val="24"/>
    </w:rPr>
  </w:style>
  <w:style w:type="paragraph" w:customStyle="1" w:styleId="Logo">
    <w:name w:val="Logo"/>
    <w:basedOn w:val="Normal"/>
    <w:link w:val="LogoChar"/>
    <w:qFormat/>
    <w:rsid w:val="001C640F"/>
    <w:rPr>
      <w:noProof/>
    </w:rPr>
  </w:style>
  <w:style w:type="character" w:customStyle="1" w:styleId="LogoChar">
    <w:name w:val="Logo Char"/>
    <w:basedOn w:val="DefaultParagraphFont"/>
    <w:link w:val="Logo"/>
    <w:rsid w:val="001C640F"/>
    <w:rPr>
      <w:noProof/>
    </w:rPr>
  </w:style>
  <w:style w:type="paragraph" w:styleId="BodyText">
    <w:name w:val="Body Text"/>
    <w:basedOn w:val="Normal"/>
    <w:link w:val="BodyTextChar"/>
    <w:rsid w:val="00647C0C"/>
    <w:pPr>
      <w:widowControl w:val="0"/>
      <w:autoSpaceDE w:val="0"/>
      <w:autoSpaceDN w:val="0"/>
      <w:spacing w:after="0" w:line="240" w:lineRule="auto"/>
    </w:pPr>
    <w:rPr>
      <w:rFonts w:eastAsia="Arial" w:cs="Arial"/>
      <w:kern w:val="0"/>
      <w:szCs w:val="24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rsid w:val="00647C0C"/>
    <w:rPr>
      <w:rFonts w:ascii="Arial" w:eastAsia="Arial" w:hAnsi="Arial" w:cs="Arial"/>
      <w:kern w:val="0"/>
      <w:sz w:val="24"/>
      <w:szCs w:val="24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7A05C7"/>
    <w:pPr>
      <w:spacing w:after="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4B6C1C"/>
    <w:pPr>
      <w:spacing w:after="100"/>
      <w:ind w:left="1440"/>
    </w:pPr>
  </w:style>
  <w:style w:type="paragraph" w:customStyle="1" w:styleId="IssuedDate">
    <w:name w:val="Issued Date"/>
    <w:basedOn w:val="Normal"/>
    <w:link w:val="IssuedDateChar"/>
    <w:qFormat/>
    <w:rsid w:val="003F3DA5"/>
  </w:style>
  <w:style w:type="character" w:customStyle="1" w:styleId="IssuedDateChar">
    <w:name w:val="Issued Date Char"/>
    <w:basedOn w:val="DefaultParagraphFont"/>
    <w:link w:val="IssuedDate"/>
    <w:rsid w:val="003F3DA5"/>
    <w:rPr>
      <w:sz w:val="24"/>
    </w:rPr>
  </w:style>
  <w:style w:type="table" w:styleId="TableGrid">
    <w:name w:val="Table Grid"/>
    <w:basedOn w:val="TableNormal"/>
    <w:uiPriority w:val="39"/>
    <w:rsid w:val="00D62A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AB5E5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">
    <w:name w:val="T"/>
    <w:basedOn w:val="Normal"/>
    <w:link w:val="TChar"/>
    <w:rsid w:val="00466B08"/>
    <w:pPr>
      <w:spacing w:after="0" w:line="240" w:lineRule="auto"/>
    </w:pPr>
    <w:rPr>
      <w:sz w:val="36"/>
    </w:rPr>
  </w:style>
  <w:style w:type="character" w:customStyle="1" w:styleId="TChar">
    <w:name w:val="T Char"/>
    <w:basedOn w:val="DefaultParagraphFont"/>
    <w:link w:val="T"/>
    <w:rsid w:val="00466B08"/>
    <w:rPr>
      <w:sz w:val="36"/>
    </w:rPr>
  </w:style>
  <w:style w:type="table" w:customStyle="1" w:styleId="WFTable">
    <w:name w:val="W&amp;F Table"/>
    <w:basedOn w:val="TableNormal"/>
    <w:uiPriority w:val="99"/>
    <w:rsid w:val="00520634"/>
    <w:pPr>
      <w:spacing w:after="0" w:line="240" w:lineRule="auto"/>
    </w:pPr>
    <w:rPr>
      <w:sz w:val="24"/>
    </w:rPr>
    <w:tblPr>
      <w:tblBorders>
        <w:top w:val="single" w:sz="4" w:space="0" w:color="3A3A3A" w:themeColor="background2" w:themeShade="40"/>
        <w:left w:val="single" w:sz="4" w:space="0" w:color="3A3A3A" w:themeColor="background2" w:themeShade="40"/>
        <w:bottom w:val="single" w:sz="4" w:space="0" w:color="3A3A3A" w:themeColor="background2" w:themeShade="40"/>
        <w:right w:val="single" w:sz="4" w:space="0" w:color="3A3A3A" w:themeColor="background2" w:themeShade="40"/>
        <w:insideH w:val="single" w:sz="4" w:space="0" w:color="3A3A3A" w:themeColor="background2" w:themeShade="40"/>
        <w:insideV w:val="single" w:sz="4" w:space="0" w:color="3A3A3A" w:themeColor="background2" w:themeShade="40"/>
      </w:tblBorders>
      <w:tblCellMar>
        <w:top w:w="57" w:type="dxa"/>
        <w:bottom w:w="57" w:type="dxa"/>
      </w:tblCellMar>
    </w:tblPr>
    <w:tblStylePr w:type="firstRow">
      <w:pPr>
        <w:jc w:val="left"/>
      </w:pPr>
      <w:tblPr/>
      <w:tcPr>
        <w:shd w:val="clear" w:color="auto" w:fill="E8E8E8" w:themeFill="background2"/>
      </w:tcPr>
    </w:tblStylePr>
    <w:tblStylePr w:type="lastRow">
      <w:tblPr/>
      <w:tcPr>
        <w:shd w:val="clear" w:color="auto" w:fill="D1D1D1" w:themeFill="background2" w:themeFillShade="E6"/>
      </w:tcPr>
    </w:tblStylePr>
  </w:style>
  <w:style w:type="table" w:styleId="ListTable7ColourfulAccent6">
    <w:name w:val="List Table 7 Colorful Accent 6"/>
    <w:basedOn w:val="TableNormal"/>
    <w:uiPriority w:val="52"/>
    <w:rsid w:val="0071747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OC3">
    <w:name w:val="toc 3"/>
    <w:basedOn w:val="Normal"/>
    <w:next w:val="Normal"/>
    <w:autoRedefine/>
    <w:uiPriority w:val="39"/>
    <w:unhideWhenUsed/>
    <w:rsid w:val="0086354F"/>
    <w:pPr>
      <w:tabs>
        <w:tab w:val="right" w:leader="dot" w:pos="9742"/>
      </w:tabs>
      <w:spacing w:after="100"/>
      <w:ind w:left="567"/>
    </w:pPr>
  </w:style>
  <w:style w:type="numbering" w:customStyle="1" w:styleId="CurrentList1">
    <w:name w:val="Current List1"/>
    <w:uiPriority w:val="99"/>
    <w:rsid w:val="007674A5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997AB1"/>
    <w:rPr>
      <w:color w:val="24605A"/>
      <w:u w:val="single"/>
    </w:rPr>
  </w:style>
  <w:style w:type="paragraph" w:styleId="Revision">
    <w:name w:val="Revision"/>
    <w:hidden/>
    <w:uiPriority w:val="99"/>
    <w:semiHidden/>
    <w:rsid w:val="000864FA"/>
    <w:pPr>
      <w:spacing w:after="0" w:line="240" w:lineRule="auto"/>
    </w:pPr>
    <w:rPr>
      <w:rFonts w:ascii="Arial" w:hAnsi="Arial"/>
      <w:sz w:val="24"/>
    </w:rPr>
  </w:style>
  <w:style w:type="paragraph" w:customStyle="1" w:styleId="NumberedList">
    <w:name w:val="Numbered List"/>
    <w:basedOn w:val="ListParagraph"/>
    <w:link w:val="NumberedListChar"/>
    <w:rsid w:val="0055417E"/>
    <w:pPr>
      <w:numPr>
        <w:numId w:val="1"/>
      </w:numPr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83301C"/>
    <w:pPr>
      <w:spacing w:after="0" w:line="240" w:lineRule="auto"/>
    </w:pPr>
    <w:rPr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5417E"/>
    <w:rPr>
      <w:rFonts w:ascii="Arial" w:hAnsi="Arial"/>
      <w:sz w:val="24"/>
    </w:rPr>
  </w:style>
  <w:style w:type="character" w:customStyle="1" w:styleId="NumberedListChar">
    <w:name w:val="Numbered List Char"/>
    <w:basedOn w:val="ListParagraphChar"/>
    <w:link w:val="NumberedList"/>
    <w:rsid w:val="0055417E"/>
    <w:rPr>
      <w:rFonts w:ascii="Arial" w:hAnsi="Arial"/>
      <w:sz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3301C"/>
    <w:rPr>
      <w:rFonts w:ascii="Arial" w:hAnsi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3301C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3301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3301C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3301C"/>
    <w:rPr>
      <w:vertAlign w:val="superscript"/>
    </w:rPr>
  </w:style>
  <w:style w:type="paragraph" w:styleId="TOC2">
    <w:name w:val="toc 2"/>
    <w:basedOn w:val="Normal"/>
    <w:next w:val="Normal"/>
    <w:autoRedefine/>
    <w:uiPriority w:val="39"/>
    <w:unhideWhenUsed/>
    <w:rsid w:val="007A05C7"/>
    <w:pPr>
      <w:spacing w:after="100"/>
      <w:ind w:left="240"/>
    </w:pPr>
  </w:style>
  <w:style w:type="paragraph" w:styleId="NormalWeb">
    <w:name w:val="Normal (Web)"/>
    <w:basedOn w:val="Normal"/>
    <w:uiPriority w:val="99"/>
    <w:unhideWhenUsed/>
    <w:rsid w:val="00DE5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eastAsia="en-GB"/>
      <w14:ligatures w14:val="none"/>
    </w:rPr>
  </w:style>
  <w:style w:type="paragraph" w:styleId="TOC4">
    <w:name w:val="toc 4"/>
    <w:basedOn w:val="Normal"/>
    <w:next w:val="Normal"/>
    <w:autoRedefine/>
    <w:uiPriority w:val="39"/>
    <w:unhideWhenUsed/>
    <w:rsid w:val="00C40DF7"/>
    <w:pPr>
      <w:spacing w:after="100"/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FD4C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4C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4C19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4C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4C19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4C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C19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6D6CB3"/>
    <w:rPr>
      <w:color w:val="605E5C"/>
      <w:shd w:val="clear" w:color="auto" w:fill="E1DFDD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1616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1616B"/>
    <w:rPr>
      <w:rFonts w:ascii="Arial" w:hAnsi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13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ataassurance@westmorlandandfurness.gov.uk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rina.taylor\Downloads\Accessible-PDF-Blank-Template%20-%20v.0.7.6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FF8C50DC41B44CA9A99378BD65EB0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471435-51DE-42C4-805B-761031EACD62}"/>
      </w:docPartPr>
      <w:docPartBody>
        <w:p w:rsidR="007B58BA" w:rsidRDefault="000E79FF" w:rsidP="000E79FF">
          <w:pPr>
            <w:pStyle w:val="EFF8C50DC41B44CA9A99378BD65EB0941"/>
          </w:pPr>
          <w:r w:rsidRPr="00B6041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935FECBCCC458382754CA29C0DA8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F7167A-DC2A-4758-84D9-0040F0E38445}"/>
      </w:docPartPr>
      <w:docPartBody>
        <w:p w:rsidR="007B58BA" w:rsidRDefault="000E79FF" w:rsidP="000E79FF">
          <w:pPr>
            <w:pStyle w:val="B6935FECBCCC458382754CA29C0DA8891"/>
          </w:pPr>
          <w:r w:rsidRPr="00B6041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2CAE9E28314A5493B3887BE620F6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1EB858-E992-41DC-A9F7-0FCC3AA3DD76}"/>
      </w:docPartPr>
      <w:docPartBody>
        <w:p w:rsidR="007B58BA" w:rsidRDefault="000E79FF" w:rsidP="000E79FF">
          <w:pPr>
            <w:pStyle w:val="0F2CAE9E28314A5493B3887BE620F64C1"/>
          </w:pPr>
          <w:r w:rsidRPr="00B6041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7710374E3B4D2388F0075C43244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ECF36E-5D9D-4077-ACD4-AA5857B63B8F}"/>
      </w:docPartPr>
      <w:docPartBody>
        <w:p w:rsidR="007B58BA" w:rsidRDefault="000E79FF" w:rsidP="000E79FF">
          <w:pPr>
            <w:pStyle w:val="107710374E3B4D2388F0075C43244F491"/>
          </w:pPr>
          <w:r w:rsidRPr="00B6041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92A63AF5CC4E0AB8B234F5364AE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8067F1-9E1F-4702-955C-B44480F8560C}"/>
      </w:docPartPr>
      <w:docPartBody>
        <w:p w:rsidR="007B58BA" w:rsidRDefault="000E79FF" w:rsidP="000E79FF">
          <w:pPr>
            <w:pStyle w:val="1392A63AF5CC4E0AB8B234F5364AE0D51"/>
          </w:pPr>
          <w:r w:rsidRPr="00B6041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76468972B14303BC3318D572491C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10598-817B-4F60-9A00-38EEE7CC706B}"/>
      </w:docPartPr>
      <w:docPartBody>
        <w:p w:rsidR="007B58BA" w:rsidRDefault="000E79FF" w:rsidP="000E79FF">
          <w:pPr>
            <w:pStyle w:val="3B76468972B14303BC3318D572491CB91"/>
          </w:pPr>
          <w:r w:rsidRPr="00B6041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B290DE74E14C7CABA25B200E1732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427CBD-10B2-40B3-B11F-EAE631F58AAE}"/>
      </w:docPartPr>
      <w:docPartBody>
        <w:p w:rsidR="007B58BA" w:rsidRDefault="000E79FF" w:rsidP="000E79FF">
          <w:pPr>
            <w:pStyle w:val="6BB290DE74E14C7CABA25B200E17321E1"/>
          </w:pPr>
          <w:r w:rsidRPr="00B6041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CF40B575F14FF6BF1F7BA528B8AB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6A78FF-CBBC-41EB-ACBD-367F0840F591}"/>
      </w:docPartPr>
      <w:docPartBody>
        <w:p w:rsidR="007B58BA" w:rsidRDefault="000E79FF" w:rsidP="000E79FF">
          <w:pPr>
            <w:pStyle w:val="38CF40B575F14FF6BF1F7BA528B8AB921"/>
          </w:pPr>
          <w:r w:rsidRPr="00B6041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D222E95F69404FB9749F2D89DE1E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4A43F8-3072-400A-A5B7-045DB005F0B0}"/>
      </w:docPartPr>
      <w:docPartBody>
        <w:p w:rsidR="007B58BA" w:rsidRDefault="000E79FF" w:rsidP="000E79FF">
          <w:pPr>
            <w:pStyle w:val="C3D222E95F69404FB9749F2D89DE1E801"/>
          </w:pPr>
          <w:r w:rsidRPr="00B6041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B5B6751AD74906BA004CEA64E946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345AB8-214B-41C4-9F25-AF8A14F40EC1}"/>
      </w:docPartPr>
      <w:docPartBody>
        <w:p w:rsidR="007B58BA" w:rsidRDefault="000E79FF" w:rsidP="000E79FF">
          <w:pPr>
            <w:pStyle w:val="55B5B6751AD74906BA004CEA64E946DE1"/>
          </w:pPr>
          <w:r w:rsidRPr="00B6041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6458796E1C420E8ED17029AF6EA3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184949-2EB7-47A4-994A-C002A98E0CD8}"/>
      </w:docPartPr>
      <w:docPartBody>
        <w:p w:rsidR="007B58BA" w:rsidRDefault="000E79FF" w:rsidP="000E79FF">
          <w:pPr>
            <w:pStyle w:val="5D6458796E1C420E8ED17029AF6EA3E31"/>
          </w:pPr>
          <w:r w:rsidRPr="00B6041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9015D2B4F643C89275F9B47A2C56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844088-205D-4B25-90EB-AD6A301749DA}"/>
      </w:docPartPr>
      <w:docPartBody>
        <w:p w:rsidR="007B58BA" w:rsidRDefault="000E79FF" w:rsidP="000E79FF">
          <w:pPr>
            <w:pStyle w:val="5E9015D2B4F643C89275F9B47A2C567D1"/>
          </w:pPr>
          <w:r w:rsidRPr="00B6041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9279F3EFF34F819095AE60DA5467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4556AD-804B-424B-95D8-250DA9979348}"/>
      </w:docPartPr>
      <w:docPartBody>
        <w:p w:rsidR="007B58BA" w:rsidRDefault="000E79FF" w:rsidP="000E79FF">
          <w:pPr>
            <w:pStyle w:val="849279F3EFF34F819095AE60DA5467171"/>
          </w:pPr>
          <w:r w:rsidRPr="00B6041A">
            <w:rPr>
              <w:rStyle w:val="PlaceholderText"/>
            </w:rPr>
            <w:t>Click or tap to enter a date.</w:t>
          </w:r>
        </w:p>
      </w:docPartBody>
    </w:docPart>
    <w:docPart>
      <w:docPartPr>
        <w:name w:val="B12E7F6D462E4E45A44A659F493A00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4C5081-01C4-457E-ACB1-8C923A778045}"/>
      </w:docPartPr>
      <w:docPartBody>
        <w:p w:rsidR="007B58BA" w:rsidRDefault="000E79FF" w:rsidP="000E79FF">
          <w:pPr>
            <w:pStyle w:val="B12E7F6D462E4E45A44A659F493A007A"/>
          </w:pPr>
          <w:r w:rsidRPr="00B6041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22B535B42340C08231DC45BDD111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93DCF6-162B-4F2F-B0EF-747239369A6C}"/>
      </w:docPartPr>
      <w:docPartBody>
        <w:p w:rsidR="007B58BA" w:rsidRDefault="000E79FF" w:rsidP="000E79FF">
          <w:pPr>
            <w:pStyle w:val="0F22B535B42340C08231DC45BDD1112F"/>
          </w:pPr>
          <w:r w:rsidRPr="00B6041A">
            <w:rPr>
              <w:rStyle w:val="PlaceholderText"/>
            </w:rPr>
            <w:t>Click or tap to enter a date.</w:t>
          </w:r>
        </w:p>
      </w:docPartBody>
    </w:docPart>
    <w:docPart>
      <w:docPartPr>
        <w:name w:val="2BACC9E04206499CB3B191134B0C78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B3D364-6410-4D40-A19C-BDB30645B88E}"/>
      </w:docPartPr>
      <w:docPartBody>
        <w:p w:rsidR="007257AC" w:rsidRDefault="001206E3" w:rsidP="001206E3">
          <w:pPr>
            <w:pStyle w:val="2BACC9E04206499CB3B191134B0C783F"/>
          </w:pPr>
          <w:r w:rsidRPr="00B6041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B02257A9244A93A64267F1298DF0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FEC41B-8CFC-43B3-BF93-217E813E7AC0}"/>
      </w:docPartPr>
      <w:docPartBody>
        <w:p w:rsidR="007257AC" w:rsidRDefault="001206E3" w:rsidP="001206E3">
          <w:pPr>
            <w:pStyle w:val="9AB02257A9244A93A64267F1298DF0FC"/>
          </w:pPr>
          <w:r w:rsidRPr="00B6041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10237EEB2042A89CBE2D4320F719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E5023E-3FCD-480A-B4EC-C8AA7112FB37}"/>
      </w:docPartPr>
      <w:docPartBody>
        <w:p w:rsidR="007257AC" w:rsidRDefault="001206E3" w:rsidP="001206E3">
          <w:pPr>
            <w:pStyle w:val="7210237EEB2042A89CBE2D4320F7193D"/>
          </w:pPr>
          <w:r w:rsidRPr="00B6041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6C8"/>
    <w:rsid w:val="00006DEA"/>
    <w:rsid w:val="000556A3"/>
    <w:rsid w:val="000E79FF"/>
    <w:rsid w:val="001206E3"/>
    <w:rsid w:val="00142E48"/>
    <w:rsid w:val="00162D4F"/>
    <w:rsid w:val="00186422"/>
    <w:rsid w:val="00225A02"/>
    <w:rsid w:val="002446D8"/>
    <w:rsid w:val="002809A7"/>
    <w:rsid w:val="002D2ED4"/>
    <w:rsid w:val="00302C38"/>
    <w:rsid w:val="00533FBB"/>
    <w:rsid w:val="005922E9"/>
    <w:rsid w:val="005B3984"/>
    <w:rsid w:val="006656C8"/>
    <w:rsid w:val="006B08AB"/>
    <w:rsid w:val="007257AC"/>
    <w:rsid w:val="007879C1"/>
    <w:rsid w:val="007B58BA"/>
    <w:rsid w:val="0082397D"/>
    <w:rsid w:val="008E6172"/>
    <w:rsid w:val="00A72E43"/>
    <w:rsid w:val="00AC4F55"/>
    <w:rsid w:val="00B653EE"/>
    <w:rsid w:val="00C70D83"/>
    <w:rsid w:val="00C913D7"/>
    <w:rsid w:val="00D11315"/>
    <w:rsid w:val="00E00AD8"/>
    <w:rsid w:val="00E810CB"/>
    <w:rsid w:val="00E945A6"/>
    <w:rsid w:val="00FA2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206E3"/>
    <w:rPr>
      <w:vanish/>
      <w:color w:val="666666"/>
    </w:rPr>
  </w:style>
  <w:style w:type="paragraph" w:customStyle="1" w:styleId="2BACC9E04206499CB3B191134B0C783F">
    <w:name w:val="2BACC9E04206499CB3B191134B0C783F"/>
    <w:rsid w:val="001206E3"/>
  </w:style>
  <w:style w:type="paragraph" w:customStyle="1" w:styleId="9AB02257A9244A93A64267F1298DF0FC">
    <w:name w:val="9AB02257A9244A93A64267F1298DF0FC"/>
    <w:rsid w:val="001206E3"/>
  </w:style>
  <w:style w:type="paragraph" w:customStyle="1" w:styleId="7210237EEB2042A89CBE2D4320F7193D">
    <w:name w:val="7210237EEB2042A89CBE2D4320F7193D"/>
    <w:rsid w:val="001206E3"/>
  </w:style>
  <w:style w:type="paragraph" w:customStyle="1" w:styleId="38CF40B575F14FF6BF1F7BA528B8AB921">
    <w:name w:val="38CF40B575F14FF6BF1F7BA528B8AB921"/>
    <w:rsid w:val="000E79FF"/>
    <w:pPr>
      <w:spacing w:line="288" w:lineRule="auto"/>
    </w:pPr>
    <w:rPr>
      <w:rFonts w:ascii="Arial" w:eastAsiaTheme="minorHAnsi" w:hAnsi="Arial"/>
      <w:szCs w:val="22"/>
      <w:lang w:eastAsia="en-US"/>
    </w:rPr>
  </w:style>
  <w:style w:type="paragraph" w:customStyle="1" w:styleId="C3D222E95F69404FB9749F2D89DE1E801">
    <w:name w:val="C3D222E95F69404FB9749F2D89DE1E801"/>
    <w:rsid w:val="000E79FF"/>
    <w:pPr>
      <w:spacing w:line="288" w:lineRule="auto"/>
    </w:pPr>
    <w:rPr>
      <w:rFonts w:ascii="Arial" w:eastAsiaTheme="minorHAnsi" w:hAnsi="Arial"/>
      <w:szCs w:val="22"/>
      <w:lang w:eastAsia="en-US"/>
    </w:rPr>
  </w:style>
  <w:style w:type="paragraph" w:customStyle="1" w:styleId="55B5B6751AD74906BA004CEA64E946DE1">
    <w:name w:val="55B5B6751AD74906BA004CEA64E946DE1"/>
    <w:rsid w:val="000E79FF"/>
    <w:pPr>
      <w:spacing w:line="288" w:lineRule="auto"/>
    </w:pPr>
    <w:rPr>
      <w:rFonts w:ascii="Arial" w:eastAsiaTheme="minorHAnsi" w:hAnsi="Arial"/>
      <w:szCs w:val="22"/>
      <w:lang w:eastAsia="en-US"/>
    </w:rPr>
  </w:style>
  <w:style w:type="paragraph" w:customStyle="1" w:styleId="5D6458796E1C420E8ED17029AF6EA3E31">
    <w:name w:val="5D6458796E1C420E8ED17029AF6EA3E31"/>
    <w:rsid w:val="000E79FF"/>
    <w:pPr>
      <w:spacing w:line="288" w:lineRule="auto"/>
    </w:pPr>
    <w:rPr>
      <w:rFonts w:ascii="Arial" w:eastAsiaTheme="minorHAnsi" w:hAnsi="Arial"/>
      <w:szCs w:val="22"/>
      <w:lang w:eastAsia="en-US"/>
    </w:rPr>
  </w:style>
  <w:style w:type="paragraph" w:customStyle="1" w:styleId="5E9015D2B4F643C89275F9B47A2C567D1">
    <w:name w:val="5E9015D2B4F643C89275F9B47A2C567D1"/>
    <w:rsid w:val="000E79FF"/>
    <w:pPr>
      <w:spacing w:line="288" w:lineRule="auto"/>
    </w:pPr>
    <w:rPr>
      <w:rFonts w:ascii="Arial" w:eastAsiaTheme="minorHAnsi" w:hAnsi="Arial"/>
      <w:szCs w:val="22"/>
      <w:lang w:eastAsia="en-US"/>
    </w:rPr>
  </w:style>
  <w:style w:type="paragraph" w:customStyle="1" w:styleId="1392A63AF5CC4E0AB8B234F5364AE0D51">
    <w:name w:val="1392A63AF5CC4E0AB8B234F5364AE0D51"/>
    <w:rsid w:val="000E79FF"/>
    <w:pPr>
      <w:spacing w:line="288" w:lineRule="auto"/>
    </w:pPr>
    <w:rPr>
      <w:rFonts w:ascii="Arial" w:eastAsiaTheme="minorHAnsi" w:hAnsi="Arial"/>
      <w:szCs w:val="22"/>
      <w:lang w:eastAsia="en-US"/>
    </w:rPr>
  </w:style>
  <w:style w:type="paragraph" w:customStyle="1" w:styleId="3B76468972B14303BC3318D572491CB91">
    <w:name w:val="3B76468972B14303BC3318D572491CB91"/>
    <w:rsid w:val="000E79FF"/>
    <w:pPr>
      <w:spacing w:line="288" w:lineRule="auto"/>
    </w:pPr>
    <w:rPr>
      <w:rFonts w:ascii="Arial" w:eastAsiaTheme="minorHAnsi" w:hAnsi="Arial"/>
      <w:szCs w:val="22"/>
      <w:lang w:eastAsia="en-US"/>
    </w:rPr>
  </w:style>
  <w:style w:type="paragraph" w:customStyle="1" w:styleId="6BB290DE74E14C7CABA25B200E17321E1">
    <w:name w:val="6BB290DE74E14C7CABA25B200E17321E1"/>
    <w:rsid w:val="000E79FF"/>
    <w:pPr>
      <w:spacing w:line="288" w:lineRule="auto"/>
    </w:pPr>
    <w:rPr>
      <w:rFonts w:ascii="Arial" w:eastAsiaTheme="minorHAnsi" w:hAnsi="Arial"/>
      <w:szCs w:val="22"/>
      <w:lang w:eastAsia="en-US"/>
    </w:rPr>
  </w:style>
  <w:style w:type="paragraph" w:customStyle="1" w:styleId="849279F3EFF34F819095AE60DA5467171">
    <w:name w:val="849279F3EFF34F819095AE60DA5467171"/>
    <w:rsid w:val="000E79FF"/>
    <w:pPr>
      <w:spacing w:line="288" w:lineRule="auto"/>
    </w:pPr>
    <w:rPr>
      <w:rFonts w:ascii="Arial" w:eastAsiaTheme="minorHAnsi" w:hAnsi="Arial"/>
      <w:szCs w:val="22"/>
      <w:lang w:eastAsia="en-US"/>
    </w:rPr>
  </w:style>
  <w:style w:type="paragraph" w:customStyle="1" w:styleId="107710374E3B4D2388F0075C43244F491">
    <w:name w:val="107710374E3B4D2388F0075C43244F491"/>
    <w:rsid w:val="000E79FF"/>
    <w:pPr>
      <w:spacing w:line="288" w:lineRule="auto"/>
    </w:pPr>
    <w:rPr>
      <w:rFonts w:ascii="Arial" w:eastAsiaTheme="minorHAnsi" w:hAnsi="Arial"/>
      <w:szCs w:val="22"/>
      <w:lang w:eastAsia="en-US"/>
    </w:rPr>
  </w:style>
  <w:style w:type="paragraph" w:customStyle="1" w:styleId="0F2CAE9E28314A5493B3887BE620F64C1">
    <w:name w:val="0F2CAE9E28314A5493B3887BE620F64C1"/>
    <w:rsid w:val="000E79FF"/>
    <w:pPr>
      <w:spacing w:line="288" w:lineRule="auto"/>
    </w:pPr>
    <w:rPr>
      <w:rFonts w:ascii="Arial" w:eastAsiaTheme="minorHAnsi" w:hAnsi="Arial"/>
      <w:szCs w:val="22"/>
      <w:lang w:eastAsia="en-US"/>
    </w:rPr>
  </w:style>
  <w:style w:type="paragraph" w:customStyle="1" w:styleId="B6935FECBCCC458382754CA29C0DA8891">
    <w:name w:val="B6935FECBCCC458382754CA29C0DA8891"/>
    <w:rsid w:val="000E79FF"/>
    <w:pPr>
      <w:spacing w:line="288" w:lineRule="auto"/>
    </w:pPr>
    <w:rPr>
      <w:rFonts w:ascii="Arial" w:eastAsiaTheme="minorHAnsi" w:hAnsi="Arial"/>
      <w:szCs w:val="22"/>
      <w:lang w:eastAsia="en-US"/>
    </w:rPr>
  </w:style>
  <w:style w:type="paragraph" w:customStyle="1" w:styleId="EFF8C50DC41B44CA9A99378BD65EB0941">
    <w:name w:val="EFF8C50DC41B44CA9A99378BD65EB0941"/>
    <w:rsid w:val="000E79FF"/>
    <w:pPr>
      <w:spacing w:line="288" w:lineRule="auto"/>
    </w:pPr>
    <w:rPr>
      <w:rFonts w:ascii="Arial" w:eastAsiaTheme="minorHAnsi" w:hAnsi="Arial"/>
      <w:szCs w:val="22"/>
      <w:lang w:eastAsia="en-US"/>
    </w:rPr>
  </w:style>
  <w:style w:type="paragraph" w:customStyle="1" w:styleId="B12E7F6D462E4E45A44A659F493A007A">
    <w:name w:val="B12E7F6D462E4E45A44A659F493A007A"/>
    <w:rsid w:val="000E79FF"/>
    <w:pPr>
      <w:spacing w:line="288" w:lineRule="auto"/>
    </w:pPr>
    <w:rPr>
      <w:rFonts w:ascii="Arial" w:eastAsiaTheme="minorHAnsi" w:hAnsi="Arial"/>
      <w:szCs w:val="22"/>
      <w:lang w:eastAsia="en-US"/>
    </w:rPr>
  </w:style>
  <w:style w:type="paragraph" w:customStyle="1" w:styleId="0F22B535B42340C08231DC45BDD1112F">
    <w:name w:val="0F22B535B42340C08231DC45BDD1112F"/>
    <w:rsid w:val="000E79FF"/>
    <w:pPr>
      <w:spacing w:line="288" w:lineRule="auto"/>
    </w:pPr>
    <w:rPr>
      <w:rFonts w:ascii="Arial" w:eastAsiaTheme="minorHAnsi" w:hAnsi="Arial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07D54AE59B8B42985ABFB460D8EA55" ma:contentTypeVersion="11" ma:contentTypeDescription="Create a new document." ma:contentTypeScope="" ma:versionID="e4eae186b37ed44dc7d6bd69c06a042f">
  <xsd:schema xmlns:xsd="http://www.w3.org/2001/XMLSchema" xmlns:xs="http://www.w3.org/2001/XMLSchema" xmlns:p="http://schemas.microsoft.com/office/2006/metadata/properties" xmlns:ns2="0e250505-2759-40b3-98da-c80fc1d9ba91" xmlns:ns3="e55169ce-6195-40e4-903f-83519f079ec9" targetNamespace="http://schemas.microsoft.com/office/2006/metadata/properties" ma:root="true" ma:fieldsID="79846cfec929cc223f9bcfe6be0681f4" ns2:_="" ns3:_="">
    <xsd:import namespace="0e250505-2759-40b3-98da-c80fc1d9ba91"/>
    <xsd:import namespace="e55169ce-6195-40e4-903f-83519f079e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250505-2759-40b3-98da-c80fc1d9ba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de81360-5fd5-4589-8814-323ac4346a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5169ce-6195-40e4-903f-83519f079ec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b07f629-6525-4256-b70d-6eb1ff20ab01}" ma:internalName="TaxCatchAll" ma:showField="CatchAllData" ma:web="e55169ce-6195-40e4-903f-83519f079e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5169ce-6195-40e4-903f-83519f079ec9" xsi:nil="true"/>
    <lcf76f155ced4ddcb4097134ff3c332f xmlns="0e250505-2759-40b3-98da-c80fc1d9ba9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9AAC1D8-D2C5-4F8C-8BE8-9E2424629F7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F9BB666-8EBA-4A79-92BE-1A93CE73EA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250505-2759-40b3-98da-c80fc1d9ba91"/>
    <ds:schemaRef ds:uri="e55169ce-6195-40e4-903f-83519f079e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0C8FE1-5540-4CCB-8B24-902AECB2715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6E7325-2E39-4456-99BC-6E906A05F18F}">
  <ds:schemaRefs>
    <ds:schemaRef ds:uri="http://schemas.microsoft.com/office/2006/metadata/properties"/>
    <ds:schemaRef ds:uri="http://schemas.microsoft.com/office/infopath/2007/PartnerControls"/>
    <ds:schemaRef ds:uri="e55169ce-6195-40e4-903f-83519f079ec9"/>
    <ds:schemaRef ds:uri="0e250505-2759-40b3-98da-c80fc1d9ba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Accessible-PDF-Blank-Template - v.0.7.6</Template>
  <TotalTime>1</TotalTime>
  <Pages>3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Taylor, Katrina</dc:creator>
  <cp:keywords/>
  <dc:description/>
  <cp:lastModifiedBy>Taylor, Katrina</cp:lastModifiedBy>
  <cp:revision>4</cp:revision>
  <dcterms:created xsi:type="dcterms:W3CDTF">2026-06-22T14:23:00Z</dcterms:created>
  <dcterms:modified xsi:type="dcterms:W3CDTF">2026-08-13T14:48:00Z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0x0101004307D54AE59B8B42985ABFB460D8EA55</vt:lpwstr>
  </property>
  <property fmtid="{D5CDD505-2E9C-101B-9397-08002B2CF9AE}" pid="3" name="MediaServiceImageTags">
    <vt:lpwstr/>
  </property>
</Properties>
</file>