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Pr="00524450" w:rsidRDefault="001B7FAE" w:rsidP="00193B44">
      <w:pPr>
        <w:pStyle w:val="Logo"/>
        <w:rPr>
          <w:color w:val="FF0000"/>
        </w:rPr>
      </w:pPr>
      <w:r w:rsidRPr="00524450">
        <w:rPr>
          <w:color w:val="FF0000"/>
          <w:lang w:eastAsia="en-GB"/>
        </w:rPr>
        <w:drawing>
          <wp:inline distT="0" distB="0" distL="0" distR="0" wp14:anchorId="52395EDC" wp14:editId="09E690C4">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53948737" w14:textId="6F2F9A48" w:rsidR="00010D32" w:rsidRPr="00A307B2" w:rsidRDefault="009C25A6" w:rsidP="00F043FC">
      <w:pPr>
        <w:pStyle w:val="Title"/>
        <w:spacing w:before="1320"/>
        <w:rPr>
          <w:b/>
          <w:bCs/>
          <w:sz w:val="60"/>
          <w:szCs w:val="60"/>
        </w:rPr>
      </w:pPr>
      <w:r w:rsidRPr="00A307B2">
        <w:rPr>
          <w:b/>
          <w:bCs/>
          <w:sz w:val="60"/>
          <w:szCs w:val="60"/>
        </w:rPr>
        <w:t>Application for a Spare Seat Scheme Seat</w:t>
      </w:r>
      <w:r w:rsidR="00A9441B">
        <w:rPr>
          <w:b/>
          <w:bCs/>
          <w:sz w:val="60"/>
          <w:szCs w:val="60"/>
        </w:rPr>
        <w:t xml:space="preserve"> 2027 to 2028</w:t>
      </w:r>
    </w:p>
    <w:p w14:paraId="3D131770" w14:textId="77777777" w:rsidR="009C25A6" w:rsidRPr="00A307B2" w:rsidRDefault="009C25A6" w:rsidP="009C25A6">
      <w:r w:rsidRPr="00A307B2">
        <w:t xml:space="preserve">In order to apply for a Spare Seat on existing school transport for your child, please complete the details below.  </w:t>
      </w:r>
    </w:p>
    <w:p w14:paraId="1BEFFCB5" w14:textId="2D9D75DE" w:rsidR="009C25A6" w:rsidRPr="00A307B2" w:rsidRDefault="009C25A6" w:rsidP="009C25A6">
      <w:r w:rsidRPr="00A307B2">
        <w:rPr>
          <w:b/>
        </w:rPr>
        <w:t xml:space="preserve">Before doing so you must read the Spare Seat Scheme notes and confirm below that you agree to abide by the terms and conditions: </w:t>
      </w:r>
      <w:hyperlink r:id="rId12" w:history="1">
        <w:r w:rsidRPr="00A307B2">
          <w:rPr>
            <w:rStyle w:val="Hyperlink"/>
            <w:bCs/>
          </w:rPr>
          <w:t>https://www.westmorlandandfurness.gov.uk/schools-and-education/apply-school-transport/if-your-child-not-eligible-home-school-transport-spare-seats-scheme</w:t>
        </w:r>
      </w:hyperlink>
    </w:p>
    <w:p w14:paraId="25AC3E62" w14:textId="0CBF9646" w:rsidR="00B32AED" w:rsidRPr="00A307B2" w:rsidRDefault="00125023" w:rsidP="009C25A6">
      <w:r w:rsidRPr="00A307B2">
        <w:t>We rely</w:t>
      </w:r>
      <w:r w:rsidR="00440C7C" w:rsidRPr="00A307B2">
        <w:t xml:space="preserve"> on the information you provide so please make sure it is clear and accurate.</w:t>
      </w:r>
    </w:p>
    <w:p w14:paraId="5BE1E94D" w14:textId="07F12447" w:rsidR="009F70DA" w:rsidRPr="00A307B2" w:rsidRDefault="00E54048" w:rsidP="009F70DA">
      <w:pPr>
        <w:pStyle w:val="Version"/>
        <w:rPr>
          <w:b/>
          <w:bCs/>
          <w:szCs w:val="24"/>
        </w:rPr>
      </w:pPr>
      <w:r w:rsidRPr="00A307B2">
        <w:rPr>
          <w:b/>
          <w:bCs/>
          <w:szCs w:val="24"/>
        </w:rPr>
        <w:t>Please return this form to</w:t>
      </w:r>
      <w:r w:rsidR="00440C7C" w:rsidRPr="00A307B2">
        <w:rPr>
          <w:b/>
          <w:bCs/>
          <w:szCs w:val="24"/>
        </w:rPr>
        <w:t xml:space="preserve"> </w:t>
      </w:r>
      <w:r w:rsidR="009C25A6" w:rsidRPr="00A307B2">
        <w:rPr>
          <w:b/>
          <w:bCs/>
          <w:szCs w:val="24"/>
        </w:rPr>
        <w:t>Integrated School Transport Team</w:t>
      </w:r>
    </w:p>
    <w:p w14:paraId="24FC0EE4" w14:textId="544C91D7" w:rsidR="006D6CB3" w:rsidRPr="00A307B2" w:rsidRDefault="00E54048" w:rsidP="006D6CB3">
      <w:pPr>
        <w:pStyle w:val="IssuedDate"/>
        <w:rPr>
          <w:b/>
          <w:bCs/>
        </w:rPr>
      </w:pPr>
      <w:r w:rsidRPr="00A307B2">
        <w:rPr>
          <w:b/>
          <w:bCs/>
        </w:rPr>
        <w:t>Email:</w:t>
      </w:r>
      <w:r w:rsidRPr="00A307B2">
        <w:rPr>
          <w:b/>
          <w:bCs/>
          <w:color w:val="24605A"/>
        </w:rPr>
        <w:t xml:space="preserve"> </w:t>
      </w:r>
      <w:hyperlink r:id="rId13" w:history="1">
        <w:r w:rsidR="009C25A6" w:rsidRPr="00A307B2">
          <w:rPr>
            <w:rStyle w:val="Hyperlink"/>
            <w:lang w:val="en-US"/>
          </w:rPr>
          <w:t>school.transport@westmorlandandfurness.gov.uk</w:t>
        </w:r>
      </w:hyperlink>
    </w:p>
    <w:p w14:paraId="6C6F2292" w14:textId="3CBDBEEE" w:rsidR="00E54048" w:rsidRPr="00A307B2" w:rsidRDefault="00E54048" w:rsidP="003F3DA5">
      <w:pPr>
        <w:pStyle w:val="IssuedDate"/>
        <w:rPr>
          <w:b/>
          <w:bCs/>
        </w:rPr>
      </w:pPr>
      <w:r w:rsidRPr="00A307B2">
        <w:rPr>
          <w:b/>
          <w:bCs/>
        </w:rPr>
        <w:t>Address:</w:t>
      </w:r>
    </w:p>
    <w:p w14:paraId="4A283580" w14:textId="77777777" w:rsidR="009C25A6" w:rsidRPr="00A307B2" w:rsidRDefault="009C25A6" w:rsidP="009C25A6">
      <w:pPr>
        <w:pStyle w:val="IssuedDate"/>
      </w:pPr>
      <w:r w:rsidRPr="00A307B2">
        <w:t>Integrated School Transport Team</w:t>
      </w:r>
      <w:r w:rsidRPr="00A307B2">
        <w:br/>
        <w:t>Children Services</w:t>
      </w:r>
      <w:r w:rsidRPr="00A307B2">
        <w:br/>
        <w:t>Westmorland and Furness Council</w:t>
      </w:r>
      <w:r w:rsidRPr="00A307B2">
        <w:br/>
        <w:t>PO Box 304</w:t>
      </w:r>
      <w:r w:rsidRPr="00A307B2">
        <w:br/>
        <w:t>Kendal</w:t>
      </w:r>
      <w:r w:rsidRPr="00A307B2">
        <w:br/>
        <w:t>LA9 9GY</w:t>
      </w:r>
    </w:p>
    <w:p w14:paraId="4DB70EF8" w14:textId="35FBDD97" w:rsidR="00440C7C" w:rsidRPr="00A307B2" w:rsidRDefault="00440C7C" w:rsidP="00440C7C">
      <w:pPr>
        <w:pStyle w:val="IssuedDate"/>
      </w:pPr>
      <w:r w:rsidRPr="00A307B2">
        <w:rPr>
          <w:b/>
          <w:bCs/>
        </w:rPr>
        <w:t>Telephone:</w:t>
      </w:r>
      <w:r w:rsidRPr="00A307B2">
        <w:t xml:space="preserve"> </w:t>
      </w:r>
      <w:hyperlink r:id="rId14" w:history="1">
        <w:r w:rsidR="00471E37" w:rsidRPr="00A307B2">
          <w:rPr>
            <w:rStyle w:val="Hyperlink"/>
            <w:lang w:val="en-US"/>
          </w:rPr>
          <w:t>0300 303 1591</w:t>
        </w:r>
      </w:hyperlink>
      <w:r w:rsidR="00471E37" w:rsidRPr="00A307B2">
        <w:rPr>
          <w:lang w:val="en-US"/>
        </w:rPr>
        <w:t xml:space="preserve"> (option 2)</w:t>
      </w:r>
    </w:p>
    <w:p w14:paraId="066DB9A3" w14:textId="0DCC083D" w:rsidR="00366804" w:rsidRPr="00524450" w:rsidRDefault="00366804">
      <w:pPr>
        <w:spacing w:line="259" w:lineRule="auto"/>
        <w:rPr>
          <w:color w:val="FF0000"/>
        </w:rPr>
      </w:pPr>
      <w:bookmarkStart w:id="0" w:name="_Toc177032364"/>
      <w:r w:rsidRPr="00524450">
        <w:rPr>
          <w:color w:val="FF0000"/>
        </w:rPr>
        <w:br w:type="page"/>
      </w:r>
    </w:p>
    <w:p w14:paraId="5DE80754" w14:textId="7C255782" w:rsidR="075FFB9E" w:rsidRPr="00842F17" w:rsidRDefault="075FFB9E" w:rsidP="00842F17">
      <w:pPr>
        <w:pStyle w:val="Heading2"/>
      </w:pPr>
      <w:r w:rsidRPr="00842F17">
        <w:lastRenderedPageBreak/>
        <w:t>How to use this form</w:t>
      </w:r>
    </w:p>
    <w:p w14:paraId="52A92A93" w14:textId="6C0E6E1A" w:rsidR="075FFB9E" w:rsidRPr="00842F17" w:rsidRDefault="075FFB9E" w:rsidP="197C3FBE">
      <w:pPr>
        <w:spacing w:line="257" w:lineRule="auto"/>
      </w:pPr>
      <w:r w:rsidRPr="00842F17">
        <w:rPr>
          <w:rFonts w:eastAsia="Arial" w:cs="Arial"/>
          <w:szCs w:val="24"/>
        </w:rPr>
        <w:t>This form has checkboxes and placeholder text boxes for you to add your answer. You may need to change your Microsoft Word settings the first time you use a form like this.</w:t>
      </w:r>
    </w:p>
    <w:p w14:paraId="3AB87BCB" w14:textId="04F7D171" w:rsidR="075FFB9E" w:rsidRPr="00842F17" w:rsidRDefault="075FFB9E" w:rsidP="197C3FBE">
      <w:pPr>
        <w:spacing w:line="257" w:lineRule="auto"/>
      </w:pPr>
      <w:r w:rsidRPr="00842F17">
        <w:rPr>
          <w:rFonts w:eastAsia="Arial" w:cs="Arial"/>
          <w:szCs w:val="24"/>
        </w:rPr>
        <w:t xml:space="preserve">Visually, the text boxes should appear on the screen in grey. You also have the option to print the form and hide this grey text. This will give you space to add your answers by hand. </w:t>
      </w:r>
    </w:p>
    <w:p w14:paraId="2FC5EEC3" w14:textId="56D2C0D2" w:rsidR="075FFB9E" w:rsidRPr="00842F17" w:rsidRDefault="075FFB9E" w:rsidP="197C3FBE">
      <w:pPr>
        <w:pStyle w:val="Heading3"/>
      </w:pPr>
      <w:r w:rsidRPr="00842F17">
        <w:rPr>
          <w:rFonts w:eastAsia="Arial" w:cs="Arial"/>
          <w:szCs w:val="30"/>
        </w:rPr>
        <w:t>If you are unable to see the text boxes whilst editing this form using Word:</w:t>
      </w:r>
    </w:p>
    <w:p w14:paraId="387726B3" w14:textId="54469C26" w:rsidR="075FFB9E" w:rsidRPr="00842F17" w:rsidRDefault="075FFB9E" w:rsidP="197C3FBE">
      <w:pPr>
        <w:pStyle w:val="ListParagraph"/>
        <w:numPr>
          <w:ilvl w:val="0"/>
          <w:numId w:val="3"/>
        </w:numPr>
        <w:spacing w:after="0" w:line="257" w:lineRule="auto"/>
        <w:ind w:left="1080" w:hanging="720"/>
        <w:rPr>
          <w:rFonts w:eastAsia="Arial" w:cs="Arial"/>
          <w:szCs w:val="24"/>
        </w:rPr>
      </w:pPr>
      <w:r w:rsidRPr="00842F17">
        <w:rPr>
          <w:rFonts w:eastAsia="Arial" w:cs="Arial"/>
          <w:szCs w:val="24"/>
        </w:rPr>
        <w:t>go to the file tab</w:t>
      </w:r>
    </w:p>
    <w:p w14:paraId="1F025EC8" w14:textId="6859936E" w:rsidR="075FFB9E" w:rsidRPr="00842F17" w:rsidRDefault="075FFB9E" w:rsidP="197C3FBE">
      <w:pPr>
        <w:pStyle w:val="ListParagraph"/>
        <w:numPr>
          <w:ilvl w:val="0"/>
          <w:numId w:val="3"/>
        </w:numPr>
        <w:spacing w:after="0" w:line="257" w:lineRule="auto"/>
        <w:ind w:left="1080" w:hanging="720"/>
        <w:rPr>
          <w:rFonts w:eastAsia="Arial" w:cs="Arial"/>
          <w:szCs w:val="24"/>
        </w:rPr>
      </w:pPr>
      <w:r w:rsidRPr="00842F17">
        <w:rPr>
          <w:rFonts w:eastAsia="Arial" w:cs="Arial"/>
          <w:szCs w:val="24"/>
        </w:rPr>
        <w:t>select ‘options’</w:t>
      </w:r>
    </w:p>
    <w:p w14:paraId="664FC2CF" w14:textId="097C6702" w:rsidR="075FFB9E" w:rsidRPr="00842F17" w:rsidRDefault="075FFB9E" w:rsidP="197C3FBE">
      <w:pPr>
        <w:pStyle w:val="ListParagraph"/>
        <w:numPr>
          <w:ilvl w:val="0"/>
          <w:numId w:val="3"/>
        </w:numPr>
        <w:spacing w:after="0" w:line="257" w:lineRule="auto"/>
        <w:ind w:left="1080" w:hanging="720"/>
        <w:rPr>
          <w:rFonts w:eastAsia="Arial" w:cs="Arial"/>
          <w:szCs w:val="24"/>
        </w:rPr>
      </w:pPr>
      <w:r w:rsidRPr="00842F17">
        <w:rPr>
          <w:rFonts w:eastAsia="Arial" w:cs="Arial"/>
          <w:szCs w:val="24"/>
        </w:rPr>
        <w:t>choose ‘display’</w:t>
      </w:r>
    </w:p>
    <w:p w14:paraId="5A6FFC02" w14:textId="7E2B224B" w:rsidR="075FFB9E" w:rsidRPr="00842F17" w:rsidRDefault="075FFB9E" w:rsidP="197C3FBE">
      <w:pPr>
        <w:pStyle w:val="ListParagraph"/>
        <w:numPr>
          <w:ilvl w:val="0"/>
          <w:numId w:val="3"/>
        </w:numPr>
        <w:spacing w:after="0" w:line="257" w:lineRule="auto"/>
        <w:ind w:left="1080" w:hanging="720"/>
        <w:rPr>
          <w:rFonts w:eastAsia="Arial" w:cs="Arial"/>
          <w:szCs w:val="24"/>
        </w:rPr>
      </w:pPr>
      <w:r w:rsidRPr="00842F17">
        <w:rPr>
          <w:rFonts w:eastAsia="Arial" w:cs="Arial"/>
          <w:szCs w:val="24"/>
        </w:rPr>
        <w:t>under ‘always show these formatting marks on the screen’, select the check box next to ‘hidden text’ and select ok</w:t>
      </w:r>
    </w:p>
    <w:p w14:paraId="6ADB783F" w14:textId="75015BFA" w:rsidR="075FFB9E" w:rsidRPr="00842F17" w:rsidRDefault="075FFB9E" w:rsidP="529A8DE5">
      <w:pPr>
        <w:pStyle w:val="Heading3"/>
        <w:rPr>
          <w:rFonts w:eastAsia="Arial" w:cs="Arial"/>
          <w:szCs w:val="30"/>
        </w:rPr>
      </w:pPr>
      <w:r w:rsidRPr="00842F17">
        <w:rPr>
          <w:rFonts w:eastAsia="Arial" w:cs="Arial"/>
          <w:szCs w:val="30"/>
        </w:rPr>
        <w:t>If you wish to print this form</w:t>
      </w:r>
      <w:r w:rsidR="59C933F3" w:rsidRPr="00842F17">
        <w:rPr>
          <w:rFonts w:eastAsia="Arial" w:cs="Arial"/>
          <w:szCs w:val="30"/>
        </w:rPr>
        <w:t xml:space="preserve"> to complete</w:t>
      </w:r>
      <w:r w:rsidRPr="00842F17">
        <w:rPr>
          <w:rFonts w:eastAsia="Arial" w:cs="Arial"/>
          <w:szCs w:val="30"/>
        </w:rPr>
        <w:t xml:space="preserve"> by hand and</w:t>
      </w:r>
      <w:r w:rsidR="2B80C11D" w:rsidRPr="00842F17">
        <w:rPr>
          <w:rFonts w:eastAsia="Arial" w:cs="Arial"/>
          <w:szCs w:val="30"/>
        </w:rPr>
        <w:t xml:space="preserve"> need to</w:t>
      </w:r>
      <w:r w:rsidRPr="00842F17">
        <w:rPr>
          <w:rFonts w:eastAsia="Arial" w:cs="Arial"/>
          <w:szCs w:val="30"/>
        </w:rPr>
        <w:t xml:space="preserve"> make the text boxes disappear:</w:t>
      </w:r>
    </w:p>
    <w:p w14:paraId="41BFEA43" w14:textId="5369684F" w:rsidR="4000BEE4" w:rsidRPr="00842F17" w:rsidRDefault="4000BEE4" w:rsidP="529A8DE5">
      <w:pPr>
        <w:pStyle w:val="ListParagraph"/>
        <w:numPr>
          <w:ilvl w:val="0"/>
          <w:numId w:val="1"/>
        </w:numPr>
        <w:ind w:left="1080" w:hanging="720"/>
        <w:rPr>
          <w:rFonts w:eastAsia="Arial" w:cs="Arial"/>
          <w:szCs w:val="24"/>
        </w:rPr>
      </w:pPr>
      <w:r w:rsidRPr="00842F17">
        <w:rPr>
          <w:rFonts w:eastAsia="Arial" w:cs="Arial"/>
          <w:szCs w:val="24"/>
        </w:rPr>
        <w:t xml:space="preserve">go to the file tab  </w:t>
      </w:r>
    </w:p>
    <w:p w14:paraId="033016C7" w14:textId="53C01AAB" w:rsidR="4000BEE4" w:rsidRPr="00842F17" w:rsidRDefault="4000BEE4" w:rsidP="529A8DE5">
      <w:pPr>
        <w:pStyle w:val="ListParagraph"/>
        <w:numPr>
          <w:ilvl w:val="0"/>
          <w:numId w:val="1"/>
        </w:numPr>
        <w:ind w:left="1080" w:hanging="720"/>
        <w:rPr>
          <w:rFonts w:eastAsia="Arial" w:cs="Arial"/>
          <w:szCs w:val="24"/>
        </w:rPr>
      </w:pPr>
      <w:r w:rsidRPr="00842F17">
        <w:rPr>
          <w:rFonts w:eastAsia="Arial" w:cs="Arial"/>
          <w:szCs w:val="24"/>
        </w:rPr>
        <w:t xml:space="preserve">select options </w:t>
      </w:r>
    </w:p>
    <w:p w14:paraId="4C3494D5" w14:textId="796FBFE7" w:rsidR="4000BEE4" w:rsidRPr="00842F17" w:rsidRDefault="4000BEE4" w:rsidP="529A8DE5">
      <w:pPr>
        <w:pStyle w:val="ListParagraph"/>
        <w:numPr>
          <w:ilvl w:val="0"/>
          <w:numId w:val="1"/>
        </w:numPr>
        <w:ind w:left="1080" w:hanging="720"/>
        <w:rPr>
          <w:rFonts w:eastAsia="Arial" w:cs="Arial"/>
          <w:szCs w:val="24"/>
        </w:rPr>
      </w:pPr>
      <w:r w:rsidRPr="00842F17">
        <w:rPr>
          <w:rFonts w:eastAsia="Arial" w:cs="Arial"/>
          <w:szCs w:val="24"/>
        </w:rPr>
        <w:t xml:space="preserve">choose display  </w:t>
      </w:r>
    </w:p>
    <w:p w14:paraId="6C02E992" w14:textId="5B4F8D79" w:rsidR="4000BEE4" w:rsidRPr="00842F17" w:rsidRDefault="4000BEE4" w:rsidP="529A8DE5">
      <w:pPr>
        <w:pStyle w:val="ListParagraph"/>
        <w:numPr>
          <w:ilvl w:val="0"/>
          <w:numId w:val="1"/>
        </w:numPr>
        <w:ind w:left="1080" w:hanging="720"/>
        <w:rPr>
          <w:rFonts w:eastAsia="Arial" w:cs="Arial"/>
          <w:szCs w:val="24"/>
        </w:rPr>
      </w:pPr>
      <w:r w:rsidRPr="00842F17">
        <w:rPr>
          <w:rFonts w:eastAsia="Arial" w:cs="Arial"/>
          <w:szCs w:val="24"/>
        </w:rPr>
        <w:t>under ‘printing options’, uncheck the box next to ‘print hidden text’ and select ok</w:t>
      </w:r>
    </w:p>
    <w:p w14:paraId="0304A3B9" w14:textId="6ABB1E3D" w:rsidR="197C3FBE" w:rsidRPr="00524450" w:rsidRDefault="197C3FBE">
      <w:pPr>
        <w:rPr>
          <w:color w:val="FF0000"/>
        </w:rPr>
      </w:pPr>
      <w:r w:rsidRPr="00524450">
        <w:rPr>
          <w:color w:val="FF0000"/>
        </w:rPr>
        <w:br w:type="page"/>
      </w:r>
    </w:p>
    <w:p w14:paraId="09EAD2E3" w14:textId="3DC8A280" w:rsidR="00F408AF" w:rsidRPr="00524450" w:rsidRDefault="009C25A6" w:rsidP="00842F17">
      <w:pPr>
        <w:pStyle w:val="Heading2"/>
      </w:pPr>
      <w:r w:rsidRPr="00524450">
        <w:lastRenderedPageBreak/>
        <w:t>Pupil details</w:t>
      </w:r>
    </w:p>
    <w:bookmarkEnd w:id="0"/>
    <w:p w14:paraId="066F9F13" w14:textId="76992993" w:rsidR="00BA6637" w:rsidRPr="00842F17" w:rsidRDefault="009C25A6" w:rsidP="00BA6637">
      <w:r w:rsidRPr="00842F17">
        <w:t>Surname</w:t>
      </w:r>
      <w:r w:rsidR="00BA6637" w:rsidRPr="00842F17">
        <w:t>:</w:t>
      </w:r>
      <w:r w:rsidR="00BA6637" w:rsidRPr="00842F17">
        <w:tab/>
      </w:r>
      <w:r w:rsidR="008F7030" w:rsidRPr="00842F17">
        <w:tab/>
      </w:r>
      <w:sdt>
        <w:sdtPr>
          <w:alias w:val="Type the student's surname"/>
          <w:tag w:val="Type the student's surname"/>
          <w:id w:val="1633758507"/>
          <w:placeholder>
            <w:docPart w:val="605DEC8FD64B4290BD75C2633D065DE2"/>
          </w:placeholder>
          <w:showingPlcHdr/>
        </w:sdtPr>
        <w:sdtContent>
          <w:r w:rsidR="00BA6637" w:rsidRPr="00842F17">
            <w:rPr>
              <w:rStyle w:val="PlaceholderText"/>
              <w:color w:val="auto"/>
            </w:rPr>
            <w:t>Click or tap here to enter text.</w:t>
          </w:r>
        </w:sdtContent>
      </w:sdt>
    </w:p>
    <w:p w14:paraId="0336415F" w14:textId="6CDCED47" w:rsidR="00BA6637" w:rsidRPr="00842F17" w:rsidRDefault="00BA6637" w:rsidP="00BA6637">
      <w:r w:rsidRPr="00842F17">
        <w:t xml:space="preserve">Forename: </w:t>
      </w:r>
      <w:r w:rsidRPr="00842F17">
        <w:tab/>
      </w:r>
      <w:r w:rsidR="008F7030" w:rsidRPr="00842F17">
        <w:tab/>
      </w:r>
      <w:sdt>
        <w:sdtPr>
          <w:alias w:val="Type the student's forename"/>
          <w:tag w:val="Type the student's forename"/>
          <w:id w:val="254178117"/>
          <w:placeholder>
            <w:docPart w:val="A32A37602C824477860F3B1E87357A11"/>
          </w:placeholder>
          <w:showingPlcHdr/>
        </w:sdtPr>
        <w:sdtContent>
          <w:r w:rsidRPr="00842F17">
            <w:rPr>
              <w:rStyle w:val="PlaceholderText"/>
              <w:color w:val="auto"/>
            </w:rPr>
            <w:t>Click or tap here to enter text.</w:t>
          </w:r>
        </w:sdtContent>
      </w:sdt>
    </w:p>
    <w:p w14:paraId="53768618" w14:textId="7287A6D0" w:rsidR="00BA6637" w:rsidRPr="00842F17" w:rsidRDefault="009C25A6" w:rsidP="00BA6637">
      <w:r w:rsidRPr="00842F17">
        <w:t>Date of birth</w:t>
      </w:r>
      <w:r w:rsidR="00BA6637" w:rsidRPr="00842F17">
        <w:t>:</w:t>
      </w:r>
      <w:r w:rsidR="00BA6637" w:rsidRPr="00842F17">
        <w:tab/>
      </w:r>
      <w:r w:rsidR="008F7030" w:rsidRPr="00842F17">
        <w:tab/>
      </w:r>
      <w:sdt>
        <w:sdtPr>
          <w:alias w:val="Type the student's date of birth"/>
          <w:tag w:val="Type the student's date of birth"/>
          <w:id w:val="2016811443"/>
          <w:placeholder>
            <w:docPart w:val="10A81DE33E5641C0AB5901BEE74561B0"/>
          </w:placeholder>
          <w:showingPlcHdr/>
        </w:sdtPr>
        <w:sdtContent>
          <w:r w:rsidR="00BA6637" w:rsidRPr="00842F17">
            <w:rPr>
              <w:rStyle w:val="PlaceholderText"/>
              <w:color w:val="auto"/>
            </w:rPr>
            <w:t>Click or tap here to enter text.</w:t>
          </w:r>
        </w:sdtContent>
      </w:sdt>
    </w:p>
    <w:p w14:paraId="0503237C" w14:textId="1AD292F6" w:rsidR="00BA6637" w:rsidRPr="00842F17" w:rsidRDefault="009C25A6" w:rsidP="00BA6637">
      <w:r w:rsidRPr="00842F17">
        <w:t>Home a</w:t>
      </w:r>
      <w:r w:rsidR="00BA6637" w:rsidRPr="00842F17">
        <w:t>ddress:</w:t>
      </w:r>
      <w:r w:rsidR="00BA6637" w:rsidRPr="00842F17">
        <w:tab/>
      </w:r>
      <w:sdt>
        <w:sdtPr>
          <w:alias w:val="Type the student's home address"/>
          <w:tag w:val="Type the student's home address"/>
          <w:id w:val="829182096"/>
          <w:placeholder>
            <w:docPart w:val="FEE4359935B4485F935BAEBC732195C3"/>
          </w:placeholder>
          <w:showingPlcHdr/>
        </w:sdtPr>
        <w:sdtContent>
          <w:r w:rsidR="00BA6637" w:rsidRPr="00842F17">
            <w:rPr>
              <w:rStyle w:val="PlaceholderText"/>
              <w:color w:val="auto"/>
            </w:rPr>
            <w:t>Click or tap here to enter text.</w:t>
          </w:r>
        </w:sdtContent>
      </w:sdt>
    </w:p>
    <w:p w14:paraId="299ACABC" w14:textId="49353437" w:rsidR="00BA6637" w:rsidRPr="00842F17" w:rsidRDefault="00BA6637" w:rsidP="00BA6637">
      <w:r w:rsidRPr="00842F17">
        <w:t>Postcode:</w:t>
      </w:r>
      <w:r w:rsidR="009C25A6" w:rsidRPr="00842F17">
        <w:tab/>
      </w:r>
      <w:r w:rsidRPr="00842F17">
        <w:tab/>
      </w:r>
      <w:sdt>
        <w:sdtPr>
          <w:alias w:val="Type the student's home address postcode"/>
          <w:tag w:val="Type the student's home address postcode"/>
          <w:id w:val="1919980575"/>
          <w:placeholder>
            <w:docPart w:val="2D55693F02EB432D92634C890F7EEC5F"/>
          </w:placeholder>
          <w:showingPlcHdr/>
        </w:sdtPr>
        <w:sdtContent>
          <w:r w:rsidRPr="00842F17">
            <w:rPr>
              <w:rStyle w:val="PlaceholderText"/>
              <w:color w:val="auto"/>
            </w:rPr>
            <w:t>Click or tap here to enter text.</w:t>
          </w:r>
        </w:sdtContent>
      </w:sdt>
    </w:p>
    <w:p w14:paraId="32606A3C" w14:textId="4DF47C60" w:rsidR="00BA6637" w:rsidRPr="00842F17" w:rsidRDefault="009C25A6" w:rsidP="00BA6637">
      <w:r w:rsidRPr="00842F17">
        <w:t>T</w:t>
      </w:r>
      <w:r w:rsidR="00BA6637" w:rsidRPr="00842F17">
        <w:t xml:space="preserve">elephone number: </w:t>
      </w:r>
      <w:r w:rsidR="00BA6637" w:rsidRPr="00842F17">
        <w:tab/>
      </w:r>
      <w:sdt>
        <w:sdtPr>
          <w:alias w:val="Type the telephone number"/>
          <w:tag w:val="Type the telephone number"/>
          <w:id w:val="-1073583423"/>
          <w:placeholder>
            <w:docPart w:val="602504B538F242B181B2A7A37BEB2607"/>
          </w:placeholder>
          <w:showingPlcHdr/>
        </w:sdtPr>
        <w:sdtContent>
          <w:r w:rsidR="00BA6637" w:rsidRPr="00842F17">
            <w:rPr>
              <w:rStyle w:val="PlaceholderText"/>
              <w:color w:val="auto"/>
            </w:rPr>
            <w:t>Click or tap here to enter text.</w:t>
          </w:r>
        </w:sdtContent>
      </w:sdt>
    </w:p>
    <w:p w14:paraId="5167BE9E" w14:textId="74C9A465" w:rsidR="009C25A6" w:rsidRPr="00842F17" w:rsidRDefault="009C25A6" w:rsidP="00BA6637">
      <w:r w:rsidRPr="00842F17">
        <w:t xml:space="preserve">School to be attended: </w:t>
      </w:r>
      <w:r w:rsidRPr="00842F17">
        <w:tab/>
      </w:r>
      <w:r w:rsidR="008F7030" w:rsidRPr="00842F17">
        <w:tab/>
      </w:r>
      <w:r w:rsidR="008F7030" w:rsidRPr="00842F17">
        <w:tab/>
      </w:r>
      <w:sdt>
        <w:sdtPr>
          <w:alias w:val="Type the name of the school the student will attend"/>
          <w:tag w:val="Type the name of the school the student will attend"/>
          <w:id w:val="-1755038053"/>
          <w:placeholder>
            <w:docPart w:val="4F352CB6199F42E790A472A452881259"/>
          </w:placeholder>
          <w:showingPlcHdr/>
        </w:sdtPr>
        <w:sdtContent>
          <w:r w:rsidRPr="00842F17">
            <w:rPr>
              <w:rStyle w:val="PlaceholderText"/>
              <w:color w:val="auto"/>
            </w:rPr>
            <w:t>Click or tap here to enter text.</w:t>
          </w:r>
        </w:sdtContent>
      </w:sdt>
    </w:p>
    <w:p w14:paraId="69286CA2" w14:textId="276C0B01" w:rsidR="009C25A6" w:rsidRPr="00842F17" w:rsidRDefault="009C25A6" w:rsidP="009C25A6">
      <w:r w:rsidRPr="00842F17">
        <w:t xml:space="preserve">Date from which transport is requested: </w:t>
      </w:r>
      <w:r w:rsidRPr="00842F17">
        <w:tab/>
      </w:r>
      <w:sdt>
        <w:sdtPr>
          <w:alias w:val="Select the date from which transport is requested"/>
          <w:tag w:val="Select the date from which transport is requested"/>
          <w:id w:val="-1343701104"/>
          <w:placeholder>
            <w:docPart w:val="4931BFCA446F40FCBD49A25B6CD8C925"/>
          </w:placeholder>
          <w:showingPlcHdr/>
          <w:date>
            <w:dateFormat w:val="dd/MM/yyyy"/>
            <w:lid w:val="en-GB"/>
            <w:storeMappedDataAs w:val="dateTime"/>
            <w:calendar w:val="gregorian"/>
          </w:date>
        </w:sdtPr>
        <w:sdtContent>
          <w:r w:rsidRPr="00842F17">
            <w:rPr>
              <w:rStyle w:val="PlaceholderText"/>
              <w:color w:val="auto"/>
            </w:rPr>
            <w:t>Click or tap to enter a date.</w:t>
          </w:r>
        </w:sdtContent>
      </w:sdt>
    </w:p>
    <w:p w14:paraId="21F4C7FF" w14:textId="12023133" w:rsidR="009C25A6" w:rsidRPr="00842F17" w:rsidRDefault="009C25A6" w:rsidP="00BA6637">
      <w:r w:rsidRPr="00842F17">
        <w:t xml:space="preserve">Preferred boarding point: </w:t>
      </w:r>
      <w:r w:rsidRPr="00842F17">
        <w:tab/>
      </w:r>
      <w:r w:rsidRPr="00842F17">
        <w:tab/>
      </w:r>
      <w:r w:rsidRPr="00842F17">
        <w:tab/>
      </w:r>
      <w:sdt>
        <w:sdtPr>
          <w:alias w:val="Type the preferred boarding point"/>
          <w:tag w:val="Type the preferred boarding point"/>
          <w:id w:val="-1753963646"/>
          <w:placeholder>
            <w:docPart w:val="61383BB28EA54C1D93EDA2387F45F935"/>
          </w:placeholder>
          <w:showingPlcHdr/>
        </w:sdtPr>
        <w:sdtContent>
          <w:r w:rsidRPr="00842F17">
            <w:rPr>
              <w:rStyle w:val="PlaceholderText"/>
              <w:color w:val="auto"/>
            </w:rPr>
            <w:t>Click or tap here to enter text.</w:t>
          </w:r>
        </w:sdtContent>
      </w:sdt>
    </w:p>
    <w:p w14:paraId="0138BC4C" w14:textId="79263110" w:rsidR="00BA6637" w:rsidRPr="00842F17" w:rsidRDefault="009C25A6" w:rsidP="00BA6637">
      <w:r w:rsidRPr="00842F17">
        <w:t>Parent/carer e</w:t>
      </w:r>
      <w:r w:rsidR="00BA6637" w:rsidRPr="00842F17">
        <w:t>mail address:</w:t>
      </w:r>
      <w:r w:rsidR="00BA6637" w:rsidRPr="00842F17">
        <w:tab/>
      </w:r>
      <w:r w:rsidRPr="00842F17">
        <w:tab/>
      </w:r>
      <w:sdt>
        <w:sdtPr>
          <w:alias w:val="Type the parent/carer email address"/>
          <w:tag w:val="Type the parent/carer email address"/>
          <w:id w:val="2025665830"/>
          <w:placeholder>
            <w:docPart w:val="1731D85DFF364153934EB33384E2D546"/>
          </w:placeholder>
          <w:showingPlcHdr/>
        </w:sdtPr>
        <w:sdtContent>
          <w:r w:rsidR="00BA6637" w:rsidRPr="00842F17">
            <w:rPr>
              <w:rStyle w:val="PlaceholderText"/>
              <w:color w:val="auto"/>
            </w:rPr>
            <w:t>Click or tap here to enter text.</w:t>
          </w:r>
        </w:sdtContent>
      </w:sdt>
    </w:p>
    <w:p w14:paraId="23BFC582" w14:textId="7C620D35" w:rsidR="009C25A6" w:rsidRPr="00842F17" w:rsidRDefault="009C25A6" w:rsidP="009C25A6">
      <w:r w:rsidRPr="00842F17">
        <w:t>In consideration of the Council providing Spare Seat Scheme travel for the above-named pupil to and from school, I confirm that I have read and agree to abide by all the conditions applicable to Westmorland and Furness Council’s Spare Seat Scheme by ticking the box.</w:t>
      </w:r>
      <w:sdt>
        <w:sdtPr>
          <w:alias w:val="Select to confirm you have read the terms and conditions for the Council's Spare Seat Scheme and agree to abide by them"/>
          <w:tag w:val="Select to confirm you have read the terms and conditions for the Council's Spare Seat Scheme and agree to abide by them"/>
          <w:id w:val="-363134880"/>
          <w14:checkbox>
            <w14:checked w14:val="0"/>
            <w14:checkedState w14:val="2612" w14:font="MS Gothic"/>
            <w14:uncheckedState w14:val="2610" w14:font="MS Gothic"/>
          </w14:checkbox>
        </w:sdtPr>
        <w:sdtContent>
          <w:r w:rsidRPr="00842F17">
            <w:rPr>
              <w:rFonts w:ascii="MS Gothic" w:eastAsia="MS Gothic" w:hAnsi="MS Gothic" w:hint="eastAsia"/>
            </w:rPr>
            <w:t>☐</w:t>
          </w:r>
        </w:sdtContent>
      </w:sdt>
    </w:p>
    <w:p w14:paraId="7D4DA178" w14:textId="77777777" w:rsidR="009C25A6" w:rsidRPr="00842F17" w:rsidRDefault="009C25A6" w:rsidP="009C25A6">
      <w:pPr>
        <w:rPr>
          <w:lang w:val="en-US"/>
        </w:rPr>
      </w:pPr>
      <w:r w:rsidRPr="00842F17">
        <w:rPr>
          <w:lang w:val="en-US"/>
        </w:rPr>
        <w:t xml:space="preserve">Where appropriate, I agree to make such regular payments as may be required to Westmorland and Furness Council at such rates as the Council may direct.  Failure to make such payments will result in the withdrawal of transport. </w:t>
      </w:r>
    </w:p>
    <w:p w14:paraId="3372A0D3" w14:textId="77777777" w:rsidR="008F7030" w:rsidRPr="00842F17" w:rsidRDefault="009C25A6" w:rsidP="009C25A6">
      <w:r w:rsidRPr="00842F17">
        <w:t xml:space="preserve">Parent/carer signature: </w:t>
      </w:r>
      <w:sdt>
        <w:sdtPr>
          <w:alias w:val="Enter parent/carer signature"/>
          <w:tag w:val="Enter parent/carer signature"/>
          <w:id w:val="-1616131226"/>
          <w:placeholder>
            <w:docPart w:val="DC8AA876669F4283A1D6615EB0613EE4"/>
          </w:placeholder>
          <w:showingPlcHdr/>
        </w:sdtPr>
        <w:sdtContent>
          <w:r w:rsidRPr="00842F17">
            <w:rPr>
              <w:rStyle w:val="PlaceholderText"/>
              <w:color w:val="auto"/>
            </w:rPr>
            <w:t>Click or tap here to enter text.</w:t>
          </w:r>
        </w:sdtContent>
      </w:sdt>
      <w:r w:rsidRPr="00842F17">
        <w:t xml:space="preserve"> </w:t>
      </w:r>
    </w:p>
    <w:p w14:paraId="3765F056" w14:textId="455A476B" w:rsidR="009C25A6" w:rsidRPr="00842F17" w:rsidRDefault="009C25A6" w:rsidP="009C25A6">
      <w:r w:rsidRPr="00842F17">
        <w:t xml:space="preserve">Date: </w:t>
      </w:r>
      <w:sdt>
        <w:sdtPr>
          <w:alias w:val="Enter the date of declaration"/>
          <w:tag w:val="Enter the date of declaration"/>
          <w:id w:val="-1830739259"/>
          <w:placeholder>
            <w:docPart w:val="5DE0368668BF4D6591C7D972A3A68987"/>
          </w:placeholder>
          <w:showingPlcHdr/>
          <w:date>
            <w:dateFormat w:val="dd/MM/yyyy"/>
            <w:lid w:val="en-GB"/>
            <w:storeMappedDataAs w:val="dateTime"/>
            <w:calendar w:val="gregorian"/>
          </w:date>
        </w:sdtPr>
        <w:sdtContent>
          <w:r w:rsidRPr="00842F17">
            <w:rPr>
              <w:rStyle w:val="PlaceholderText"/>
              <w:color w:val="auto"/>
            </w:rPr>
            <w:t>Click or tap to enter a date.</w:t>
          </w:r>
        </w:sdtContent>
      </w:sdt>
    </w:p>
    <w:p w14:paraId="4A7A3A41" w14:textId="65BF8866" w:rsidR="009C25A6" w:rsidRPr="00524450" w:rsidRDefault="008F7030" w:rsidP="00842F17">
      <w:pPr>
        <w:pStyle w:val="Heading2"/>
      </w:pPr>
      <w:r w:rsidRPr="00524450">
        <w:t>For office use only</w:t>
      </w:r>
    </w:p>
    <w:p w14:paraId="693F4B2F" w14:textId="76B4B252" w:rsidR="008F7030" w:rsidRPr="00842F17" w:rsidRDefault="008F7030" w:rsidP="008F7030">
      <w:r w:rsidRPr="00842F17">
        <w:t xml:space="preserve">Route number: </w:t>
      </w:r>
      <w:r w:rsidRPr="00842F17">
        <w:tab/>
      </w:r>
      <w:sdt>
        <w:sdtPr>
          <w:alias w:val="Type the route number"/>
          <w:tag w:val="Type the route number"/>
          <w:id w:val="-1652898523"/>
          <w:placeholder>
            <w:docPart w:val="620A10B6F760487EBD6A34F0B994005E"/>
          </w:placeholder>
          <w:showingPlcHdr/>
        </w:sdtPr>
        <w:sdtContent>
          <w:r w:rsidRPr="00842F17">
            <w:rPr>
              <w:rStyle w:val="PlaceholderText"/>
              <w:color w:val="auto"/>
            </w:rPr>
            <w:t>Click or tap here to enter text.</w:t>
          </w:r>
        </w:sdtContent>
      </w:sdt>
    </w:p>
    <w:p w14:paraId="5CAE0D1D" w14:textId="64B74D5B" w:rsidR="008F7030" w:rsidRPr="00842F17" w:rsidRDefault="008F7030" w:rsidP="008F7030">
      <w:r w:rsidRPr="00842F17">
        <w:t>Offer seat:</w:t>
      </w:r>
      <w:r w:rsidRPr="00842F17">
        <w:tab/>
      </w:r>
      <w:r w:rsidRPr="00842F17">
        <w:tab/>
      </w:r>
      <w:sdt>
        <w:sdtPr>
          <w:alias w:val="Type offer seat"/>
          <w:tag w:val="Type offer seat"/>
          <w:id w:val="909891988"/>
          <w:placeholder>
            <w:docPart w:val="BE29498BEA804C2F85D22E7E44F11AEF"/>
          </w:placeholder>
          <w:showingPlcHdr/>
        </w:sdtPr>
        <w:sdtContent>
          <w:r w:rsidRPr="00842F17">
            <w:rPr>
              <w:rStyle w:val="PlaceholderText"/>
              <w:color w:val="auto"/>
            </w:rPr>
            <w:t>Click or tap here to enter text.</w:t>
          </w:r>
        </w:sdtContent>
      </w:sdt>
    </w:p>
    <w:p w14:paraId="2BC2C1F9" w14:textId="3DCF80A8" w:rsidR="008F7030" w:rsidRPr="00842F17" w:rsidRDefault="008F7030" w:rsidP="008F7030">
      <w:r w:rsidRPr="00842F17">
        <w:t xml:space="preserve">Waiting list: </w:t>
      </w:r>
      <w:r w:rsidRPr="00842F17">
        <w:tab/>
      </w:r>
      <w:r w:rsidRPr="00842F17">
        <w:tab/>
      </w:r>
      <w:sdt>
        <w:sdtPr>
          <w:alias w:val="Type waiting list details"/>
          <w:tag w:val="Type waiting list details"/>
          <w:id w:val="796572160"/>
          <w:placeholder>
            <w:docPart w:val="0D0EBADC7CE04DEAB86358E802DABDCC"/>
          </w:placeholder>
          <w:showingPlcHdr/>
        </w:sdtPr>
        <w:sdtContent>
          <w:r w:rsidRPr="00842F17">
            <w:rPr>
              <w:rStyle w:val="PlaceholderText"/>
              <w:color w:val="auto"/>
            </w:rPr>
            <w:t>Click or tap here to enter text.</w:t>
          </w:r>
        </w:sdtContent>
      </w:sdt>
    </w:p>
    <w:p w14:paraId="4C8C2336" w14:textId="3ECCB5AC" w:rsidR="008F7030" w:rsidRPr="00842F17" w:rsidRDefault="008F7030" w:rsidP="008F7030">
      <w:r w:rsidRPr="00842F17">
        <w:t>Assessed by:</w:t>
      </w:r>
      <w:r w:rsidRPr="00842F17">
        <w:tab/>
      </w:r>
      <w:r w:rsidRPr="00842F17">
        <w:tab/>
      </w:r>
      <w:sdt>
        <w:sdtPr>
          <w:alias w:val="Type who the application has been assessed by"/>
          <w:tag w:val="Type who the application has been assessed by"/>
          <w:id w:val="1756247017"/>
          <w:placeholder>
            <w:docPart w:val="11D34F477FEE4331B573A2B449832D73"/>
          </w:placeholder>
          <w:showingPlcHdr/>
        </w:sdtPr>
        <w:sdtContent>
          <w:r w:rsidRPr="00842F17">
            <w:rPr>
              <w:rStyle w:val="PlaceholderText"/>
              <w:color w:val="auto"/>
            </w:rPr>
            <w:t>Click or tap here to enter text.</w:t>
          </w:r>
        </w:sdtContent>
      </w:sdt>
    </w:p>
    <w:p w14:paraId="64C7D08A" w14:textId="71FC25D7" w:rsidR="008F7030" w:rsidRPr="00842F17" w:rsidRDefault="008F7030" w:rsidP="008F7030">
      <w:r w:rsidRPr="00842F17">
        <w:t xml:space="preserve">Date: </w:t>
      </w:r>
      <w:sdt>
        <w:sdtPr>
          <w:alias w:val="Select the date the application has been assessed"/>
          <w:tag w:val="Select the date the application has been assessed"/>
          <w:id w:val="133378349"/>
          <w:placeholder>
            <w:docPart w:val="8BDA26787E044F3A8E4BDAAF7233CDC3"/>
          </w:placeholder>
          <w:showingPlcHdr/>
          <w:date>
            <w:dateFormat w:val="dd/MM/yyyy"/>
            <w:lid w:val="en-GB"/>
            <w:storeMappedDataAs w:val="dateTime"/>
            <w:calendar w:val="gregorian"/>
          </w:date>
        </w:sdtPr>
        <w:sdtContent>
          <w:r w:rsidRPr="00842F17">
            <w:rPr>
              <w:rStyle w:val="PlaceholderText"/>
              <w:color w:val="auto"/>
            </w:rPr>
            <w:t>Click or tap to enter a date.</w:t>
          </w:r>
        </w:sdtContent>
      </w:sdt>
    </w:p>
    <w:p w14:paraId="3E4647EA" w14:textId="77777777" w:rsidR="008F7030" w:rsidRPr="00524450" w:rsidRDefault="008F7030">
      <w:pPr>
        <w:spacing w:line="259" w:lineRule="auto"/>
        <w:rPr>
          <w:rFonts w:eastAsiaTheme="majorEastAsia" w:cstheme="majorBidi"/>
          <w:color w:val="FF0000"/>
          <w:sz w:val="36"/>
          <w:szCs w:val="32"/>
        </w:rPr>
      </w:pPr>
      <w:r w:rsidRPr="00524450">
        <w:rPr>
          <w:color w:val="FF0000"/>
        </w:rPr>
        <w:br w:type="page"/>
      </w:r>
    </w:p>
    <w:p w14:paraId="5F179416" w14:textId="54C25511" w:rsidR="004D17CA" w:rsidRPr="00524450" w:rsidRDefault="008F7030" w:rsidP="00842F17">
      <w:pPr>
        <w:pStyle w:val="Heading2"/>
      </w:pPr>
      <w:r w:rsidRPr="00524450">
        <w:lastRenderedPageBreak/>
        <w:t>Spare Seat Scheme Conditions</w:t>
      </w:r>
    </w:p>
    <w:p w14:paraId="58B939B4" w14:textId="423590BA" w:rsidR="008F7030" w:rsidRPr="00842F17" w:rsidRDefault="008F7030" w:rsidP="008F7030">
      <w:pPr>
        <w:pStyle w:val="Heading3"/>
      </w:pPr>
      <w:r w:rsidRPr="00842F17">
        <w:t>When will I know if my child can have a spare seat?</w:t>
      </w:r>
    </w:p>
    <w:p w14:paraId="5AB10964" w14:textId="32FBCBE4" w:rsidR="00842F17" w:rsidRPr="00842F17" w:rsidRDefault="00842F17" w:rsidP="00842F17">
      <w:r w:rsidRPr="00842F17">
        <w:t xml:space="preserve">The position regarding the availability of spare seats will not be known until after the start of the academic year. This is likely to be as late as October half term. This is partly because a number of parents/ carers of children for whom the Council has a responsibility to provide transport often make a late application, despite being encouraged to apply by June. (As there is a legal obligation involved, the Council cannot adhere to a fixed deadline for return of applications). Furthermore, the exam results which influence decisions regarding the continued education of older pupils at schools are not known until the end of August. </w:t>
      </w:r>
    </w:p>
    <w:p w14:paraId="35EC6E8B" w14:textId="76D24419" w:rsidR="00842F17" w:rsidRPr="00842F17" w:rsidRDefault="00842F17" w:rsidP="00842F17">
      <w:pPr>
        <w:rPr>
          <w:b/>
          <w:bCs/>
        </w:rPr>
      </w:pPr>
      <w:r w:rsidRPr="00842F17">
        <w:rPr>
          <w:b/>
          <w:bCs/>
        </w:rPr>
        <w:t xml:space="preserve">It must be stressed that, until you are advised by this office that a seat is available, you must make appropriate arrangements to get your child to school. </w:t>
      </w:r>
    </w:p>
    <w:p w14:paraId="2ED32F81" w14:textId="77777777" w:rsidR="00842F17" w:rsidRDefault="00842F17" w:rsidP="00842F17">
      <w:r w:rsidRPr="00842F17">
        <w:t>Whilst a clear picture will not be known by the start of the academic year, parents/carers are still advised to make an early application for a spare seat as date of receipt may have a bearing on spare seat allocation. New applicants should not forward any payment until asked to do so. Payment for ongoing Spare Seat Scheme passengers must be made by the given deadline. If, after payment has been made it is unfortunately not possible to offer a seat, a full refund will, of course, be given.</w:t>
      </w:r>
    </w:p>
    <w:p w14:paraId="61DFD88D" w14:textId="6B477151" w:rsidR="008F7030" w:rsidRPr="00842F17" w:rsidRDefault="008F7030" w:rsidP="00842F17">
      <w:pPr>
        <w:pStyle w:val="Heading3"/>
      </w:pPr>
      <w:r w:rsidRPr="00842F17">
        <w:t>Where would my child board the vehicle?</w:t>
      </w:r>
    </w:p>
    <w:p w14:paraId="432A7895" w14:textId="71EBC596" w:rsidR="008F7030" w:rsidRPr="00842F17" w:rsidRDefault="008F7030" w:rsidP="008F7030">
      <w:r w:rsidRPr="00842F17">
        <w:t>The routes of private hire vehicles are organised to meet the Council’s responsibilities for children who are entitled to free transport. Your child would therefore be collected at the nearest boarding point determined by the Council.</w:t>
      </w:r>
    </w:p>
    <w:p w14:paraId="3853C1CF" w14:textId="639C3636" w:rsidR="008F7030" w:rsidRPr="00842F17" w:rsidRDefault="008F7030" w:rsidP="008F7030">
      <w:pPr>
        <w:pStyle w:val="Heading3"/>
      </w:pPr>
      <w:r w:rsidRPr="00842F17">
        <w:t>If a spare seat is withdrawn, how much notice is given?</w:t>
      </w:r>
    </w:p>
    <w:p w14:paraId="5592E467" w14:textId="444B98E1" w:rsidR="00F91832" w:rsidRPr="00F91832" w:rsidRDefault="00F91832" w:rsidP="00F91832">
      <w:r w:rsidRPr="00F91832">
        <w:t>The withdrawal of a spare seat or the provision of a less convenient boarding point, whilst most regrettable, is sometimes unavoidable. Where possible a minimum of one week’s notice will be given to parents/carers.</w:t>
      </w:r>
    </w:p>
    <w:p w14:paraId="7E3EC58A" w14:textId="77777777" w:rsidR="00F91832" w:rsidRDefault="00F91832" w:rsidP="00F91832">
      <w:r w:rsidRPr="00F91832">
        <w:rPr>
          <w:b/>
          <w:bCs/>
        </w:rPr>
        <w:t>However, on occasions it may be necessary to make such changes at very short notice i.e. 24 hours.</w:t>
      </w:r>
      <w:r w:rsidRPr="00F91832">
        <w:t xml:space="preserve"> This is because the Council must give priority at all times to children who are entitled to free transport. This boarding point may be some distance from your home, and </w:t>
      </w:r>
      <w:r w:rsidRPr="00F91832">
        <w:rPr>
          <w:b/>
          <w:bCs/>
        </w:rPr>
        <w:t>it is your responsibility to ensure your child is taken to and collected from the boarding point</w:t>
      </w:r>
      <w:r w:rsidRPr="00F91832">
        <w:t>. The Council reserves the right to alter boarding points according to circumstances.</w:t>
      </w:r>
    </w:p>
    <w:p w14:paraId="6B534787" w14:textId="67F006B9" w:rsidR="008F7030" w:rsidRPr="00F91832" w:rsidRDefault="008F7030" w:rsidP="00F91832">
      <w:pPr>
        <w:pStyle w:val="Heading3"/>
      </w:pPr>
      <w:r w:rsidRPr="00F91832">
        <w:lastRenderedPageBreak/>
        <w:t>Which spare seat passengers would lose their seat first?</w:t>
      </w:r>
    </w:p>
    <w:p w14:paraId="7451B2F4" w14:textId="77777777" w:rsidR="008F7030" w:rsidRPr="00F91832" w:rsidRDefault="008F7030" w:rsidP="008F7030">
      <w:r w:rsidRPr="00F91832">
        <w:t xml:space="preserve">If it is necessary to withdraw spare seats, it would be done on an individual basis in the following order: </w:t>
      </w:r>
    </w:p>
    <w:p w14:paraId="7D4B3F2F" w14:textId="4EF46F6A" w:rsidR="008F7030" w:rsidRPr="00F91832" w:rsidRDefault="008F7030" w:rsidP="008F7030">
      <w:pPr>
        <w:numPr>
          <w:ilvl w:val="0"/>
          <w:numId w:val="40"/>
        </w:numPr>
      </w:pPr>
      <w:r w:rsidRPr="00F91832">
        <w:t>Non-catchment children</w:t>
      </w:r>
    </w:p>
    <w:p w14:paraId="4AC3FAB7" w14:textId="77777777" w:rsidR="008F7030" w:rsidRPr="00F91832" w:rsidRDefault="008F7030" w:rsidP="008F7030">
      <w:pPr>
        <w:numPr>
          <w:ilvl w:val="0"/>
          <w:numId w:val="40"/>
        </w:numPr>
      </w:pPr>
      <w:r w:rsidRPr="00F91832">
        <w:t xml:space="preserve">Post-16 students </w:t>
      </w:r>
    </w:p>
    <w:p w14:paraId="51477CB2" w14:textId="608BE0A9" w:rsidR="008F7030" w:rsidRPr="00F91832" w:rsidRDefault="008F7030" w:rsidP="008F7030">
      <w:pPr>
        <w:pStyle w:val="Heading3"/>
      </w:pPr>
      <w:r w:rsidRPr="00F91832">
        <w:t>The Spare Seat Travel Pass</w:t>
      </w:r>
    </w:p>
    <w:p w14:paraId="3854CBA9" w14:textId="106D083B" w:rsidR="00F91832" w:rsidRPr="00F91832" w:rsidRDefault="00F91832" w:rsidP="00F91832">
      <w:r w:rsidRPr="00F91832">
        <w:t>Once your child has been allocated a spare seat, a travel pass will be issued provided that an application form has been completed and the appropriate payment made. The travel pass must be carried by your child and produced for the driver on each journey otherwise your child may be refused access to the ‘vehicle’. The travel pass can be used only on the designated service by the named holder and must not be given to anyone else to use.</w:t>
      </w:r>
    </w:p>
    <w:p w14:paraId="77999538" w14:textId="77777777" w:rsidR="00F91832" w:rsidRDefault="00F91832" w:rsidP="00F91832">
      <w:r w:rsidRPr="00F91832">
        <w:t>If your child loses their travel pass, a replacement may be obtained from the Integrated Home to School Transport Team for a fee of £16.10.</w:t>
      </w:r>
    </w:p>
    <w:p w14:paraId="6656F387" w14:textId="68AAB2C8" w:rsidR="008F7030" w:rsidRPr="000978F8" w:rsidRDefault="008F7030" w:rsidP="00F91832">
      <w:pPr>
        <w:pStyle w:val="Heading3"/>
      </w:pPr>
      <w:r w:rsidRPr="000978F8">
        <w:t>Should I rely on the availability of a spare seat?</w:t>
      </w:r>
    </w:p>
    <w:p w14:paraId="3414BEC9" w14:textId="77777777" w:rsidR="008F7030" w:rsidRPr="000978F8" w:rsidRDefault="008F7030" w:rsidP="008F7030">
      <w:pPr>
        <w:rPr>
          <w:b/>
          <w:bCs/>
        </w:rPr>
      </w:pPr>
      <w:r w:rsidRPr="000978F8">
        <w:rPr>
          <w:b/>
          <w:bCs/>
        </w:rPr>
        <w:t xml:space="preserve">Absolutely not. </w:t>
      </w:r>
    </w:p>
    <w:p w14:paraId="03768C62" w14:textId="27FE242E" w:rsidR="008F7030" w:rsidRPr="000978F8" w:rsidRDefault="008F7030" w:rsidP="008F7030">
      <w:r w:rsidRPr="000978F8">
        <w:t>Every year despite advice not to do so, a significant number of parents/carers assume the continuing availability of a Spare Seat Scheme seat and find themselves in difficulties regarding their responsibility for getting their children to and from school. Consequently, it is felt to be very important to stress to an even greater extent than before that parents/carers should not base their choice of school on the hope that a spare seat will be available. Parents/carers should ensure that at all times throughout the school year they are able, if necessary, to make their own arrangements for their children’s school transport.</w:t>
      </w:r>
    </w:p>
    <w:sectPr w:rsidR="008F7030" w:rsidRPr="000978F8" w:rsidSect="0026306D">
      <w:footerReference w:type="default" r:id="rId15"/>
      <w:headerReference w:type="first" r:id="rId16"/>
      <w:footerReference w:type="first" r:id="rId17"/>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9350" w14:textId="77777777" w:rsidR="00C50D31" w:rsidRDefault="00C50D31" w:rsidP="00947DFD">
      <w:pPr>
        <w:spacing w:after="0" w:line="240" w:lineRule="auto"/>
      </w:pPr>
      <w:r>
        <w:separator/>
      </w:r>
    </w:p>
  </w:endnote>
  <w:endnote w:type="continuationSeparator" w:id="0">
    <w:p w14:paraId="77494DED" w14:textId="77777777" w:rsidR="00C50D31" w:rsidRDefault="00C50D31" w:rsidP="00947DFD">
      <w:pPr>
        <w:spacing w:after="0" w:line="240" w:lineRule="auto"/>
      </w:pPr>
      <w:r>
        <w:continuationSeparator/>
      </w:r>
    </w:p>
  </w:endnote>
  <w:endnote w:type="continuationNotice" w:id="1">
    <w:p w14:paraId="671037A7" w14:textId="77777777" w:rsidR="00C50D31" w:rsidRDefault="00C50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1BFD" w14:textId="77777777" w:rsidR="00C50D31" w:rsidRDefault="00C50D31" w:rsidP="00947DFD">
      <w:pPr>
        <w:spacing w:after="0" w:line="240" w:lineRule="auto"/>
      </w:pPr>
      <w:r>
        <w:separator/>
      </w:r>
    </w:p>
  </w:footnote>
  <w:footnote w:type="continuationSeparator" w:id="0">
    <w:p w14:paraId="1A3FF039" w14:textId="77777777" w:rsidR="00C50D31" w:rsidRDefault="00C50D31" w:rsidP="00947DFD">
      <w:pPr>
        <w:spacing w:after="0" w:line="240" w:lineRule="auto"/>
      </w:pPr>
      <w:r>
        <w:continuationSeparator/>
      </w:r>
    </w:p>
  </w:footnote>
  <w:footnote w:type="continuationNotice" w:id="1">
    <w:p w14:paraId="7D6AC451" w14:textId="77777777" w:rsidR="00C50D31" w:rsidRDefault="00C50D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094C4EA3" w14:textId="77777777" w:rsidTr="5E86AE9B">
      <w:trPr>
        <w:trHeight w:val="300"/>
      </w:trPr>
      <w:tc>
        <w:tcPr>
          <w:tcW w:w="3250" w:type="dxa"/>
        </w:tcPr>
        <w:p w14:paraId="2A868841" w14:textId="77777777" w:rsidR="000F278C" w:rsidRDefault="000F278C" w:rsidP="005764A3">
          <w:pPr>
            <w:pStyle w:val="Header"/>
          </w:pPr>
        </w:p>
      </w:tc>
      <w:tc>
        <w:tcPr>
          <w:tcW w:w="3250" w:type="dxa"/>
        </w:tcPr>
        <w:p w14:paraId="0625F1F8" w14:textId="77777777" w:rsidR="000F278C" w:rsidRDefault="000F278C" w:rsidP="5E86AE9B">
          <w:pPr>
            <w:pStyle w:val="Header"/>
            <w:jc w:val="center"/>
          </w:pPr>
        </w:p>
      </w:tc>
      <w:tc>
        <w:tcPr>
          <w:tcW w:w="3250" w:type="dxa"/>
        </w:tcPr>
        <w:p w14:paraId="78C06E17" w14:textId="77777777" w:rsidR="000F278C" w:rsidRDefault="000F278C" w:rsidP="5E86AE9B">
          <w:pPr>
            <w:pStyle w:val="Header"/>
            <w:ind w:right="-115"/>
            <w:jc w:val="right"/>
          </w:pPr>
        </w:p>
      </w:tc>
    </w:tr>
  </w:tbl>
  <w:p w14:paraId="4F717471"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73D8A5AC"/>
    <w:lvl w:ilvl="0" w:tplc="2A6CF82A">
      <w:start w:val="1"/>
      <w:numFmt w:val="decimal"/>
      <w:lvlText w:val="%1."/>
      <w:lvlJc w:val="left"/>
      <w:pPr>
        <w:ind w:left="720" w:hanging="360"/>
      </w:pPr>
    </w:lvl>
    <w:lvl w:ilvl="1" w:tplc="0A0E1BC6">
      <w:start w:val="1"/>
      <w:numFmt w:val="lowerLetter"/>
      <w:lvlText w:val="%2."/>
      <w:lvlJc w:val="left"/>
      <w:pPr>
        <w:ind w:left="1440" w:hanging="360"/>
      </w:pPr>
    </w:lvl>
    <w:lvl w:ilvl="2" w:tplc="F7CE5F6A">
      <w:start w:val="1"/>
      <w:numFmt w:val="lowerRoman"/>
      <w:lvlText w:val="%3."/>
      <w:lvlJc w:val="right"/>
      <w:pPr>
        <w:ind w:left="2160" w:hanging="180"/>
      </w:pPr>
    </w:lvl>
    <w:lvl w:ilvl="3" w:tplc="BF90727C">
      <w:start w:val="1"/>
      <w:numFmt w:val="decimal"/>
      <w:lvlText w:val="%4."/>
      <w:lvlJc w:val="left"/>
      <w:pPr>
        <w:ind w:left="2880" w:hanging="360"/>
      </w:pPr>
    </w:lvl>
    <w:lvl w:ilvl="4" w:tplc="5DB20F94">
      <w:start w:val="1"/>
      <w:numFmt w:val="lowerLetter"/>
      <w:lvlText w:val="%5."/>
      <w:lvlJc w:val="left"/>
      <w:pPr>
        <w:ind w:left="3600" w:hanging="360"/>
      </w:pPr>
    </w:lvl>
    <w:lvl w:ilvl="5" w:tplc="0CB4D52E">
      <w:start w:val="1"/>
      <w:numFmt w:val="lowerRoman"/>
      <w:lvlText w:val="%6."/>
      <w:lvlJc w:val="right"/>
      <w:pPr>
        <w:ind w:left="4320" w:hanging="180"/>
      </w:pPr>
    </w:lvl>
    <w:lvl w:ilvl="6" w:tplc="D1D6B864">
      <w:start w:val="1"/>
      <w:numFmt w:val="decimal"/>
      <w:lvlText w:val="%7."/>
      <w:lvlJc w:val="left"/>
      <w:pPr>
        <w:ind w:left="5040" w:hanging="360"/>
      </w:pPr>
    </w:lvl>
    <w:lvl w:ilvl="7" w:tplc="7B22552A">
      <w:start w:val="1"/>
      <w:numFmt w:val="lowerLetter"/>
      <w:lvlText w:val="%8."/>
      <w:lvlJc w:val="left"/>
      <w:pPr>
        <w:ind w:left="5760" w:hanging="360"/>
      </w:pPr>
    </w:lvl>
    <w:lvl w:ilvl="8" w:tplc="A9CC972E">
      <w:start w:val="1"/>
      <w:numFmt w:val="lowerRoman"/>
      <w:lvlText w:val="%9."/>
      <w:lvlJc w:val="right"/>
      <w:pPr>
        <w:ind w:left="6480" w:hanging="180"/>
      </w:pPr>
    </w:lvl>
  </w:abstractNum>
  <w:abstractNum w:abstractNumId="3"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53A33"/>
    <w:multiLevelType w:val="hybridMultilevel"/>
    <w:tmpl w:val="16BECBCA"/>
    <w:lvl w:ilvl="0" w:tplc="77A20ADA">
      <w:start w:val="1"/>
      <w:numFmt w:val="decimal"/>
      <w:lvlText w:val="%1."/>
      <w:lvlJc w:val="left"/>
      <w:pPr>
        <w:ind w:left="720" w:hanging="360"/>
      </w:pPr>
    </w:lvl>
    <w:lvl w:ilvl="1" w:tplc="C70001DE">
      <w:start w:val="1"/>
      <w:numFmt w:val="lowerLetter"/>
      <w:lvlText w:val="%2."/>
      <w:lvlJc w:val="left"/>
      <w:pPr>
        <w:ind w:left="1440" w:hanging="360"/>
      </w:pPr>
    </w:lvl>
    <w:lvl w:ilvl="2" w:tplc="FD64A476">
      <w:start w:val="1"/>
      <w:numFmt w:val="lowerRoman"/>
      <w:lvlText w:val="%3."/>
      <w:lvlJc w:val="right"/>
      <w:pPr>
        <w:ind w:left="2160" w:hanging="180"/>
      </w:pPr>
    </w:lvl>
    <w:lvl w:ilvl="3" w:tplc="AD80954E">
      <w:start w:val="1"/>
      <w:numFmt w:val="decimal"/>
      <w:lvlText w:val="%4."/>
      <w:lvlJc w:val="left"/>
      <w:pPr>
        <w:ind w:left="2880" w:hanging="360"/>
      </w:pPr>
    </w:lvl>
    <w:lvl w:ilvl="4" w:tplc="7E24B146">
      <w:start w:val="1"/>
      <w:numFmt w:val="lowerLetter"/>
      <w:lvlText w:val="%5."/>
      <w:lvlJc w:val="left"/>
      <w:pPr>
        <w:ind w:left="3600" w:hanging="360"/>
      </w:pPr>
    </w:lvl>
    <w:lvl w:ilvl="5" w:tplc="635A1232">
      <w:start w:val="1"/>
      <w:numFmt w:val="lowerRoman"/>
      <w:lvlText w:val="%6."/>
      <w:lvlJc w:val="right"/>
      <w:pPr>
        <w:ind w:left="4320" w:hanging="180"/>
      </w:pPr>
    </w:lvl>
    <w:lvl w:ilvl="6" w:tplc="49BE5ACE">
      <w:start w:val="1"/>
      <w:numFmt w:val="decimal"/>
      <w:lvlText w:val="%7."/>
      <w:lvlJc w:val="left"/>
      <w:pPr>
        <w:ind w:left="5040" w:hanging="360"/>
      </w:pPr>
    </w:lvl>
    <w:lvl w:ilvl="7" w:tplc="1414BA8C">
      <w:start w:val="1"/>
      <w:numFmt w:val="lowerLetter"/>
      <w:lvlText w:val="%8."/>
      <w:lvlJc w:val="left"/>
      <w:pPr>
        <w:ind w:left="5760" w:hanging="360"/>
      </w:pPr>
    </w:lvl>
    <w:lvl w:ilvl="8" w:tplc="1CA09522">
      <w:start w:val="1"/>
      <w:numFmt w:val="lowerRoman"/>
      <w:lvlText w:val="%9."/>
      <w:lvlJc w:val="right"/>
      <w:pPr>
        <w:ind w:left="6480" w:hanging="180"/>
      </w:pPr>
    </w:lvl>
  </w:abstractNum>
  <w:abstractNum w:abstractNumId="11"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2"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18A7F3"/>
    <w:multiLevelType w:val="hybridMultilevel"/>
    <w:tmpl w:val="435C6E0A"/>
    <w:lvl w:ilvl="0" w:tplc="F5708C7A">
      <w:start w:val="1"/>
      <w:numFmt w:val="decimal"/>
      <w:lvlText w:val="%1."/>
      <w:lvlJc w:val="left"/>
      <w:pPr>
        <w:ind w:left="720" w:hanging="360"/>
      </w:pPr>
    </w:lvl>
    <w:lvl w:ilvl="1" w:tplc="8CEA5350">
      <w:start w:val="1"/>
      <w:numFmt w:val="lowerLetter"/>
      <w:lvlText w:val="%2."/>
      <w:lvlJc w:val="left"/>
      <w:pPr>
        <w:ind w:left="1440" w:hanging="360"/>
      </w:pPr>
    </w:lvl>
    <w:lvl w:ilvl="2" w:tplc="7A70A6C2">
      <w:start w:val="1"/>
      <w:numFmt w:val="lowerRoman"/>
      <w:lvlText w:val="%3."/>
      <w:lvlJc w:val="right"/>
      <w:pPr>
        <w:ind w:left="2160" w:hanging="180"/>
      </w:pPr>
    </w:lvl>
    <w:lvl w:ilvl="3" w:tplc="FD8A58CA">
      <w:start w:val="1"/>
      <w:numFmt w:val="decimal"/>
      <w:lvlText w:val="%4."/>
      <w:lvlJc w:val="left"/>
      <w:pPr>
        <w:ind w:left="2880" w:hanging="360"/>
      </w:pPr>
    </w:lvl>
    <w:lvl w:ilvl="4" w:tplc="C66CC024">
      <w:start w:val="1"/>
      <w:numFmt w:val="lowerLetter"/>
      <w:lvlText w:val="%5."/>
      <w:lvlJc w:val="left"/>
      <w:pPr>
        <w:ind w:left="3600" w:hanging="360"/>
      </w:pPr>
    </w:lvl>
    <w:lvl w:ilvl="5" w:tplc="A7CE38F0">
      <w:start w:val="1"/>
      <w:numFmt w:val="lowerRoman"/>
      <w:lvlText w:val="%6."/>
      <w:lvlJc w:val="right"/>
      <w:pPr>
        <w:ind w:left="4320" w:hanging="180"/>
      </w:pPr>
    </w:lvl>
    <w:lvl w:ilvl="6" w:tplc="D80CC052">
      <w:start w:val="1"/>
      <w:numFmt w:val="decimal"/>
      <w:lvlText w:val="%7."/>
      <w:lvlJc w:val="left"/>
      <w:pPr>
        <w:ind w:left="5040" w:hanging="360"/>
      </w:pPr>
    </w:lvl>
    <w:lvl w:ilvl="7" w:tplc="92320DCE">
      <w:start w:val="1"/>
      <w:numFmt w:val="lowerLetter"/>
      <w:lvlText w:val="%8."/>
      <w:lvlJc w:val="left"/>
      <w:pPr>
        <w:ind w:left="5760" w:hanging="360"/>
      </w:pPr>
    </w:lvl>
    <w:lvl w:ilvl="8" w:tplc="F1722B6C">
      <w:start w:val="1"/>
      <w:numFmt w:val="lowerRoman"/>
      <w:lvlText w:val="%9."/>
      <w:lvlJc w:val="right"/>
      <w:pPr>
        <w:ind w:left="6480" w:hanging="180"/>
      </w:pPr>
    </w:lvl>
  </w:abstractNum>
  <w:abstractNum w:abstractNumId="18"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246C5D"/>
    <w:multiLevelType w:val="hybridMultilevel"/>
    <w:tmpl w:val="E558F976"/>
    <w:lvl w:ilvl="0" w:tplc="08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3"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9073215">
    <w:abstractNumId w:val="2"/>
  </w:num>
  <w:num w:numId="2" w16cid:durableId="564224044">
    <w:abstractNumId w:val="10"/>
  </w:num>
  <w:num w:numId="3" w16cid:durableId="1619406971">
    <w:abstractNumId w:val="17"/>
  </w:num>
  <w:num w:numId="4" w16cid:durableId="206064418">
    <w:abstractNumId w:val="9"/>
  </w:num>
  <w:num w:numId="5" w16cid:durableId="1040478433">
    <w:abstractNumId w:val="16"/>
  </w:num>
  <w:num w:numId="6" w16cid:durableId="1729378116">
    <w:abstractNumId w:val="33"/>
  </w:num>
  <w:num w:numId="7" w16cid:durableId="2117826712">
    <w:abstractNumId w:val="24"/>
  </w:num>
  <w:num w:numId="8" w16cid:durableId="1228371248">
    <w:abstractNumId w:val="0"/>
  </w:num>
  <w:num w:numId="9" w16cid:durableId="865944558">
    <w:abstractNumId w:val="38"/>
  </w:num>
  <w:num w:numId="10" w16cid:durableId="944657020">
    <w:abstractNumId w:val="25"/>
  </w:num>
  <w:num w:numId="11" w16cid:durableId="1064720612">
    <w:abstractNumId w:val="7"/>
  </w:num>
  <w:num w:numId="12" w16cid:durableId="279067604">
    <w:abstractNumId w:val="15"/>
  </w:num>
  <w:num w:numId="13" w16cid:durableId="1727029520">
    <w:abstractNumId w:val="4"/>
  </w:num>
  <w:num w:numId="14" w16cid:durableId="487525487">
    <w:abstractNumId w:val="22"/>
  </w:num>
  <w:num w:numId="15" w16cid:durableId="244001687">
    <w:abstractNumId w:val="36"/>
  </w:num>
  <w:num w:numId="16" w16cid:durableId="4868164">
    <w:abstractNumId w:val="28"/>
  </w:num>
  <w:num w:numId="17" w16cid:durableId="2065984177">
    <w:abstractNumId w:val="11"/>
  </w:num>
  <w:num w:numId="18" w16cid:durableId="178278569">
    <w:abstractNumId w:val="6"/>
  </w:num>
  <w:num w:numId="19" w16cid:durableId="1058090150">
    <w:abstractNumId w:val="3"/>
  </w:num>
  <w:num w:numId="20" w16cid:durableId="1810396629">
    <w:abstractNumId w:val="31"/>
  </w:num>
  <w:num w:numId="21" w16cid:durableId="364447695">
    <w:abstractNumId w:val="34"/>
  </w:num>
  <w:num w:numId="22" w16cid:durableId="1033924444">
    <w:abstractNumId w:val="39"/>
  </w:num>
  <w:num w:numId="23" w16cid:durableId="1071126008">
    <w:abstractNumId w:val="5"/>
  </w:num>
  <w:num w:numId="24" w16cid:durableId="690257847">
    <w:abstractNumId w:val="14"/>
  </w:num>
  <w:num w:numId="25" w16cid:durableId="1959068507">
    <w:abstractNumId w:val="21"/>
  </w:num>
  <w:num w:numId="26" w16cid:durableId="2019188937">
    <w:abstractNumId w:val="13"/>
  </w:num>
  <w:num w:numId="27" w16cid:durableId="797380655">
    <w:abstractNumId w:val="27"/>
  </w:num>
  <w:num w:numId="28" w16cid:durableId="514226836">
    <w:abstractNumId w:val="1"/>
  </w:num>
  <w:num w:numId="29" w16cid:durableId="1707633292">
    <w:abstractNumId w:val="26"/>
  </w:num>
  <w:num w:numId="30" w16cid:durableId="1473135940">
    <w:abstractNumId w:val="29"/>
  </w:num>
  <w:num w:numId="31" w16cid:durableId="1008751838">
    <w:abstractNumId w:val="19"/>
  </w:num>
  <w:num w:numId="32" w16cid:durableId="1859346159">
    <w:abstractNumId w:val="23"/>
  </w:num>
  <w:num w:numId="33" w16cid:durableId="1057555324">
    <w:abstractNumId w:val="12"/>
  </w:num>
  <w:num w:numId="34" w16cid:durableId="1412459765">
    <w:abstractNumId w:val="18"/>
  </w:num>
  <w:num w:numId="35" w16cid:durableId="140580388">
    <w:abstractNumId w:val="30"/>
  </w:num>
  <w:num w:numId="36" w16cid:durableId="1504781510">
    <w:abstractNumId w:val="20"/>
  </w:num>
  <w:num w:numId="37" w16cid:durableId="694040593">
    <w:abstractNumId w:val="8"/>
  </w:num>
  <w:num w:numId="38" w16cid:durableId="1588995200">
    <w:abstractNumId w:val="35"/>
  </w:num>
  <w:num w:numId="39" w16cid:durableId="871770754">
    <w:abstractNumId w:val="37"/>
  </w:num>
  <w:num w:numId="40" w16cid:durableId="9314743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6019A"/>
    <w:rsid w:val="000737C2"/>
    <w:rsid w:val="00083082"/>
    <w:rsid w:val="00083891"/>
    <w:rsid w:val="00084177"/>
    <w:rsid w:val="000864FA"/>
    <w:rsid w:val="000872B9"/>
    <w:rsid w:val="00090EA2"/>
    <w:rsid w:val="00094B0C"/>
    <w:rsid w:val="000978F8"/>
    <w:rsid w:val="000A3A9A"/>
    <w:rsid w:val="000A5B3D"/>
    <w:rsid w:val="000A77B9"/>
    <w:rsid w:val="000B1E99"/>
    <w:rsid w:val="000B3CB6"/>
    <w:rsid w:val="000B4132"/>
    <w:rsid w:val="000B56C3"/>
    <w:rsid w:val="000C1969"/>
    <w:rsid w:val="000C45CA"/>
    <w:rsid w:val="000D0B1B"/>
    <w:rsid w:val="000D173F"/>
    <w:rsid w:val="000D4A96"/>
    <w:rsid w:val="000F278C"/>
    <w:rsid w:val="001010C5"/>
    <w:rsid w:val="00102F0D"/>
    <w:rsid w:val="00120625"/>
    <w:rsid w:val="00123C04"/>
    <w:rsid w:val="00125023"/>
    <w:rsid w:val="00137BA9"/>
    <w:rsid w:val="00142E48"/>
    <w:rsid w:val="00143EEC"/>
    <w:rsid w:val="00151C4D"/>
    <w:rsid w:val="00154B6C"/>
    <w:rsid w:val="00160A81"/>
    <w:rsid w:val="00163A32"/>
    <w:rsid w:val="001736F3"/>
    <w:rsid w:val="00173D3F"/>
    <w:rsid w:val="00176308"/>
    <w:rsid w:val="0018066D"/>
    <w:rsid w:val="001843C8"/>
    <w:rsid w:val="00186087"/>
    <w:rsid w:val="00192552"/>
    <w:rsid w:val="00192557"/>
    <w:rsid w:val="00193B44"/>
    <w:rsid w:val="001A75A6"/>
    <w:rsid w:val="001B18F7"/>
    <w:rsid w:val="001B72BF"/>
    <w:rsid w:val="001B7FAE"/>
    <w:rsid w:val="001C2B51"/>
    <w:rsid w:val="001C640F"/>
    <w:rsid w:val="001D764F"/>
    <w:rsid w:val="001E0870"/>
    <w:rsid w:val="001E2BC2"/>
    <w:rsid w:val="001F6383"/>
    <w:rsid w:val="001F6415"/>
    <w:rsid w:val="002013EB"/>
    <w:rsid w:val="00201DA5"/>
    <w:rsid w:val="002029D3"/>
    <w:rsid w:val="00205EF5"/>
    <w:rsid w:val="00210F17"/>
    <w:rsid w:val="0022616A"/>
    <w:rsid w:val="00227D7F"/>
    <w:rsid w:val="002424D2"/>
    <w:rsid w:val="002446D8"/>
    <w:rsid w:val="002558ED"/>
    <w:rsid w:val="0026306D"/>
    <w:rsid w:val="002809A7"/>
    <w:rsid w:val="002950DE"/>
    <w:rsid w:val="002A3D1E"/>
    <w:rsid w:val="002B41E5"/>
    <w:rsid w:val="002B5D02"/>
    <w:rsid w:val="002B6AF5"/>
    <w:rsid w:val="002D56B9"/>
    <w:rsid w:val="002E6594"/>
    <w:rsid w:val="002E7B1E"/>
    <w:rsid w:val="002F628B"/>
    <w:rsid w:val="0030510D"/>
    <w:rsid w:val="00307CF0"/>
    <w:rsid w:val="00312857"/>
    <w:rsid w:val="0031508F"/>
    <w:rsid w:val="003169F2"/>
    <w:rsid w:val="00325E4A"/>
    <w:rsid w:val="0033272A"/>
    <w:rsid w:val="00363E1A"/>
    <w:rsid w:val="00365126"/>
    <w:rsid w:val="00366804"/>
    <w:rsid w:val="0037004D"/>
    <w:rsid w:val="003721F5"/>
    <w:rsid w:val="00372464"/>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410D"/>
    <w:rsid w:val="0044090F"/>
    <w:rsid w:val="00440C7C"/>
    <w:rsid w:val="00444B8A"/>
    <w:rsid w:val="00447F2F"/>
    <w:rsid w:val="004550AA"/>
    <w:rsid w:val="0046010A"/>
    <w:rsid w:val="00466B08"/>
    <w:rsid w:val="0047044E"/>
    <w:rsid w:val="00471E37"/>
    <w:rsid w:val="004746F1"/>
    <w:rsid w:val="004765C0"/>
    <w:rsid w:val="00476EA0"/>
    <w:rsid w:val="00480400"/>
    <w:rsid w:val="00485899"/>
    <w:rsid w:val="004866C7"/>
    <w:rsid w:val="004912DC"/>
    <w:rsid w:val="00491E53"/>
    <w:rsid w:val="00494414"/>
    <w:rsid w:val="00495B6F"/>
    <w:rsid w:val="004A23C0"/>
    <w:rsid w:val="004A5946"/>
    <w:rsid w:val="004A6E41"/>
    <w:rsid w:val="004B1349"/>
    <w:rsid w:val="004B3395"/>
    <w:rsid w:val="004B6C1C"/>
    <w:rsid w:val="004C4F58"/>
    <w:rsid w:val="004D17CA"/>
    <w:rsid w:val="004E21BA"/>
    <w:rsid w:val="004E2521"/>
    <w:rsid w:val="00504EDB"/>
    <w:rsid w:val="00505A4F"/>
    <w:rsid w:val="005137DD"/>
    <w:rsid w:val="005157B2"/>
    <w:rsid w:val="00520634"/>
    <w:rsid w:val="0052110B"/>
    <w:rsid w:val="00524450"/>
    <w:rsid w:val="0053094F"/>
    <w:rsid w:val="00531337"/>
    <w:rsid w:val="00533FBB"/>
    <w:rsid w:val="00536AF8"/>
    <w:rsid w:val="00546B1B"/>
    <w:rsid w:val="00546DA9"/>
    <w:rsid w:val="00550067"/>
    <w:rsid w:val="00550836"/>
    <w:rsid w:val="0055417E"/>
    <w:rsid w:val="005568B8"/>
    <w:rsid w:val="00556CE6"/>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6E54"/>
    <w:rsid w:val="005D7E23"/>
    <w:rsid w:val="005E38F0"/>
    <w:rsid w:val="005F3DFB"/>
    <w:rsid w:val="005F4859"/>
    <w:rsid w:val="005F6154"/>
    <w:rsid w:val="00603AE0"/>
    <w:rsid w:val="00605642"/>
    <w:rsid w:val="00607BFB"/>
    <w:rsid w:val="00612222"/>
    <w:rsid w:val="006221D3"/>
    <w:rsid w:val="00647C0C"/>
    <w:rsid w:val="00650B62"/>
    <w:rsid w:val="0065173E"/>
    <w:rsid w:val="00661934"/>
    <w:rsid w:val="006625B6"/>
    <w:rsid w:val="006656C8"/>
    <w:rsid w:val="00666674"/>
    <w:rsid w:val="00667D8B"/>
    <w:rsid w:val="00672DF3"/>
    <w:rsid w:val="00676E54"/>
    <w:rsid w:val="00697EB0"/>
    <w:rsid w:val="006A27B2"/>
    <w:rsid w:val="006A7640"/>
    <w:rsid w:val="006B123E"/>
    <w:rsid w:val="006B6861"/>
    <w:rsid w:val="006D1A50"/>
    <w:rsid w:val="006D6CB3"/>
    <w:rsid w:val="006E0540"/>
    <w:rsid w:val="006E4023"/>
    <w:rsid w:val="007014DE"/>
    <w:rsid w:val="0070779C"/>
    <w:rsid w:val="0071265D"/>
    <w:rsid w:val="00717477"/>
    <w:rsid w:val="00723FC9"/>
    <w:rsid w:val="0072706E"/>
    <w:rsid w:val="00730CBC"/>
    <w:rsid w:val="00752BE9"/>
    <w:rsid w:val="00753016"/>
    <w:rsid w:val="007634E1"/>
    <w:rsid w:val="00765D34"/>
    <w:rsid w:val="007674A5"/>
    <w:rsid w:val="00767D47"/>
    <w:rsid w:val="00771C26"/>
    <w:rsid w:val="00772E3F"/>
    <w:rsid w:val="00772E5B"/>
    <w:rsid w:val="00773647"/>
    <w:rsid w:val="0077404D"/>
    <w:rsid w:val="0078742C"/>
    <w:rsid w:val="00790BB7"/>
    <w:rsid w:val="007923F8"/>
    <w:rsid w:val="0079282A"/>
    <w:rsid w:val="0079517C"/>
    <w:rsid w:val="00797C65"/>
    <w:rsid w:val="007A05C7"/>
    <w:rsid w:val="007A7EAF"/>
    <w:rsid w:val="007B05AF"/>
    <w:rsid w:val="007C73C5"/>
    <w:rsid w:val="007D076E"/>
    <w:rsid w:val="007D36E1"/>
    <w:rsid w:val="007E275C"/>
    <w:rsid w:val="00805D73"/>
    <w:rsid w:val="00807ED5"/>
    <w:rsid w:val="00812D4D"/>
    <w:rsid w:val="00814F78"/>
    <w:rsid w:val="0082397D"/>
    <w:rsid w:val="00827BEA"/>
    <w:rsid w:val="0083301C"/>
    <w:rsid w:val="00833D45"/>
    <w:rsid w:val="00834D02"/>
    <w:rsid w:val="0084192E"/>
    <w:rsid w:val="00842F17"/>
    <w:rsid w:val="0084343C"/>
    <w:rsid w:val="00843FB2"/>
    <w:rsid w:val="00845235"/>
    <w:rsid w:val="008471E7"/>
    <w:rsid w:val="0085320D"/>
    <w:rsid w:val="00863415"/>
    <w:rsid w:val="0086354F"/>
    <w:rsid w:val="00865A3F"/>
    <w:rsid w:val="00883A35"/>
    <w:rsid w:val="00890240"/>
    <w:rsid w:val="008924F7"/>
    <w:rsid w:val="00896FCB"/>
    <w:rsid w:val="008976FB"/>
    <w:rsid w:val="008A3433"/>
    <w:rsid w:val="008A3FCB"/>
    <w:rsid w:val="008C1C2D"/>
    <w:rsid w:val="008D0250"/>
    <w:rsid w:val="008D28C7"/>
    <w:rsid w:val="008D2ACA"/>
    <w:rsid w:val="008D6943"/>
    <w:rsid w:val="008E0685"/>
    <w:rsid w:val="008E1EB7"/>
    <w:rsid w:val="008E4B76"/>
    <w:rsid w:val="008E680D"/>
    <w:rsid w:val="008F07E5"/>
    <w:rsid w:val="008F7030"/>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7680"/>
    <w:rsid w:val="00997AB1"/>
    <w:rsid w:val="009A0C42"/>
    <w:rsid w:val="009A2370"/>
    <w:rsid w:val="009A7FF6"/>
    <w:rsid w:val="009B2506"/>
    <w:rsid w:val="009B39EE"/>
    <w:rsid w:val="009C25A6"/>
    <w:rsid w:val="009C27D9"/>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07B2"/>
    <w:rsid w:val="00A3182E"/>
    <w:rsid w:val="00A34CD6"/>
    <w:rsid w:val="00A37299"/>
    <w:rsid w:val="00A46B9C"/>
    <w:rsid w:val="00A47674"/>
    <w:rsid w:val="00A51051"/>
    <w:rsid w:val="00A62BF5"/>
    <w:rsid w:val="00A65086"/>
    <w:rsid w:val="00A66DBA"/>
    <w:rsid w:val="00A74BF2"/>
    <w:rsid w:val="00A768CE"/>
    <w:rsid w:val="00A86B07"/>
    <w:rsid w:val="00A90877"/>
    <w:rsid w:val="00A931BE"/>
    <w:rsid w:val="00A9441B"/>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50F4A"/>
    <w:rsid w:val="00B60858"/>
    <w:rsid w:val="00B608FE"/>
    <w:rsid w:val="00B637B1"/>
    <w:rsid w:val="00B63921"/>
    <w:rsid w:val="00B651EB"/>
    <w:rsid w:val="00B652C5"/>
    <w:rsid w:val="00B754D1"/>
    <w:rsid w:val="00BA27F7"/>
    <w:rsid w:val="00BA5CD5"/>
    <w:rsid w:val="00BA6637"/>
    <w:rsid w:val="00BB2749"/>
    <w:rsid w:val="00BC5268"/>
    <w:rsid w:val="00BD12E1"/>
    <w:rsid w:val="00BD72B1"/>
    <w:rsid w:val="00BE3250"/>
    <w:rsid w:val="00BE5D8E"/>
    <w:rsid w:val="00C0271F"/>
    <w:rsid w:val="00C06CAE"/>
    <w:rsid w:val="00C155F7"/>
    <w:rsid w:val="00C20752"/>
    <w:rsid w:val="00C2477F"/>
    <w:rsid w:val="00C27094"/>
    <w:rsid w:val="00C2779F"/>
    <w:rsid w:val="00C315DE"/>
    <w:rsid w:val="00C32A04"/>
    <w:rsid w:val="00C40DF7"/>
    <w:rsid w:val="00C47396"/>
    <w:rsid w:val="00C509B4"/>
    <w:rsid w:val="00C50D31"/>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D00727"/>
    <w:rsid w:val="00D00EE1"/>
    <w:rsid w:val="00D114C7"/>
    <w:rsid w:val="00D23245"/>
    <w:rsid w:val="00D24AEE"/>
    <w:rsid w:val="00D343FD"/>
    <w:rsid w:val="00D37015"/>
    <w:rsid w:val="00D41379"/>
    <w:rsid w:val="00D575EB"/>
    <w:rsid w:val="00D619E9"/>
    <w:rsid w:val="00D62A7F"/>
    <w:rsid w:val="00D64B00"/>
    <w:rsid w:val="00D670CC"/>
    <w:rsid w:val="00D870D6"/>
    <w:rsid w:val="00D94B27"/>
    <w:rsid w:val="00D9623E"/>
    <w:rsid w:val="00DA32BA"/>
    <w:rsid w:val="00DC345B"/>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A54"/>
    <w:rsid w:val="00E32C36"/>
    <w:rsid w:val="00E42C85"/>
    <w:rsid w:val="00E44C21"/>
    <w:rsid w:val="00E47654"/>
    <w:rsid w:val="00E54048"/>
    <w:rsid w:val="00E5413B"/>
    <w:rsid w:val="00E56847"/>
    <w:rsid w:val="00E57300"/>
    <w:rsid w:val="00E57A9E"/>
    <w:rsid w:val="00E624B9"/>
    <w:rsid w:val="00E65625"/>
    <w:rsid w:val="00E720DE"/>
    <w:rsid w:val="00E7398D"/>
    <w:rsid w:val="00E744DB"/>
    <w:rsid w:val="00E878A9"/>
    <w:rsid w:val="00EA24C0"/>
    <w:rsid w:val="00EA3491"/>
    <w:rsid w:val="00EA62DA"/>
    <w:rsid w:val="00EB3EE2"/>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5AC"/>
    <w:rsid w:val="00F043FC"/>
    <w:rsid w:val="00F07872"/>
    <w:rsid w:val="00F1110B"/>
    <w:rsid w:val="00F21B05"/>
    <w:rsid w:val="00F22143"/>
    <w:rsid w:val="00F254AE"/>
    <w:rsid w:val="00F32FCC"/>
    <w:rsid w:val="00F35044"/>
    <w:rsid w:val="00F36D9E"/>
    <w:rsid w:val="00F408AF"/>
    <w:rsid w:val="00F43E1B"/>
    <w:rsid w:val="00F5682B"/>
    <w:rsid w:val="00F668D3"/>
    <w:rsid w:val="00F718BE"/>
    <w:rsid w:val="00F75975"/>
    <w:rsid w:val="00F812AB"/>
    <w:rsid w:val="00F82649"/>
    <w:rsid w:val="00F86AAE"/>
    <w:rsid w:val="00F87982"/>
    <w:rsid w:val="00F91832"/>
    <w:rsid w:val="00F93C40"/>
    <w:rsid w:val="00F97424"/>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842F17"/>
    <w:pPr>
      <w:keepNext/>
      <w:spacing w:before="160" w:after="120"/>
      <w:outlineLvl w:val="1"/>
    </w:pPr>
    <w:rPr>
      <w:rFonts w:eastAsia="Arial" w:cs="Arial"/>
      <w:color w:val="24605A"/>
      <w:sz w:val="36"/>
      <w:szCs w:val="36"/>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2F17"/>
    <w:rPr>
      <w:rFonts w:ascii="Arial" w:eastAsia="Arial" w:hAnsi="Arial" w:cs="Arial"/>
      <w:color w:val="24605A"/>
      <w:sz w:val="36"/>
      <w:szCs w:val="36"/>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 w:type="character" w:styleId="FollowedHyperlink">
    <w:name w:val="FollowedHyperlink"/>
    <w:basedOn w:val="DefaultParagraphFont"/>
    <w:uiPriority w:val="99"/>
    <w:semiHidden/>
    <w:unhideWhenUsed/>
    <w:rsid w:val="009C25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transport@westmorlandandfurnes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stmorlandandfurness.gov.uk/schools-and-education/apply-school-transport/if-your-child-not-eligible-home-school-transport-spare-seats-sche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3003031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antrobus\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5DEC8FD64B4290BD75C2633D065DE2"/>
        <w:category>
          <w:name w:val="General"/>
          <w:gallery w:val="placeholder"/>
        </w:category>
        <w:types>
          <w:type w:val="bbPlcHdr"/>
        </w:types>
        <w:behaviors>
          <w:behavior w:val="content"/>
        </w:behaviors>
        <w:guid w:val="{7B58F2B3-C2C3-4C63-9C88-81CACA9524D0}"/>
      </w:docPartPr>
      <w:docPartBody>
        <w:p w:rsidR="006656C8" w:rsidRDefault="00F07BA5" w:rsidP="00F07BA5">
          <w:pPr>
            <w:pStyle w:val="605DEC8FD64B4290BD75C2633D065DE21"/>
          </w:pPr>
          <w:r w:rsidRPr="00D14F08">
            <w:rPr>
              <w:rStyle w:val="PlaceholderText"/>
            </w:rPr>
            <w:t>Click or tap here to enter text.</w:t>
          </w:r>
        </w:p>
      </w:docPartBody>
    </w:docPart>
    <w:docPart>
      <w:docPartPr>
        <w:name w:val="A32A37602C824477860F3B1E87357A11"/>
        <w:category>
          <w:name w:val="General"/>
          <w:gallery w:val="placeholder"/>
        </w:category>
        <w:types>
          <w:type w:val="bbPlcHdr"/>
        </w:types>
        <w:behaviors>
          <w:behavior w:val="content"/>
        </w:behaviors>
        <w:guid w:val="{B526DD57-D33B-46E9-9E74-D82AC4CE20C4}"/>
      </w:docPartPr>
      <w:docPartBody>
        <w:p w:rsidR="006656C8" w:rsidRDefault="00F07BA5" w:rsidP="00F07BA5">
          <w:pPr>
            <w:pStyle w:val="A32A37602C824477860F3B1E87357A111"/>
          </w:pPr>
          <w:r w:rsidRPr="00D14F08">
            <w:rPr>
              <w:rStyle w:val="PlaceholderText"/>
            </w:rPr>
            <w:t>Click or tap here to enter text.</w:t>
          </w:r>
        </w:p>
      </w:docPartBody>
    </w:docPart>
    <w:docPart>
      <w:docPartPr>
        <w:name w:val="10A81DE33E5641C0AB5901BEE74561B0"/>
        <w:category>
          <w:name w:val="General"/>
          <w:gallery w:val="placeholder"/>
        </w:category>
        <w:types>
          <w:type w:val="bbPlcHdr"/>
        </w:types>
        <w:behaviors>
          <w:behavior w:val="content"/>
        </w:behaviors>
        <w:guid w:val="{DA78EEF2-69B7-4D2C-9A76-F7AF8B6E80EA}"/>
      </w:docPartPr>
      <w:docPartBody>
        <w:p w:rsidR="006656C8" w:rsidRDefault="00F07BA5" w:rsidP="00F07BA5">
          <w:pPr>
            <w:pStyle w:val="10A81DE33E5641C0AB5901BEE74561B01"/>
          </w:pPr>
          <w:r w:rsidRPr="00D14F08">
            <w:rPr>
              <w:rStyle w:val="PlaceholderText"/>
            </w:rPr>
            <w:t>Click or tap here to enter text.</w:t>
          </w:r>
        </w:p>
      </w:docPartBody>
    </w:docPart>
    <w:docPart>
      <w:docPartPr>
        <w:name w:val="FEE4359935B4485F935BAEBC732195C3"/>
        <w:category>
          <w:name w:val="General"/>
          <w:gallery w:val="placeholder"/>
        </w:category>
        <w:types>
          <w:type w:val="bbPlcHdr"/>
        </w:types>
        <w:behaviors>
          <w:behavior w:val="content"/>
        </w:behaviors>
        <w:guid w:val="{B9101CD7-E57B-46EB-BE85-C6A1DDB73542}"/>
      </w:docPartPr>
      <w:docPartBody>
        <w:p w:rsidR="006656C8" w:rsidRDefault="00F07BA5" w:rsidP="00F07BA5">
          <w:pPr>
            <w:pStyle w:val="FEE4359935B4485F935BAEBC732195C31"/>
          </w:pPr>
          <w:r w:rsidRPr="00D14F08">
            <w:rPr>
              <w:rStyle w:val="PlaceholderText"/>
            </w:rPr>
            <w:t>Click or tap here to enter text.</w:t>
          </w:r>
        </w:p>
      </w:docPartBody>
    </w:docPart>
    <w:docPart>
      <w:docPartPr>
        <w:name w:val="2D55693F02EB432D92634C890F7EEC5F"/>
        <w:category>
          <w:name w:val="General"/>
          <w:gallery w:val="placeholder"/>
        </w:category>
        <w:types>
          <w:type w:val="bbPlcHdr"/>
        </w:types>
        <w:behaviors>
          <w:behavior w:val="content"/>
        </w:behaviors>
        <w:guid w:val="{AB6CC7C9-DAB9-4003-8170-957AA42AF203}"/>
      </w:docPartPr>
      <w:docPartBody>
        <w:p w:rsidR="006656C8" w:rsidRDefault="00F07BA5" w:rsidP="00F07BA5">
          <w:pPr>
            <w:pStyle w:val="2D55693F02EB432D92634C890F7EEC5F1"/>
          </w:pPr>
          <w:r w:rsidRPr="00D14F08">
            <w:rPr>
              <w:rStyle w:val="PlaceholderText"/>
            </w:rPr>
            <w:t>Click or tap here to enter text.</w:t>
          </w:r>
        </w:p>
      </w:docPartBody>
    </w:docPart>
    <w:docPart>
      <w:docPartPr>
        <w:name w:val="602504B538F242B181B2A7A37BEB2607"/>
        <w:category>
          <w:name w:val="General"/>
          <w:gallery w:val="placeholder"/>
        </w:category>
        <w:types>
          <w:type w:val="bbPlcHdr"/>
        </w:types>
        <w:behaviors>
          <w:behavior w:val="content"/>
        </w:behaviors>
        <w:guid w:val="{A27D62B9-EB7E-4BE7-AF10-A3E573476826}"/>
      </w:docPartPr>
      <w:docPartBody>
        <w:p w:rsidR="006656C8" w:rsidRDefault="00F07BA5" w:rsidP="00F07BA5">
          <w:pPr>
            <w:pStyle w:val="602504B538F242B181B2A7A37BEB26071"/>
          </w:pPr>
          <w:r w:rsidRPr="00D14F08">
            <w:rPr>
              <w:rStyle w:val="PlaceholderText"/>
            </w:rPr>
            <w:t>Click or tap here to enter text.</w:t>
          </w:r>
        </w:p>
      </w:docPartBody>
    </w:docPart>
    <w:docPart>
      <w:docPartPr>
        <w:name w:val="1731D85DFF364153934EB33384E2D546"/>
        <w:category>
          <w:name w:val="General"/>
          <w:gallery w:val="placeholder"/>
        </w:category>
        <w:types>
          <w:type w:val="bbPlcHdr"/>
        </w:types>
        <w:behaviors>
          <w:behavior w:val="content"/>
        </w:behaviors>
        <w:guid w:val="{CF71DBB3-2339-4F7C-ABAD-2C09A8D2500B}"/>
      </w:docPartPr>
      <w:docPartBody>
        <w:p w:rsidR="006656C8" w:rsidRDefault="00F07BA5" w:rsidP="00F07BA5">
          <w:pPr>
            <w:pStyle w:val="1731D85DFF364153934EB33384E2D5461"/>
          </w:pPr>
          <w:r w:rsidRPr="00D14F08">
            <w:rPr>
              <w:rStyle w:val="PlaceholderText"/>
            </w:rPr>
            <w:t>Click or tap here to enter text.</w:t>
          </w:r>
        </w:p>
      </w:docPartBody>
    </w:docPart>
    <w:docPart>
      <w:docPartPr>
        <w:name w:val="61383BB28EA54C1D93EDA2387F45F935"/>
        <w:category>
          <w:name w:val="General"/>
          <w:gallery w:val="placeholder"/>
        </w:category>
        <w:types>
          <w:type w:val="bbPlcHdr"/>
        </w:types>
        <w:behaviors>
          <w:behavior w:val="content"/>
        </w:behaviors>
        <w:guid w:val="{F3267374-AD0F-450C-A31E-E1E9F665CB9B}"/>
      </w:docPartPr>
      <w:docPartBody>
        <w:p w:rsidR="00F07BA5" w:rsidRDefault="00F07BA5" w:rsidP="00F07BA5">
          <w:pPr>
            <w:pStyle w:val="61383BB28EA54C1D93EDA2387F45F9351"/>
          </w:pPr>
          <w:r w:rsidRPr="00D14F08">
            <w:rPr>
              <w:rStyle w:val="PlaceholderText"/>
            </w:rPr>
            <w:t>Click or tap here to enter text.</w:t>
          </w:r>
        </w:p>
      </w:docPartBody>
    </w:docPart>
    <w:docPart>
      <w:docPartPr>
        <w:name w:val="4F352CB6199F42E790A472A452881259"/>
        <w:category>
          <w:name w:val="General"/>
          <w:gallery w:val="placeholder"/>
        </w:category>
        <w:types>
          <w:type w:val="bbPlcHdr"/>
        </w:types>
        <w:behaviors>
          <w:behavior w:val="content"/>
        </w:behaviors>
        <w:guid w:val="{9D6E6ACB-1665-4B81-B7FC-FC3A47020DFE}"/>
      </w:docPartPr>
      <w:docPartBody>
        <w:p w:rsidR="00F07BA5" w:rsidRDefault="00F07BA5" w:rsidP="00F07BA5">
          <w:pPr>
            <w:pStyle w:val="4F352CB6199F42E790A472A4528812591"/>
          </w:pPr>
          <w:r w:rsidRPr="00D14F08">
            <w:rPr>
              <w:rStyle w:val="PlaceholderText"/>
            </w:rPr>
            <w:t>Click or tap here to enter text.</w:t>
          </w:r>
        </w:p>
      </w:docPartBody>
    </w:docPart>
    <w:docPart>
      <w:docPartPr>
        <w:name w:val="DC8AA876669F4283A1D6615EB0613EE4"/>
        <w:category>
          <w:name w:val="General"/>
          <w:gallery w:val="placeholder"/>
        </w:category>
        <w:types>
          <w:type w:val="bbPlcHdr"/>
        </w:types>
        <w:behaviors>
          <w:behavior w:val="content"/>
        </w:behaviors>
        <w:guid w:val="{63A2D921-3093-49BD-98B7-F7B8C6455FF0}"/>
      </w:docPartPr>
      <w:docPartBody>
        <w:p w:rsidR="00F07BA5" w:rsidRDefault="00F07BA5" w:rsidP="00F07BA5">
          <w:pPr>
            <w:pStyle w:val="DC8AA876669F4283A1D6615EB0613EE41"/>
          </w:pPr>
          <w:r w:rsidRPr="00D14F08">
            <w:rPr>
              <w:rStyle w:val="PlaceholderText"/>
            </w:rPr>
            <w:t>Click or tap here to enter text.</w:t>
          </w:r>
        </w:p>
      </w:docPartBody>
    </w:docPart>
    <w:docPart>
      <w:docPartPr>
        <w:name w:val="5DE0368668BF4D6591C7D972A3A68987"/>
        <w:category>
          <w:name w:val="General"/>
          <w:gallery w:val="placeholder"/>
        </w:category>
        <w:types>
          <w:type w:val="bbPlcHdr"/>
        </w:types>
        <w:behaviors>
          <w:behavior w:val="content"/>
        </w:behaviors>
        <w:guid w:val="{78927BCD-A697-4064-84B6-BB7E63FB4101}"/>
      </w:docPartPr>
      <w:docPartBody>
        <w:p w:rsidR="00F07BA5" w:rsidRDefault="00F07BA5" w:rsidP="00F07BA5">
          <w:pPr>
            <w:pStyle w:val="5DE0368668BF4D6591C7D972A3A689871"/>
          </w:pPr>
          <w:r w:rsidRPr="00D14F08">
            <w:rPr>
              <w:rStyle w:val="PlaceholderText"/>
            </w:rPr>
            <w:t>Click or tap to enter a date.</w:t>
          </w:r>
        </w:p>
      </w:docPartBody>
    </w:docPart>
    <w:docPart>
      <w:docPartPr>
        <w:name w:val="620A10B6F760487EBD6A34F0B994005E"/>
        <w:category>
          <w:name w:val="General"/>
          <w:gallery w:val="placeholder"/>
        </w:category>
        <w:types>
          <w:type w:val="bbPlcHdr"/>
        </w:types>
        <w:behaviors>
          <w:behavior w:val="content"/>
        </w:behaviors>
        <w:guid w:val="{FE77032F-E0DF-4E4E-AA5F-71FD4AAA3095}"/>
      </w:docPartPr>
      <w:docPartBody>
        <w:p w:rsidR="00F07BA5" w:rsidRDefault="00F07BA5" w:rsidP="00F07BA5">
          <w:pPr>
            <w:pStyle w:val="620A10B6F760487EBD6A34F0B994005E1"/>
          </w:pPr>
          <w:r w:rsidRPr="00D14F08">
            <w:rPr>
              <w:rStyle w:val="PlaceholderText"/>
            </w:rPr>
            <w:t>Click or tap here to enter text.</w:t>
          </w:r>
        </w:p>
      </w:docPartBody>
    </w:docPart>
    <w:docPart>
      <w:docPartPr>
        <w:name w:val="BE29498BEA804C2F85D22E7E44F11AEF"/>
        <w:category>
          <w:name w:val="General"/>
          <w:gallery w:val="placeholder"/>
        </w:category>
        <w:types>
          <w:type w:val="bbPlcHdr"/>
        </w:types>
        <w:behaviors>
          <w:behavior w:val="content"/>
        </w:behaviors>
        <w:guid w:val="{45FD30FE-7FF9-4DD5-8708-DE7C64CC4C1F}"/>
      </w:docPartPr>
      <w:docPartBody>
        <w:p w:rsidR="00F07BA5" w:rsidRDefault="00F07BA5" w:rsidP="00F07BA5">
          <w:pPr>
            <w:pStyle w:val="BE29498BEA804C2F85D22E7E44F11AEF1"/>
          </w:pPr>
          <w:r w:rsidRPr="00D14F08">
            <w:rPr>
              <w:rStyle w:val="PlaceholderText"/>
            </w:rPr>
            <w:t>Click or tap here to enter text.</w:t>
          </w:r>
        </w:p>
      </w:docPartBody>
    </w:docPart>
    <w:docPart>
      <w:docPartPr>
        <w:name w:val="0D0EBADC7CE04DEAB86358E802DABDCC"/>
        <w:category>
          <w:name w:val="General"/>
          <w:gallery w:val="placeholder"/>
        </w:category>
        <w:types>
          <w:type w:val="bbPlcHdr"/>
        </w:types>
        <w:behaviors>
          <w:behavior w:val="content"/>
        </w:behaviors>
        <w:guid w:val="{7DE368CD-5CBC-471A-83FA-61185E241526}"/>
      </w:docPartPr>
      <w:docPartBody>
        <w:p w:rsidR="00F07BA5" w:rsidRDefault="00F07BA5" w:rsidP="00F07BA5">
          <w:pPr>
            <w:pStyle w:val="0D0EBADC7CE04DEAB86358E802DABDCC1"/>
          </w:pPr>
          <w:r w:rsidRPr="00D14F08">
            <w:rPr>
              <w:rStyle w:val="PlaceholderText"/>
            </w:rPr>
            <w:t>Click or tap here to enter text.</w:t>
          </w:r>
        </w:p>
      </w:docPartBody>
    </w:docPart>
    <w:docPart>
      <w:docPartPr>
        <w:name w:val="8BDA26787E044F3A8E4BDAAF7233CDC3"/>
        <w:category>
          <w:name w:val="General"/>
          <w:gallery w:val="placeholder"/>
        </w:category>
        <w:types>
          <w:type w:val="bbPlcHdr"/>
        </w:types>
        <w:behaviors>
          <w:behavior w:val="content"/>
        </w:behaviors>
        <w:guid w:val="{73CBF4C2-D793-49D7-906E-9BEF578F2CC7}"/>
      </w:docPartPr>
      <w:docPartBody>
        <w:p w:rsidR="00F07BA5" w:rsidRDefault="00F07BA5" w:rsidP="00F07BA5">
          <w:pPr>
            <w:pStyle w:val="8BDA26787E044F3A8E4BDAAF7233CDC31"/>
          </w:pPr>
          <w:r w:rsidRPr="00D14F08">
            <w:rPr>
              <w:rStyle w:val="PlaceholderText"/>
            </w:rPr>
            <w:t>Click or tap to enter a date.</w:t>
          </w:r>
        </w:p>
      </w:docPartBody>
    </w:docPart>
    <w:docPart>
      <w:docPartPr>
        <w:name w:val="11D34F477FEE4331B573A2B449832D73"/>
        <w:category>
          <w:name w:val="General"/>
          <w:gallery w:val="placeholder"/>
        </w:category>
        <w:types>
          <w:type w:val="bbPlcHdr"/>
        </w:types>
        <w:behaviors>
          <w:behavior w:val="content"/>
        </w:behaviors>
        <w:guid w:val="{A5C11B32-1950-46CB-A8D6-E4CCCAB0280D}"/>
      </w:docPartPr>
      <w:docPartBody>
        <w:p w:rsidR="00F07BA5" w:rsidRDefault="00F07BA5" w:rsidP="00F07BA5">
          <w:pPr>
            <w:pStyle w:val="11D34F477FEE4331B573A2B449832D731"/>
          </w:pPr>
          <w:r w:rsidRPr="00D14F08">
            <w:rPr>
              <w:rStyle w:val="PlaceholderText"/>
            </w:rPr>
            <w:t>Click or tap here to enter text.</w:t>
          </w:r>
        </w:p>
      </w:docPartBody>
    </w:docPart>
    <w:docPart>
      <w:docPartPr>
        <w:name w:val="4931BFCA446F40FCBD49A25B6CD8C925"/>
        <w:category>
          <w:name w:val="General"/>
          <w:gallery w:val="placeholder"/>
        </w:category>
        <w:types>
          <w:type w:val="bbPlcHdr"/>
        </w:types>
        <w:behaviors>
          <w:behavior w:val="content"/>
        </w:behaviors>
        <w:guid w:val="{8658B439-28DA-4126-A172-B9E341F41887}"/>
      </w:docPartPr>
      <w:docPartBody>
        <w:p w:rsidR="009A0483" w:rsidRDefault="00F07BA5" w:rsidP="00F07BA5">
          <w:pPr>
            <w:pStyle w:val="4931BFCA446F40FCBD49A25B6CD8C925"/>
          </w:pPr>
          <w:r w:rsidRPr="00D14F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034703"/>
    <w:rsid w:val="00142E48"/>
    <w:rsid w:val="002446D8"/>
    <w:rsid w:val="002809A7"/>
    <w:rsid w:val="00533FBB"/>
    <w:rsid w:val="00535495"/>
    <w:rsid w:val="006221D3"/>
    <w:rsid w:val="006656C8"/>
    <w:rsid w:val="0082397D"/>
    <w:rsid w:val="008471E7"/>
    <w:rsid w:val="0095530B"/>
    <w:rsid w:val="009A0483"/>
    <w:rsid w:val="009C25BF"/>
    <w:rsid w:val="00A761B3"/>
    <w:rsid w:val="00B561CB"/>
    <w:rsid w:val="00D63381"/>
    <w:rsid w:val="00F07872"/>
    <w:rsid w:val="00F07B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BA5"/>
    <w:rPr>
      <w:vanish w:val="0"/>
      <w:color w:val="666666"/>
    </w:rPr>
  </w:style>
  <w:style w:type="paragraph" w:customStyle="1" w:styleId="605DEC8FD64B4290BD75C2633D065DE21">
    <w:name w:val="605DEC8FD64B4290BD75C2633D065DE21"/>
    <w:rsid w:val="00F07BA5"/>
    <w:pPr>
      <w:spacing w:line="288" w:lineRule="auto"/>
    </w:pPr>
    <w:rPr>
      <w:rFonts w:ascii="Arial" w:eastAsiaTheme="minorHAnsi" w:hAnsi="Arial"/>
      <w:szCs w:val="22"/>
      <w:lang w:eastAsia="en-US"/>
    </w:rPr>
  </w:style>
  <w:style w:type="paragraph" w:customStyle="1" w:styleId="A32A37602C824477860F3B1E87357A111">
    <w:name w:val="A32A37602C824477860F3B1E87357A111"/>
    <w:rsid w:val="00F07BA5"/>
    <w:pPr>
      <w:spacing w:line="288" w:lineRule="auto"/>
    </w:pPr>
    <w:rPr>
      <w:rFonts w:ascii="Arial" w:eastAsiaTheme="minorHAnsi" w:hAnsi="Arial"/>
      <w:szCs w:val="22"/>
      <w:lang w:eastAsia="en-US"/>
    </w:rPr>
  </w:style>
  <w:style w:type="paragraph" w:customStyle="1" w:styleId="10A81DE33E5641C0AB5901BEE74561B01">
    <w:name w:val="10A81DE33E5641C0AB5901BEE74561B01"/>
    <w:rsid w:val="00F07BA5"/>
    <w:pPr>
      <w:spacing w:line="288" w:lineRule="auto"/>
    </w:pPr>
    <w:rPr>
      <w:rFonts w:ascii="Arial" w:eastAsiaTheme="minorHAnsi" w:hAnsi="Arial"/>
      <w:szCs w:val="22"/>
      <w:lang w:eastAsia="en-US"/>
    </w:rPr>
  </w:style>
  <w:style w:type="paragraph" w:customStyle="1" w:styleId="FEE4359935B4485F935BAEBC732195C31">
    <w:name w:val="FEE4359935B4485F935BAEBC732195C31"/>
    <w:rsid w:val="00F07BA5"/>
    <w:pPr>
      <w:spacing w:line="288" w:lineRule="auto"/>
    </w:pPr>
    <w:rPr>
      <w:rFonts w:ascii="Arial" w:eastAsiaTheme="minorHAnsi" w:hAnsi="Arial"/>
      <w:szCs w:val="22"/>
      <w:lang w:eastAsia="en-US"/>
    </w:rPr>
  </w:style>
  <w:style w:type="paragraph" w:customStyle="1" w:styleId="2D55693F02EB432D92634C890F7EEC5F1">
    <w:name w:val="2D55693F02EB432D92634C890F7EEC5F1"/>
    <w:rsid w:val="00F07BA5"/>
    <w:pPr>
      <w:spacing w:line="288" w:lineRule="auto"/>
    </w:pPr>
    <w:rPr>
      <w:rFonts w:ascii="Arial" w:eastAsiaTheme="minorHAnsi" w:hAnsi="Arial"/>
      <w:szCs w:val="22"/>
      <w:lang w:eastAsia="en-US"/>
    </w:rPr>
  </w:style>
  <w:style w:type="paragraph" w:customStyle="1" w:styleId="602504B538F242B181B2A7A37BEB26071">
    <w:name w:val="602504B538F242B181B2A7A37BEB26071"/>
    <w:rsid w:val="00F07BA5"/>
    <w:pPr>
      <w:spacing w:line="288" w:lineRule="auto"/>
    </w:pPr>
    <w:rPr>
      <w:rFonts w:ascii="Arial" w:eastAsiaTheme="minorHAnsi" w:hAnsi="Arial"/>
      <w:szCs w:val="22"/>
      <w:lang w:eastAsia="en-US"/>
    </w:rPr>
  </w:style>
  <w:style w:type="paragraph" w:customStyle="1" w:styleId="4F352CB6199F42E790A472A4528812591">
    <w:name w:val="4F352CB6199F42E790A472A4528812591"/>
    <w:rsid w:val="00F07BA5"/>
    <w:pPr>
      <w:spacing w:line="288" w:lineRule="auto"/>
    </w:pPr>
    <w:rPr>
      <w:rFonts w:ascii="Arial" w:eastAsiaTheme="minorHAnsi" w:hAnsi="Arial"/>
      <w:szCs w:val="22"/>
      <w:lang w:eastAsia="en-US"/>
    </w:rPr>
  </w:style>
  <w:style w:type="paragraph" w:customStyle="1" w:styleId="4931BFCA446F40FCBD49A25B6CD8C925">
    <w:name w:val="4931BFCA446F40FCBD49A25B6CD8C925"/>
    <w:rsid w:val="00F07BA5"/>
    <w:pPr>
      <w:spacing w:line="288" w:lineRule="auto"/>
    </w:pPr>
    <w:rPr>
      <w:rFonts w:ascii="Arial" w:eastAsiaTheme="minorHAnsi" w:hAnsi="Arial"/>
      <w:szCs w:val="22"/>
      <w:lang w:eastAsia="en-US"/>
    </w:rPr>
  </w:style>
  <w:style w:type="paragraph" w:customStyle="1" w:styleId="61383BB28EA54C1D93EDA2387F45F9351">
    <w:name w:val="61383BB28EA54C1D93EDA2387F45F9351"/>
    <w:rsid w:val="00F07BA5"/>
    <w:pPr>
      <w:spacing w:line="288" w:lineRule="auto"/>
    </w:pPr>
    <w:rPr>
      <w:rFonts w:ascii="Arial" w:eastAsiaTheme="minorHAnsi" w:hAnsi="Arial"/>
      <w:szCs w:val="22"/>
      <w:lang w:eastAsia="en-US"/>
    </w:rPr>
  </w:style>
  <w:style w:type="paragraph" w:customStyle="1" w:styleId="1731D85DFF364153934EB33384E2D5461">
    <w:name w:val="1731D85DFF364153934EB33384E2D5461"/>
    <w:rsid w:val="00F07BA5"/>
    <w:pPr>
      <w:spacing w:line="288" w:lineRule="auto"/>
    </w:pPr>
    <w:rPr>
      <w:rFonts w:ascii="Arial" w:eastAsiaTheme="minorHAnsi" w:hAnsi="Arial"/>
      <w:szCs w:val="22"/>
      <w:lang w:eastAsia="en-US"/>
    </w:rPr>
  </w:style>
  <w:style w:type="paragraph" w:customStyle="1" w:styleId="DC8AA876669F4283A1D6615EB0613EE41">
    <w:name w:val="DC8AA876669F4283A1D6615EB0613EE41"/>
    <w:rsid w:val="00F07BA5"/>
    <w:pPr>
      <w:spacing w:line="288" w:lineRule="auto"/>
    </w:pPr>
    <w:rPr>
      <w:rFonts w:ascii="Arial" w:eastAsiaTheme="minorHAnsi" w:hAnsi="Arial"/>
      <w:szCs w:val="22"/>
      <w:lang w:eastAsia="en-US"/>
    </w:rPr>
  </w:style>
  <w:style w:type="paragraph" w:customStyle="1" w:styleId="5DE0368668BF4D6591C7D972A3A689871">
    <w:name w:val="5DE0368668BF4D6591C7D972A3A689871"/>
    <w:rsid w:val="00F07BA5"/>
    <w:pPr>
      <w:spacing w:line="288" w:lineRule="auto"/>
    </w:pPr>
    <w:rPr>
      <w:rFonts w:ascii="Arial" w:eastAsiaTheme="minorHAnsi" w:hAnsi="Arial"/>
      <w:szCs w:val="22"/>
      <w:lang w:eastAsia="en-US"/>
    </w:rPr>
  </w:style>
  <w:style w:type="paragraph" w:customStyle="1" w:styleId="620A10B6F760487EBD6A34F0B994005E1">
    <w:name w:val="620A10B6F760487EBD6A34F0B994005E1"/>
    <w:rsid w:val="00F07BA5"/>
    <w:pPr>
      <w:spacing w:line="288" w:lineRule="auto"/>
    </w:pPr>
    <w:rPr>
      <w:rFonts w:ascii="Arial" w:eastAsiaTheme="minorHAnsi" w:hAnsi="Arial"/>
      <w:szCs w:val="22"/>
      <w:lang w:eastAsia="en-US"/>
    </w:rPr>
  </w:style>
  <w:style w:type="paragraph" w:customStyle="1" w:styleId="BE29498BEA804C2F85D22E7E44F11AEF1">
    <w:name w:val="BE29498BEA804C2F85D22E7E44F11AEF1"/>
    <w:rsid w:val="00F07BA5"/>
    <w:pPr>
      <w:spacing w:line="288" w:lineRule="auto"/>
    </w:pPr>
    <w:rPr>
      <w:rFonts w:ascii="Arial" w:eastAsiaTheme="minorHAnsi" w:hAnsi="Arial"/>
      <w:szCs w:val="22"/>
      <w:lang w:eastAsia="en-US"/>
    </w:rPr>
  </w:style>
  <w:style w:type="paragraph" w:customStyle="1" w:styleId="0D0EBADC7CE04DEAB86358E802DABDCC1">
    <w:name w:val="0D0EBADC7CE04DEAB86358E802DABDCC1"/>
    <w:rsid w:val="00F07BA5"/>
    <w:pPr>
      <w:spacing w:line="288" w:lineRule="auto"/>
    </w:pPr>
    <w:rPr>
      <w:rFonts w:ascii="Arial" w:eastAsiaTheme="minorHAnsi" w:hAnsi="Arial"/>
      <w:szCs w:val="22"/>
      <w:lang w:eastAsia="en-US"/>
    </w:rPr>
  </w:style>
  <w:style w:type="paragraph" w:customStyle="1" w:styleId="11D34F477FEE4331B573A2B449832D731">
    <w:name w:val="11D34F477FEE4331B573A2B449832D731"/>
    <w:rsid w:val="00F07BA5"/>
    <w:pPr>
      <w:spacing w:line="288" w:lineRule="auto"/>
    </w:pPr>
    <w:rPr>
      <w:rFonts w:ascii="Arial" w:eastAsiaTheme="minorHAnsi" w:hAnsi="Arial"/>
      <w:szCs w:val="22"/>
      <w:lang w:eastAsia="en-US"/>
    </w:rPr>
  </w:style>
  <w:style w:type="paragraph" w:customStyle="1" w:styleId="8BDA26787E044F3A8E4BDAAF7233CDC31">
    <w:name w:val="8BDA26787E044F3A8E4BDAAF7233CDC31"/>
    <w:rsid w:val="00F07BA5"/>
    <w:pPr>
      <w:spacing w:line="288" w:lineRule="auto"/>
    </w:pPr>
    <w:rPr>
      <w:rFonts w:ascii="Arial" w:eastAsiaTheme="minorHAnsi" w:hAnsi="Arial"/>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customXml/itemProps2.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4.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15</TotalTime>
  <Pages>5</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Zoe Antrobus</cp:lastModifiedBy>
  <cp:revision>12</cp:revision>
  <dcterms:created xsi:type="dcterms:W3CDTF">2026-08-24T12:58:00Z</dcterms:created>
  <dcterms:modified xsi:type="dcterms:W3CDTF">2026-08-24T16:00:00Z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