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E9D5" w14:textId="77777777" w:rsidR="00AC6A5D" w:rsidRPr="00FA134B" w:rsidRDefault="001B7FAE" w:rsidP="00193B44">
      <w:pPr>
        <w:pStyle w:val="Logo"/>
        <w:rPr>
          <w:noProof w:val="0"/>
        </w:rPr>
      </w:pPr>
      <w:r w:rsidRPr="00FA134B">
        <w:rPr>
          <w:noProof w:val="0"/>
          <w:lang w:eastAsia="en-GB"/>
        </w:rPr>
        <w:drawing>
          <wp:inline distT="0" distB="0" distL="0" distR="0" wp14:anchorId="52395EDC" wp14:editId="41257E5B">
            <wp:extent cx="1924050" cy="422352"/>
            <wp:effectExtent l="0" t="0" r="0" b="0"/>
            <wp:docPr id="311013620" name="Picture 1" descr="Westmorland and Furnes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13620" name="Picture 1" descr="Westmorland and Furnes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4294" cy="426796"/>
                    </a:xfrm>
                    <a:prstGeom prst="rect">
                      <a:avLst/>
                    </a:prstGeom>
                    <a:noFill/>
                    <a:ln>
                      <a:noFill/>
                    </a:ln>
                  </pic:spPr>
                </pic:pic>
              </a:graphicData>
            </a:graphic>
          </wp:inline>
        </w:drawing>
      </w:r>
    </w:p>
    <w:p w14:paraId="53948737" w14:textId="74B00063" w:rsidR="00010D32" w:rsidRPr="00FA134B" w:rsidRDefault="00E85C43" w:rsidP="00F043FC">
      <w:pPr>
        <w:pStyle w:val="Title"/>
        <w:spacing w:before="1320"/>
        <w:rPr>
          <w:b/>
          <w:bCs/>
          <w:sz w:val="60"/>
          <w:szCs w:val="60"/>
        </w:rPr>
      </w:pPr>
      <w:r w:rsidRPr="00FA134B">
        <w:rPr>
          <w:b/>
          <w:bCs/>
          <w:sz w:val="60"/>
          <w:szCs w:val="60"/>
        </w:rPr>
        <w:t>Application Form for a Licence to Keep Primates – A9</w:t>
      </w:r>
    </w:p>
    <w:p w14:paraId="4CEBC9A9" w14:textId="7A325CD0" w:rsidR="00D139AF" w:rsidRPr="00FA134B" w:rsidRDefault="00D139AF" w:rsidP="00D139AF">
      <w:r w:rsidRPr="00FA134B">
        <w:t>Please complete all the questions in the form. If you have nothing to record, please state N/A - not applicable or none. Incomplete applications can incur delays.</w:t>
      </w:r>
    </w:p>
    <w:p w14:paraId="25AC3E62" w14:textId="791F9849" w:rsidR="00B32AED" w:rsidRDefault="00125023" w:rsidP="00D139AF">
      <w:r w:rsidRPr="00FA134B">
        <w:t>We rely</w:t>
      </w:r>
      <w:r w:rsidR="00440C7C" w:rsidRPr="00FA134B">
        <w:t xml:space="preserve"> on the information you provide so please make sure it is clear and accurate.</w:t>
      </w:r>
    </w:p>
    <w:p w14:paraId="0E516D4B" w14:textId="6C767147" w:rsidR="00740735" w:rsidRDefault="00740735" w:rsidP="00D139AF">
      <w:r w:rsidRPr="00740735">
        <w:t>You must pay a fee when you send in this form.</w:t>
      </w:r>
    </w:p>
    <w:p w14:paraId="7BF1712E" w14:textId="16E49978" w:rsidR="00740735" w:rsidRPr="00740735" w:rsidRDefault="00740735" w:rsidP="00D139AF">
      <w:pPr>
        <w:rPr>
          <w:color w:val="FF0000"/>
        </w:rPr>
      </w:pPr>
      <w:hyperlink r:id="rId12" w:history="1">
        <w:r w:rsidRPr="00FA134B">
          <w:rPr>
            <w:rStyle w:val="Hyperlink"/>
          </w:rPr>
          <w:t>Check the animal licensing fees and how to pay in Westmorland and Furness</w:t>
        </w:r>
      </w:hyperlink>
    </w:p>
    <w:p w14:paraId="5BE1E94D" w14:textId="278BBB2E" w:rsidR="009F70DA" w:rsidRPr="00FA134B" w:rsidRDefault="00E54048" w:rsidP="009F70DA">
      <w:pPr>
        <w:pStyle w:val="Version"/>
        <w:rPr>
          <w:b/>
          <w:bCs/>
        </w:rPr>
      </w:pPr>
      <w:r w:rsidRPr="00FA134B">
        <w:rPr>
          <w:szCs w:val="24"/>
        </w:rPr>
        <w:t>Please return this form to</w:t>
      </w:r>
      <w:r w:rsidR="00440C7C" w:rsidRPr="00FA134B">
        <w:rPr>
          <w:szCs w:val="24"/>
        </w:rPr>
        <w:t xml:space="preserve"> </w:t>
      </w:r>
      <w:r w:rsidR="004E167B" w:rsidRPr="00FA134B">
        <w:rPr>
          <w:szCs w:val="24"/>
        </w:rPr>
        <w:t xml:space="preserve">the </w:t>
      </w:r>
      <w:r w:rsidR="00601F11" w:rsidRPr="00FA134B">
        <w:rPr>
          <w:szCs w:val="24"/>
        </w:rPr>
        <w:t>Public Protection</w:t>
      </w:r>
      <w:r w:rsidR="004E167B" w:rsidRPr="00FA134B">
        <w:rPr>
          <w:szCs w:val="24"/>
        </w:rPr>
        <w:t xml:space="preserve"> team in your area.</w:t>
      </w:r>
    </w:p>
    <w:p w14:paraId="24FC0EE4" w14:textId="77777777" w:rsidR="006D6CB3" w:rsidRPr="00FA134B" w:rsidRDefault="00E54048" w:rsidP="006D6CB3">
      <w:pPr>
        <w:pStyle w:val="IssuedDate"/>
        <w:rPr>
          <w:b/>
          <w:bCs/>
        </w:rPr>
      </w:pPr>
      <w:r w:rsidRPr="00FA134B">
        <w:rPr>
          <w:b/>
          <w:bCs/>
        </w:rPr>
        <w:t xml:space="preserve">Email: </w:t>
      </w:r>
    </w:p>
    <w:p w14:paraId="04C0158E" w14:textId="2F92DC0B" w:rsidR="003F3DA5" w:rsidRPr="00FA134B" w:rsidRDefault="006D6CB3" w:rsidP="006D6CB3">
      <w:pPr>
        <w:pStyle w:val="IssuedDate"/>
        <w:rPr>
          <w:color w:val="FF0000"/>
        </w:rPr>
      </w:pPr>
      <w:r w:rsidRPr="00FA134B">
        <w:t>Barrow area:</w:t>
      </w:r>
      <w:r w:rsidRPr="00FA134B">
        <w:rPr>
          <w:color w:val="FF0000"/>
        </w:rPr>
        <w:t xml:space="preserve"> </w:t>
      </w:r>
      <w:hyperlink r:id="rId13" w:history="1">
        <w:r w:rsidR="001703A9" w:rsidRPr="00FA134B">
          <w:rPr>
            <w:rStyle w:val="Hyperlink"/>
          </w:rPr>
          <w:t>commercial@westmorlandandfurness.gov.uk</w:t>
        </w:r>
      </w:hyperlink>
      <w:r w:rsidR="001703A9" w:rsidRPr="00FA134B">
        <w:rPr>
          <w:color w:val="FF0000"/>
        </w:rPr>
        <w:t xml:space="preserve"> </w:t>
      </w:r>
      <w:r w:rsidRPr="00FA134B">
        <w:rPr>
          <w:color w:val="FF0000"/>
        </w:rPr>
        <w:br/>
      </w:r>
      <w:r w:rsidRPr="00FA134B">
        <w:t>Eden area:</w:t>
      </w:r>
      <w:r w:rsidRPr="00FA134B">
        <w:rPr>
          <w:color w:val="FF0000"/>
        </w:rPr>
        <w:t xml:space="preserve"> </w:t>
      </w:r>
      <w:hyperlink r:id="rId14" w:history="1">
        <w:r w:rsidR="001703A9" w:rsidRPr="00FA134B">
          <w:rPr>
            <w:rStyle w:val="Hyperlink"/>
          </w:rPr>
          <w:t>env.health@westmorlandandfurness.gov.uk</w:t>
        </w:r>
      </w:hyperlink>
      <w:r w:rsidR="001703A9" w:rsidRPr="00FA134B">
        <w:rPr>
          <w:color w:val="FF0000"/>
        </w:rPr>
        <w:t xml:space="preserve"> </w:t>
      </w:r>
      <w:r w:rsidRPr="00FA134B">
        <w:rPr>
          <w:color w:val="FF0000"/>
        </w:rPr>
        <w:br/>
      </w:r>
      <w:r w:rsidRPr="00FA134B">
        <w:t>South Lakeland area:</w:t>
      </w:r>
      <w:r w:rsidRPr="00FA134B">
        <w:rPr>
          <w:color w:val="FF0000"/>
        </w:rPr>
        <w:t xml:space="preserve"> </w:t>
      </w:r>
      <w:hyperlink r:id="rId15" w:history="1">
        <w:r w:rsidR="001703A9" w:rsidRPr="00FA134B">
          <w:rPr>
            <w:rStyle w:val="Hyperlink"/>
          </w:rPr>
          <w:t>licensing@westmorlandandfurness.gov.uk</w:t>
        </w:r>
      </w:hyperlink>
      <w:r w:rsidR="001703A9" w:rsidRPr="00FA134B">
        <w:rPr>
          <w:color w:val="FF0000"/>
        </w:rPr>
        <w:t xml:space="preserve"> </w:t>
      </w:r>
    </w:p>
    <w:p w14:paraId="6C6F2292" w14:textId="3CBDBEEE" w:rsidR="00E54048" w:rsidRPr="00FA134B" w:rsidRDefault="00E54048" w:rsidP="003F3DA5">
      <w:pPr>
        <w:pStyle w:val="IssuedDate"/>
        <w:rPr>
          <w:b/>
          <w:bCs/>
        </w:rPr>
      </w:pPr>
      <w:r w:rsidRPr="00FA134B">
        <w:rPr>
          <w:b/>
          <w:bCs/>
        </w:rPr>
        <w:t>Address:</w:t>
      </w:r>
    </w:p>
    <w:p w14:paraId="35B632FC" w14:textId="141A4C95" w:rsidR="00E54048" w:rsidRPr="00FA134B" w:rsidRDefault="00440C7C" w:rsidP="00440C7C">
      <w:pPr>
        <w:pStyle w:val="IssuedDate"/>
      </w:pPr>
      <w:r w:rsidRPr="00FA134B">
        <w:t>Westmorland and Furness Council</w:t>
      </w:r>
      <w:r w:rsidRPr="00FA134B">
        <w:br/>
        <w:t>South Lakeland House</w:t>
      </w:r>
      <w:r w:rsidRPr="00FA134B">
        <w:br/>
        <w:t>Lowther Street</w:t>
      </w:r>
      <w:r w:rsidRPr="00FA134B">
        <w:br/>
        <w:t>Kendal</w:t>
      </w:r>
      <w:r w:rsidRPr="00FA134B">
        <w:br/>
        <w:t>Cumbria</w:t>
      </w:r>
      <w:r w:rsidRPr="00FA134B">
        <w:br/>
        <w:t>LA9 4DL</w:t>
      </w:r>
    </w:p>
    <w:p w14:paraId="4DB70EF8" w14:textId="3215CFC2" w:rsidR="00440C7C" w:rsidRPr="00FA134B" w:rsidRDefault="00440C7C" w:rsidP="00440C7C">
      <w:pPr>
        <w:pStyle w:val="IssuedDate"/>
      </w:pPr>
      <w:r w:rsidRPr="00FA134B">
        <w:rPr>
          <w:b/>
          <w:bCs/>
        </w:rPr>
        <w:t>Telephone:</w:t>
      </w:r>
      <w:r w:rsidRPr="00FA134B">
        <w:t xml:space="preserve"> </w:t>
      </w:r>
      <w:hyperlink r:id="rId16" w:history="1">
        <w:r w:rsidR="004D17CA" w:rsidRPr="00FA134B">
          <w:rPr>
            <w:rStyle w:val="Hyperlink"/>
          </w:rPr>
          <w:t>0300 373 3300</w:t>
        </w:r>
      </w:hyperlink>
    </w:p>
    <w:p w14:paraId="066DB9A3" w14:textId="0DCC083D" w:rsidR="00366804" w:rsidRPr="00FA134B" w:rsidRDefault="00366804">
      <w:pPr>
        <w:spacing w:line="259" w:lineRule="auto"/>
      </w:pPr>
      <w:bookmarkStart w:id="0" w:name="_Toc177032364"/>
      <w:r w:rsidRPr="00FA134B">
        <w:br w:type="page"/>
      </w:r>
    </w:p>
    <w:p w14:paraId="3B03D23F" w14:textId="7D273DCD" w:rsidR="075FFB9E" w:rsidRPr="00FA134B" w:rsidRDefault="075FFB9E" w:rsidP="197C3FBE">
      <w:r w:rsidRPr="00FA134B">
        <w:rPr>
          <w:rFonts w:eastAsia="Arial" w:cs="Arial"/>
          <w:szCs w:val="24"/>
        </w:rPr>
        <w:lastRenderedPageBreak/>
        <w:t xml:space="preserve">You may wish to include the instructions below, in case the customer does not know how to bring up or hide the placeholder text boxes. </w:t>
      </w:r>
    </w:p>
    <w:p w14:paraId="5DE80754" w14:textId="7C255782" w:rsidR="075FFB9E" w:rsidRPr="00FA134B" w:rsidRDefault="075FFB9E" w:rsidP="197C3FBE">
      <w:pPr>
        <w:pStyle w:val="Heading2"/>
      </w:pPr>
      <w:r w:rsidRPr="00FA134B">
        <w:rPr>
          <w:rFonts w:eastAsia="Arial" w:cs="Arial"/>
          <w:szCs w:val="36"/>
        </w:rPr>
        <w:t>How to use this form</w:t>
      </w:r>
    </w:p>
    <w:p w14:paraId="52A92A93" w14:textId="6C0E6E1A" w:rsidR="075FFB9E" w:rsidRPr="00FA134B" w:rsidRDefault="075FFB9E" w:rsidP="197C3FBE">
      <w:pPr>
        <w:spacing w:line="257" w:lineRule="auto"/>
      </w:pPr>
      <w:r w:rsidRPr="00FA134B">
        <w:rPr>
          <w:rFonts w:eastAsia="Arial" w:cs="Arial"/>
          <w:szCs w:val="24"/>
        </w:rPr>
        <w:t>This form has checkboxes and placeholder text boxes for you to add your answer. You may need to change your Microsoft Word settings the first time you use a form like this.</w:t>
      </w:r>
    </w:p>
    <w:p w14:paraId="3AB87BCB" w14:textId="04F7D171" w:rsidR="075FFB9E" w:rsidRPr="00FA134B" w:rsidRDefault="075FFB9E" w:rsidP="197C3FBE">
      <w:pPr>
        <w:spacing w:line="257" w:lineRule="auto"/>
      </w:pPr>
      <w:r w:rsidRPr="00FA134B">
        <w:rPr>
          <w:rFonts w:eastAsia="Arial" w:cs="Arial"/>
          <w:szCs w:val="24"/>
        </w:rPr>
        <w:t xml:space="preserve">Visually, the text boxes should appear on the screen in grey. You also have the option to print the form and hide this grey text. This will give you space to add your answers by hand. </w:t>
      </w:r>
    </w:p>
    <w:p w14:paraId="2FC5EEC3" w14:textId="56D2C0D2" w:rsidR="075FFB9E" w:rsidRPr="00FA134B" w:rsidRDefault="075FFB9E" w:rsidP="197C3FBE">
      <w:pPr>
        <w:pStyle w:val="Heading3"/>
      </w:pPr>
      <w:r w:rsidRPr="00FA134B">
        <w:rPr>
          <w:rFonts w:eastAsia="Arial" w:cs="Arial"/>
          <w:szCs w:val="30"/>
        </w:rPr>
        <w:t>If you are unable to see the text boxes whilst editing this form using Word:</w:t>
      </w:r>
    </w:p>
    <w:p w14:paraId="387726B3" w14:textId="54469C26" w:rsidR="075FFB9E" w:rsidRPr="00FA134B" w:rsidRDefault="075FFB9E" w:rsidP="197C3FBE">
      <w:pPr>
        <w:pStyle w:val="ListParagraph"/>
        <w:numPr>
          <w:ilvl w:val="0"/>
          <w:numId w:val="3"/>
        </w:numPr>
        <w:spacing w:after="0" w:line="257" w:lineRule="auto"/>
        <w:ind w:left="1080" w:hanging="720"/>
        <w:rPr>
          <w:rFonts w:eastAsia="Arial" w:cs="Arial"/>
          <w:szCs w:val="24"/>
        </w:rPr>
      </w:pPr>
      <w:r w:rsidRPr="00FA134B">
        <w:rPr>
          <w:rFonts w:eastAsia="Arial" w:cs="Arial"/>
          <w:szCs w:val="24"/>
        </w:rPr>
        <w:t>go to the file tab</w:t>
      </w:r>
    </w:p>
    <w:p w14:paraId="1F025EC8" w14:textId="6859936E" w:rsidR="075FFB9E" w:rsidRPr="00FA134B" w:rsidRDefault="075FFB9E" w:rsidP="197C3FBE">
      <w:pPr>
        <w:pStyle w:val="ListParagraph"/>
        <w:numPr>
          <w:ilvl w:val="0"/>
          <w:numId w:val="3"/>
        </w:numPr>
        <w:spacing w:after="0" w:line="257" w:lineRule="auto"/>
        <w:ind w:left="1080" w:hanging="720"/>
        <w:rPr>
          <w:rFonts w:eastAsia="Arial" w:cs="Arial"/>
          <w:szCs w:val="24"/>
        </w:rPr>
      </w:pPr>
      <w:r w:rsidRPr="00FA134B">
        <w:rPr>
          <w:rFonts w:eastAsia="Arial" w:cs="Arial"/>
          <w:szCs w:val="24"/>
        </w:rPr>
        <w:t>select ‘options’</w:t>
      </w:r>
    </w:p>
    <w:p w14:paraId="664FC2CF" w14:textId="097C6702" w:rsidR="075FFB9E" w:rsidRPr="00FA134B" w:rsidRDefault="075FFB9E" w:rsidP="197C3FBE">
      <w:pPr>
        <w:pStyle w:val="ListParagraph"/>
        <w:numPr>
          <w:ilvl w:val="0"/>
          <w:numId w:val="3"/>
        </w:numPr>
        <w:spacing w:after="0" w:line="257" w:lineRule="auto"/>
        <w:ind w:left="1080" w:hanging="720"/>
        <w:rPr>
          <w:rFonts w:eastAsia="Arial" w:cs="Arial"/>
          <w:szCs w:val="24"/>
        </w:rPr>
      </w:pPr>
      <w:r w:rsidRPr="00FA134B">
        <w:rPr>
          <w:rFonts w:eastAsia="Arial" w:cs="Arial"/>
          <w:szCs w:val="24"/>
        </w:rPr>
        <w:t>choose ‘display’</w:t>
      </w:r>
    </w:p>
    <w:p w14:paraId="5A6FFC02" w14:textId="7E2B224B" w:rsidR="075FFB9E" w:rsidRPr="00FA134B" w:rsidRDefault="075FFB9E" w:rsidP="197C3FBE">
      <w:pPr>
        <w:pStyle w:val="ListParagraph"/>
        <w:numPr>
          <w:ilvl w:val="0"/>
          <w:numId w:val="3"/>
        </w:numPr>
        <w:spacing w:after="0" w:line="257" w:lineRule="auto"/>
        <w:ind w:left="1080" w:hanging="720"/>
        <w:rPr>
          <w:rFonts w:eastAsia="Arial" w:cs="Arial"/>
          <w:szCs w:val="24"/>
        </w:rPr>
      </w:pPr>
      <w:r w:rsidRPr="00FA134B">
        <w:rPr>
          <w:rFonts w:eastAsia="Arial" w:cs="Arial"/>
          <w:szCs w:val="24"/>
        </w:rPr>
        <w:t>under ‘always show these formatting marks on the screen’, select the check box next to ‘hidden text’ and select ok</w:t>
      </w:r>
    </w:p>
    <w:p w14:paraId="6ADB783F" w14:textId="75015BFA" w:rsidR="075FFB9E" w:rsidRPr="00FA134B" w:rsidRDefault="075FFB9E" w:rsidP="529A8DE5">
      <w:pPr>
        <w:pStyle w:val="Heading3"/>
        <w:rPr>
          <w:rFonts w:eastAsia="Arial" w:cs="Arial"/>
          <w:szCs w:val="30"/>
        </w:rPr>
      </w:pPr>
      <w:r w:rsidRPr="00FA134B">
        <w:rPr>
          <w:rFonts w:eastAsia="Arial" w:cs="Arial"/>
          <w:szCs w:val="30"/>
        </w:rPr>
        <w:t>If you wish to print this form</w:t>
      </w:r>
      <w:r w:rsidR="59C933F3" w:rsidRPr="00FA134B">
        <w:rPr>
          <w:rFonts w:eastAsia="Arial" w:cs="Arial"/>
          <w:szCs w:val="30"/>
        </w:rPr>
        <w:t xml:space="preserve"> to complete</w:t>
      </w:r>
      <w:r w:rsidRPr="00FA134B">
        <w:rPr>
          <w:rFonts w:eastAsia="Arial" w:cs="Arial"/>
          <w:szCs w:val="30"/>
        </w:rPr>
        <w:t xml:space="preserve"> by hand and</w:t>
      </w:r>
      <w:r w:rsidR="2B80C11D" w:rsidRPr="00FA134B">
        <w:rPr>
          <w:rFonts w:eastAsia="Arial" w:cs="Arial"/>
          <w:szCs w:val="30"/>
        </w:rPr>
        <w:t xml:space="preserve"> need to</w:t>
      </w:r>
      <w:r w:rsidRPr="00FA134B">
        <w:rPr>
          <w:rFonts w:eastAsia="Arial" w:cs="Arial"/>
          <w:szCs w:val="30"/>
        </w:rPr>
        <w:t xml:space="preserve"> make the text boxes disappear:</w:t>
      </w:r>
    </w:p>
    <w:p w14:paraId="41BFEA43" w14:textId="5369684F" w:rsidR="4000BEE4" w:rsidRPr="00FA134B" w:rsidRDefault="4000BEE4" w:rsidP="529A8DE5">
      <w:pPr>
        <w:pStyle w:val="ListParagraph"/>
        <w:numPr>
          <w:ilvl w:val="0"/>
          <w:numId w:val="1"/>
        </w:numPr>
        <w:ind w:left="1080" w:hanging="720"/>
        <w:rPr>
          <w:rFonts w:eastAsia="Arial" w:cs="Arial"/>
          <w:szCs w:val="24"/>
        </w:rPr>
      </w:pPr>
      <w:r w:rsidRPr="00FA134B">
        <w:rPr>
          <w:rFonts w:eastAsia="Arial" w:cs="Arial"/>
          <w:szCs w:val="24"/>
        </w:rPr>
        <w:t xml:space="preserve">go to the file tab  </w:t>
      </w:r>
    </w:p>
    <w:p w14:paraId="033016C7" w14:textId="53C01AAB" w:rsidR="4000BEE4" w:rsidRPr="00FA134B" w:rsidRDefault="4000BEE4" w:rsidP="529A8DE5">
      <w:pPr>
        <w:pStyle w:val="ListParagraph"/>
        <w:numPr>
          <w:ilvl w:val="0"/>
          <w:numId w:val="1"/>
        </w:numPr>
        <w:ind w:left="1080" w:hanging="720"/>
        <w:rPr>
          <w:rFonts w:eastAsia="Arial" w:cs="Arial"/>
          <w:szCs w:val="24"/>
        </w:rPr>
      </w:pPr>
      <w:r w:rsidRPr="00FA134B">
        <w:rPr>
          <w:rFonts w:eastAsia="Arial" w:cs="Arial"/>
          <w:szCs w:val="24"/>
        </w:rPr>
        <w:t xml:space="preserve">select options </w:t>
      </w:r>
    </w:p>
    <w:p w14:paraId="4C3494D5" w14:textId="796FBFE7" w:rsidR="4000BEE4" w:rsidRPr="00FA134B" w:rsidRDefault="4000BEE4" w:rsidP="529A8DE5">
      <w:pPr>
        <w:pStyle w:val="ListParagraph"/>
        <w:numPr>
          <w:ilvl w:val="0"/>
          <w:numId w:val="1"/>
        </w:numPr>
        <w:ind w:left="1080" w:hanging="720"/>
        <w:rPr>
          <w:rFonts w:eastAsia="Arial" w:cs="Arial"/>
          <w:szCs w:val="24"/>
        </w:rPr>
      </w:pPr>
      <w:r w:rsidRPr="00FA134B">
        <w:rPr>
          <w:rFonts w:eastAsia="Arial" w:cs="Arial"/>
          <w:szCs w:val="24"/>
        </w:rPr>
        <w:t xml:space="preserve">choose display  </w:t>
      </w:r>
    </w:p>
    <w:p w14:paraId="6C02E992" w14:textId="5B4F8D79" w:rsidR="4000BEE4" w:rsidRPr="00FA134B" w:rsidRDefault="4000BEE4" w:rsidP="529A8DE5">
      <w:pPr>
        <w:pStyle w:val="ListParagraph"/>
        <w:numPr>
          <w:ilvl w:val="0"/>
          <w:numId w:val="1"/>
        </w:numPr>
        <w:ind w:left="1080" w:hanging="720"/>
        <w:rPr>
          <w:rFonts w:eastAsia="Arial" w:cs="Arial"/>
          <w:szCs w:val="24"/>
        </w:rPr>
      </w:pPr>
      <w:r w:rsidRPr="00FA134B">
        <w:rPr>
          <w:rFonts w:eastAsia="Arial" w:cs="Arial"/>
          <w:szCs w:val="24"/>
        </w:rPr>
        <w:t>under ‘printing options’, uncheck the box next to ‘print hidden text’ and select ok</w:t>
      </w:r>
    </w:p>
    <w:p w14:paraId="0304A3B9" w14:textId="6ABB1E3D" w:rsidR="197C3FBE" w:rsidRPr="00FA134B" w:rsidRDefault="197C3FBE">
      <w:r w:rsidRPr="00FA134B">
        <w:br w:type="page"/>
      </w:r>
    </w:p>
    <w:p w14:paraId="09EAD2E3" w14:textId="780A215E" w:rsidR="00F408AF" w:rsidRPr="00FA134B" w:rsidRDefault="00D139AF" w:rsidP="00C65F26">
      <w:pPr>
        <w:pStyle w:val="Heading2"/>
      </w:pPr>
      <w:r w:rsidRPr="00FA134B">
        <w:lastRenderedPageBreak/>
        <w:t>Reference numbers</w:t>
      </w:r>
    </w:p>
    <w:p w14:paraId="42DF3D84" w14:textId="58F84990" w:rsidR="00F408AF" w:rsidRPr="00FA134B" w:rsidRDefault="00D139AF" w:rsidP="00D139AF">
      <w:r w:rsidRPr="00FA134B">
        <w:t>System reference</w:t>
      </w:r>
      <w:r w:rsidR="0066436A" w:rsidRPr="00FA134B">
        <w:t>:</w:t>
      </w:r>
      <w:r w:rsidR="0066436A" w:rsidRPr="00FA134B">
        <w:tab/>
      </w:r>
      <w:r w:rsidR="0066436A" w:rsidRPr="00FA134B">
        <w:tab/>
      </w:r>
      <w:sdt>
        <w:sdtPr>
          <w:alias w:val="System reference number"/>
          <w:tag w:val="Enter system reference number"/>
          <w:id w:val="521059278"/>
          <w:placeholder>
            <w:docPart w:val="59E038F1B23B40A18F7B8DB064114A32"/>
          </w:placeholder>
          <w:showingPlcHdr/>
        </w:sdtPr>
        <w:sdtContent>
          <w:r w:rsidR="00F408AF" w:rsidRPr="00FA134B">
            <w:rPr>
              <w:rStyle w:val="PlaceholderText"/>
            </w:rPr>
            <w:t>Click or tap here to enter text.</w:t>
          </w:r>
        </w:sdtContent>
      </w:sdt>
      <w:bookmarkEnd w:id="0"/>
    </w:p>
    <w:p w14:paraId="0DDA0127" w14:textId="3E8E0548" w:rsidR="00D139AF" w:rsidRPr="00FA134B" w:rsidRDefault="00D139AF" w:rsidP="00D139AF">
      <w:r w:rsidRPr="00FA134B">
        <w:t>Your reference</w:t>
      </w:r>
      <w:r w:rsidR="0066436A" w:rsidRPr="00FA134B">
        <w:t>:</w:t>
      </w:r>
      <w:r w:rsidR="0066436A" w:rsidRPr="00FA134B">
        <w:tab/>
      </w:r>
      <w:r w:rsidR="0066436A" w:rsidRPr="00FA134B">
        <w:tab/>
      </w:r>
      <w:sdt>
        <w:sdtPr>
          <w:alias w:val="Your reference"/>
          <w:tag w:val="Enter your reference number"/>
          <w:id w:val="1060132963"/>
          <w:placeholder>
            <w:docPart w:val="48CF76F70A5A4FAABEBF0DB622356452"/>
          </w:placeholder>
          <w:showingPlcHdr/>
        </w:sdtPr>
        <w:sdtContent>
          <w:r w:rsidRPr="00FA134B">
            <w:rPr>
              <w:rStyle w:val="PlaceholderText"/>
            </w:rPr>
            <w:t>Click or tap here to enter text.</w:t>
          </w:r>
        </w:sdtContent>
      </w:sdt>
    </w:p>
    <w:p w14:paraId="64AFBE0E" w14:textId="79730365" w:rsidR="00F408AF" w:rsidRPr="00FA134B" w:rsidRDefault="007A1495" w:rsidP="00C65F26">
      <w:pPr>
        <w:pStyle w:val="Heading2"/>
      </w:pPr>
      <w:r w:rsidRPr="00FA134B">
        <w:t>Agent</w:t>
      </w:r>
    </w:p>
    <w:p w14:paraId="20573634" w14:textId="5D60B60A" w:rsidR="007A1495" w:rsidRPr="00FA134B" w:rsidRDefault="007A1495" w:rsidP="007A1495">
      <w:r w:rsidRPr="00FA134B">
        <w:t>Are you an agent acting on behalf of the applicant?</w:t>
      </w:r>
    </w:p>
    <w:p w14:paraId="11EBE669" w14:textId="3C072E8B" w:rsidR="007A1495" w:rsidRPr="00FA134B" w:rsidRDefault="00000000" w:rsidP="007A1495">
      <w:sdt>
        <w:sdtPr>
          <w:alias w:val="Check this box if you are an agent acting on behalf of the applicant"/>
          <w:tag w:val="Check this box if you are an agent acting on behalf of the applicant"/>
          <w:id w:val="1301423640"/>
          <w14:checkbox>
            <w14:checked w14:val="0"/>
            <w14:checkedState w14:val="2612" w14:font="MS Gothic"/>
            <w14:uncheckedState w14:val="2610" w14:font="MS Gothic"/>
          </w14:checkbox>
        </w:sdtPr>
        <w:sdtContent>
          <w:r w:rsidR="00D912BD" w:rsidRPr="00FA134B">
            <w:rPr>
              <w:rFonts w:ascii="MS Gothic" w:eastAsia="MS Gothic" w:hAnsi="MS Gothic" w:hint="eastAsia"/>
            </w:rPr>
            <w:t>☐</w:t>
          </w:r>
        </w:sdtContent>
      </w:sdt>
      <w:r w:rsidR="007A1495" w:rsidRPr="00FA134B">
        <w:t xml:space="preserve"> Yes </w:t>
      </w:r>
      <w:r w:rsidR="007A1495" w:rsidRPr="00FA134B">
        <w:tab/>
      </w:r>
      <w:sdt>
        <w:sdtPr>
          <w:alias w:val="Check this box if you are not an agent acting on behalf of the applicant"/>
          <w:tag w:val="Check this box if you are not an agent acting on behalf of the applicant"/>
          <w:id w:val="446428418"/>
          <w14:checkbox>
            <w14:checked w14:val="0"/>
            <w14:checkedState w14:val="2612" w14:font="MS Gothic"/>
            <w14:uncheckedState w14:val="2610" w14:font="MS Gothic"/>
          </w14:checkbox>
        </w:sdtPr>
        <w:sdtContent>
          <w:r w:rsidR="00404F19" w:rsidRPr="00FA134B">
            <w:rPr>
              <w:rFonts w:ascii="MS Gothic" w:eastAsia="MS Gothic" w:hAnsi="MS Gothic" w:hint="eastAsia"/>
            </w:rPr>
            <w:t>☐</w:t>
          </w:r>
        </w:sdtContent>
      </w:sdt>
      <w:r w:rsidR="007A1495" w:rsidRPr="00FA134B">
        <w:t xml:space="preserve"> No</w:t>
      </w:r>
    </w:p>
    <w:p w14:paraId="168F7851" w14:textId="24934A50" w:rsidR="007A1495" w:rsidRPr="00FA134B" w:rsidRDefault="007A1495" w:rsidP="007A1495">
      <w:r w:rsidRPr="00FA134B">
        <w:t>Name</w:t>
      </w:r>
      <w:r w:rsidR="0066436A" w:rsidRPr="00FA134B">
        <w:t>:</w:t>
      </w:r>
      <w:r w:rsidR="00640466" w:rsidRPr="00FA134B">
        <w:tab/>
      </w:r>
      <w:r w:rsidR="00640466" w:rsidRPr="00FA134B">
        <w:tab/>
      </w:r>
      <w:sdt>
        <w:sdtPr>
          <w:alias w:val="Agent name"/>
          <w:tag w:val="Enter agent name"/>
          <w:id w:val="-1197235328"/>
          <w:placeholder>
            <w:docPart w:val="EE65900B33FC4282A3F9557B1224BC35"/>
          </w:placeholder>
          <w:showingPlcHdr/>
        </w:sdtPr>
        <w:sdtContent>
          <w:r w:rsidR="00640466" w:rsidRPr="00FA134B">
            <w:rPr>
              <w:rStyle w:val="PlaceholderText"/>
            </w:rPr>
            <w:t>Click or tap here to enter text.</w:t>
          </w:r>
        </w:sdtContent>
      </w:sdt>
    </w:p>
    <w:p w14:paraId="317B6843" w14:textId="4196B574" w:rsidR="007A1495" w:rsidRPr="00FA134B" w:rsidRDefault="007A1495" w:rsidP="007A1495">
      <w:r w:rsidRPr="00FA134B">
        <w:t>Address</w:t>
      </w:r>
      <w:r w:rsidR="0066436A" w:rsidRPr="00FA134B">
        <w:t>:</w:t>
      </w:r>
      <w:r w:rsidR="00640466" w:rsidRPr="00FA134B">
        <w:t xml:space="preserve"> </w:t>
      </w:r>
      <w:r w:rsidR="00640466" w:rsidRPr="00FA134B">
        <w:tab/>
      </w:r>
      <w:sdt>
        <w:sdtPr>
          <w:alias w:val="Agent address"/>
          <w:tag w:val="Enter agent address"/>
          <w:id w:val="723023483"/>
          <w:placeholder>
            <w:docPart w:val="96111809191348DE8C179A13C3ABB700"/>
          </w:placeholder>
          <w:showingPlcHdr/>
        </w:sdtPr>
        <w:sdtContent>
          <w:r w:rsidR="00640466" w:rsidRPr="00FA134B">
            <w:rPr>
              <w:rStyle w:val="PlaceholderText"/>
            </w:rPr>
            <w:t>Click or tap here to enter text.</w:t>
          </w:r>
        </w:sdtContent>
      </w:sdt>
    </w:p>
    <w:p w14:paraId="245F1558" w14:textId="4DBC0D8A" w:rsidR="007A1495" w:rsidRPr="00FA134B" w:rsidRDefault="007A1495" w:rsidP="007A1495">
      <w:r w:rsidRPr="00FA134B">
        <w:t>Email</w:t>
      </w:r>
      <w:r w:rsidR="0066436A" w:rsidRPr="00FA134B">
        <w:t>:</w:t>
      </w:r>
      <w:r w:rsidR="00640466" w:rsidRPr="00FA134B">
        <w:tab/>
      </w:r>
      <w:r w:rsidR="00640466" w:rsidRPr="00FA134B">
        <w:tab/>
      </w:r>
      <w:sdt>
        <w:sdtPr>
          <w:alias w:val="Agent email"/>
          <w:tag w:val="Enter agent email"/>
          <w:id w:val="1083563363"/>
          <w:placeholder>
            <w:docPart w:val="BF44137BCFC24822B57E418C53AB68B5"/>
          </w:placeholder>
          <w:showingPlcHdr/>
        </w:sdtPr>
        <w:sdtContent>
          <w:r w:rsidR="00640466" w:rsidRPr="00FA134B">
            <w:rPr>
              <w:rStyle w:val="PlaceholderText"/>
            </w:rPr>
            <w:t>Click or tap here to enter text.</w:t>
          </w:r>
        </w:sdtContent>
      </w:sdt>
    </w:p>
    <w:p w14:paraId="27DA3B43" w14:textId="42603E46" w:rsidR="007A1495" w:rsidRPr="00FA134B" w:rsidRDefault="007A1495" w:rsidP="007A1495">
      <w:r w:rsidRPr="00FA134B">
        <w:t>Contact telephone number</w:t>
      </w:r>
      <w:r w:rsidR="0066436A" w:rsidRPr="00FA134B">
        <w:t>:</w:t>
      </w:r>
      <w:r w:rsidR="00640466" w:rsidRPr="00FA134B">
        <w:t xml:space="preserve"> </w:t>
      </w:r>
      <w:r w:rsidR="00640466" w:rsidRPr="00FA134B">
        <w:tab/>
      </w:r>
      <w:sdt>
        <w:sdtPr>
          <w:alias w:val="Agent contact telephone number"/>
          <w:tag w:val="Enter agent contact telephone number"/>
          <w:id w:val="-568733527"/>
          <w:placeholder>
            <w:docPart w:val="7350D12581284048A1A8908039281340"/>
          </w:placeholder>
          <w:showingPlcHdr/>
        </w:sdtPr>
        <w:sdtContent>
          <w:r w:rsidR="00640466" w:rsidRPr="00FA134B">
            <w:rPr>
              <w:rStyle w:val="PlaceholderText"/>
            </w:rPr>
            <w:t>Click or tap here to enter text.</w:t>
          </w:r>
        </w:sdtContent>
      </w:sdt>
    </w:p>
    <w:p w14:paraId="066F9F13" w14:textId="39D79618" w:rsidR="00BA6637" w:rsidRPr="00FA134B" w:rsidRDefault="007A1495" w:rsidP="00640466">
      <w:pPr>
        <w:pStyle w:val="Heading2"/>
      </w:pPr>
      <w:r w:rsidRPr="00FA134B">
        <w:t>Applicant details</w:t>
      </w:r>
    </w:p>
    <w:p w14:paraId="0336415F" w14:textId="21DBCB85" w:rsidR="00BA6637" w:rsidRPr="00FA134B" w:rsidRDefault="00640466" w:rsidP="00BA6637">
      <w:r w:rsidRPr="00FA134B">
        <w:t>N</w:t>
      </w:r>
      <w:r w:rsidR="00BA6637" w:rsidRPr="00FA134B">
        <w:t xml:space="preserve">ame: </w:t>
      </w:r>
      <w:r w:rsidR="00BA6637" w:rsidRPr="00FA134B">
        <w:tab/>
      </w:r>
      <w:sdt>
        <w:sdtPr>
          <w:alias w:val="Applicant name"/>
          <w:tag w:val="Enter applicant's name"/>
          <w:id w:val="254178117"/>
          <w:placeholder>
            <w:docPart w:val="A32A37602C824477860F3B1E87357A11"/>
          </w:placeholder>
          <w:showingPlcHdr/>
        </w:sdtPr>
        <w:sdtContent>
          <w:r w:rsidR="00D6317F" w:rsidRPr="00FA134B">
            <w:rPr>
              <w:rStyle w:val="PlaceholderText"/>
            </w:rPr>
            <w:t>Click or tap here to enter text.</w:t>
          </w:r>
        </w:sdtContent>
      </w:sdt>
    </w:p>
    <w:p w14:paraId="0503237C" w14:textId="77777777" w:rsidR="00BA6637" w:rsidRPr="00FA134B" w:rsidRDefault="00BA6637" w:rsidP="00BA6637">
      <w:r w:rsidRPr="00FA134B">
        <w:t>Address:</w:t>
      </w:r>
      <w:r w:rsidRPr="00FA134B">
        <w:tab/>
      </w:r>
      <w:sdt>
        <w:sdtPr>
          <w:alias w:val="Applicant's address"/>
          <w:tag w:val="Enter the applicant's address"/>
          <w:id w:val="829182096"/>
          <w:placeholder>
            <w:docPart w:val="FEE4359935B4485F935BAEBC732195C3"/>
          </w:placeholder>
          <w:showingPlcHdr/>
        </w:sdtPr>
        <w:sdtContent>
          <w:r w:rsidRPr="00FA134B">
            <w:rPr>
              <w:rStyle w:val="PlaceholderText"/>
            </w:rPr>
            <w:t>Click or tap here to enter text.</w:t>
          </w:r>
        </w:sdtContent>
      </w:sdt>
    </w:p>
    <w:p w14:paraId="299ACABC" w14:textId="7F5E47A5" w:rsidR="00BA6637" w:rsidRPr="00FA134B" w:rsidRDefault="00640466" w:rsidP="00BA6637">
      <w:r w:rsidRPr="00FA134B">
        <w:t>Email</w:t>
      </w:r>
      <w:r w:rsidR="00BA6637" w:rsidRPr="00FA134B">
        <w:t>:</w:t>
      </w:r>
      <w:r w:rsidRPr="00FA134B">
        <w:tab/>
      </w:r>
      <w:r w:rsidR="00BA6637" w:rsidRPr="00FA134B">
        <w:tab/>
      </w:r>
      <w:sdt>
        <w:sdtPr>
          <w:alias w:val="Applicant's email"/>
          <w:tag w:val="Enter the applicant's email address"/>
          <w:id w:val="1919980575"/>
          <w:placeholder>
            <w:docPart w:val="2D55693F02EB432D92634C890F7EEC5F"/>
          </w:placeholder>
          <w:showingPlcHdr/>
        </w:sdtPr>
        <w:sdtContent>
          <w:r w:rsidR="00BA6637" w:rsidRPr="00FA134B">
            <w:rPr>
              <w:rStyle w:val="PlaceholderText"/>
            </w:rPr>
            <w:t>Click or tap here to enter text.</w:t>
          </w:r>
        </w:sdtContent>
      </w:sdt>
    </w:p>
    <w:p w14:paraId="37D854C4" w14:textId="4B8AB70A" w:rsidR="00BA6637" w:rsidRPr="00FA134B" w:rsidRDefault="00640466" w:rsidP="00BA6637">
      <w:r w:rsidRPr="00FA134B">
        <w:t>Contact phone numbe</w:t>
      </w:r>
      <w:r w:rsidR="00BA6637" w:rsidRPr="00FA134B">
        <w:t>r:</w:t>
      </w:r>
      <w:r w:rsidR="00BA6637" w:rsidRPr="00FA134B">
        <w:tab/>
      </w:r>
      <w:r w:rsidR="00BA6637" w:rsidRPr="00FA134B">
        <w:tab/>
      </w:r>
      <w:sdt>
        <w:sdtPr>
          <w:alias w:val="Applicant's contact phone number"/>
          <w:tag w:val="Enter applicant's contact phone number"/>
          <w:id w:val="-711963571"/>
          <w:placeholder>
            <w:docPart w:val="9A1A44A683374B7E9C0D55B6BAC19216"/>
          </w:placeholder>
          <w:showingPlcHdr/>
        </w:sdtPr>
        <w:sdtContent>
          <w:r w:rsidR="00D6317F" w:rsidRPr="00FA134B">
            <w:rPr>
              <w:rStyle w:val="PlaceholderText"/>
            </w:rPr>
            <w:t>Click or tap here to enter text.</w:t>
          </w:r>
        </w:sdtContent>
      </w:sdt>
    </w:p>
    <w:p w14:paraId="271486F2" w14:textId="77777777" w:rsidR="00640466" w:rsidRPr="00FA134B" w:rsidRDefault="00640466" w:rsidP="00BA6637">
      <w:r w:rsidRPr="00FA134B">
        <w:t>Are you applying as a business or organisation, including a sole trader or individual?</w:t>
      </w:r>
    </w:p>
    <w:p w14:paraId="0138BC4C" w14:textId="5989C023" w:rsidR="00BA6637" w:rsidRPr="00FA134B" w:rsidRDefault="00000000" w:rsidP="00BA6637">
      <w:sdt>
        <w:sdtPr>
          <w:alias w:val="Applying as a business or organisation"/>
          <w:tag w:val="Enter what you are applying as, including as a sole trader or individual"/>
          <w:id w:val="2025665830"/>
          <w:placeholder>
            <w:docPart w:val="1731D85DFF364153934EB33384E2D546"/>
          </w:placeholder>
          <w:showingPlcHdr/>
        </w:sdtPr>
        <w:sdtContent>
          <w:r w:rsidR="00BA6637" w:rsidRPr="00FA134B">
            <w:rPr>
              <w:rStyle w:val="PlaceholderText"/>
            </w:rPr>
            <w:t>Click or tap here to enter text.</w:t>
          </w:r>
        </w:sdtContent>
      </w:sdt>
    </w:p>
    <w:p w14:paraId="63CFE75B" w14:textId="19E219B5" w:rsidR="00640466" w:rsidRPr="00FA134B" w:rsidRDefault="00D6317F" w:rsidP="00C65F26">
      <w:pPr>
        <w:pStyle w:val="Heading2"/>
      </w:pPr>
      <w:r w:rsidRPr="00FA134B">
        <w:t>Applicant business</w:t>
      </w:r>
    </w:p>
    <w:p w14:paraId="46D17D01" w14:textId="5DA166A5" w:rsidR="00D6317F" w:rsidRPr="00FA134B" w:rsidRDefault="00D6317F" w:rsidP="00D6317F">
      <w:r w:rsidRPr="00FA134B">
        <w:t>Is your company registered with Companies House?</w:t>
      </w:r>
    </w:p>
    <w:p w14:paraId="69329058" w14:textId="77777777" w:rsidR="00D6317F" w:rsidRPr="00FA134B" w:rsidRDefault="00000000" w:rsidP="00D6317F">
      <w:sdt>
        <w:sdtPr>
          <w:alias w:val="Check this box if your company is registered with Companies House"/>
          <w:tag w:val="Check this box if your company is registered with Companies House"/>
          <w:id w:val="402266077"/>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Yes </w:t>
      </w:r>
      <w:r w:rsidR="00D6317F" w:rsidRPr="00FA134B">
        <w:tab/>
      </w:r>
      <w:sdt>
        <w:sdtPr>
          <w:alias w:val="Check this box if your company is not registered with Companies House"/>
          <w:tag w:val="Check this box if your company is not registered with Companies House"/>
          <w:id w:val="-692154280"/>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No</w:t>
      </w:r>
    </w:p>
    <w:p w14:paraId="43360F7E" w14:textId="583933C8" w:rsidR="00D6317F" w:rsidRPr="00FA134B" w:rsidRDefault="00D6317F" w:rsidP="00D6317F">
      <w:r w:rsidRPr="00FA134B">
        <w:t xml:space="preserve">Registration number: </w:t>
      </w:r>
      <w:r w:rsidRPr="00FA134B">
        <w:tab/>
      </w:r>
      <w:sdt>
        <w:sdtPr>
          <w:alias w:val="Company registration number"/>
          <w:tag w:val="Enter the company's registration number"/>
          <w:id w:val="236827260"/>
          <w:placeholder>
            <w:docPart w:val="DB499DF4A657418CB90689EF3B0AC62E"/>
          </w:placeholder>
          <w:showingPlcHdr/>
        </w:sdtPr>
        <w:sdtContent>
          <w:r w:rsidRPr="00FA134B">
            <w:rPr>
              <w:rStyle w:val="PlaceholderText"/>
            </w:rPr>
            <w:t>Click or tap here to enter text.</w:t>
          </w:r>
        </w:sdtContent>
      </w:sdt>
    </w:p>
    <w:p w14:paraId="13753654" w14:textId="6EABEB8A" w:rsidR="00D6317F" w:rsidRPr="00FA134B" w:rsidRDefault="00D6317F" w:rsidP="00D6317F">
      <w:r w:rsidRPr="00FA134B">
        <w:t>Is your business registered outside the UK?</w:t>
      </w:r>
    </w:p>
    <w:p w14:paraId="40938651" w14:textId="77777777" w:rsidR="00D6317F" w:rsidRPr="00FA134B" w:rsidRDefault="00000000" w:rsidP="00D6317F">
      <w:sdt>
        <w:sdtPr>
          <w:alias w:val="Check this box if your business is registered outside the UK"/>
          <w:tag w:val="Check this box if your business is registered outside the UK"/>
          <w:id w:val="-600339548"/>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Yes </w:t>
      </w:r>
      <w:r w:rsidR="00D6317F" w:rsidRPr="00FA134B">
        <w:tab/>
      </w:r>
      <w:sdt>
        <w:sdtPr>
          <w:alias w:val="Check this box if your business is not registered outside the UK"/>
          <w:tag w:val="Check this box if your business is registered outside the UK"/>
          <w:id w:val="1656180490"/>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No</w:t>
      </w:r>
    </w:p>
    <w:p w14:paraId="1823C1ED" w14:textId="24C92DF7" w:rsidR="00D6317F" w:rsidRPr="00FA134B" w:rsidRDefault="00D6317F" w:rsidP="00D6317F">
      <w:r w:rsidRPr="00FA134B">
        <w:t xml:space="preserve">VAT Number: </w:t>
      </w:r>
      <w:r w:rsidRPr="00FA134B">
        <w:tab/>
      </w:r>
      <w:r w:rsidRPr="00FA134B">
        <w:tab/>
      </w:r>
      <w:r w:rsidR="00F530B7" w:rsidRPr="00FA134B">
        <w:tab/>
      </w:r>
      <w:sdt>
        <w:sdtPr>
          <w:alias w:val="VAT number"/>
          <w:tag w:val="Enter the VAT number"/>
          <w:id w:val="-1324817168"/>
          <w:placeholder>
            <w:docPart w:val="E0CDAB8A085343C1B9AAC6A09D558AD2"/>
          </w:placeholder>
          <w:showingPlcHdr/>
        </w:sdtPr>
        <w:sdtContent>
          <w:r w:rsidRPr="00FA134B">
            <w:rPr>
              <w:rStyle w:val="PlaceholderText"/>
            </w:rPr>
            <w:t>Click or tap here to enter text.</w:t>
          </w:r>
        </w:sdtContent>
      </w:sdt>
    </w:p>
    <w:p w14:paraId="2AA9870F" w14:textId="2FAA8DC2" w:rsidR="00D6317F" w:rsidRPr="00FA134B" w:rsidRDefault="00D6317F" w:rsidP="00D6317F">
      <w:r w:rsidRPr="00FA134B">
        <w:t>Legal status of the business:</w:t>
      </w:r>
      <w:r w:rsidRPr="00FA134B">
        <w:tab/>
      </w:r>
      <w:sdt>
        <w:sdtPr>
          <w:alias w:val="Legal status of the business"/>
          <w:tag w:val="Enter the legal status of the business"/>
          <w:id w:val="2013567947"/>
          <w:placeholder>
            <w:docPart w:val="FF3E367E98694F559BAD9D6D26BC54D6"/>
          </w:placeholder>
          <w:showingPlcHdr/>
        </w:sdtPr>
        <w:sdtContent>
          <w:r w:rsidRPr="00FA134B">
            <w:rPr>
              <w:rStyle w:val="PlaceholderText"/>
            </w:rPr>
            <w:t>Click or tap here to enter text.</w:t>
          </w:r>
        </w:sdtContent>
      </w:sdt>
    </w:p>
    <w:p w14:paraId="7612C44F" w14:textId="37C89ADD" w:rsidR="00D6317F" w:rsidRPr="00FA134B" w:rsidRDefault="00D6317F" w:rsidP="00D6317F">
      <w:r w:rsidRPr="00FA134B">
        <w:t>Your position in the business:</w:t>
      </w:r>
      <w:r w:rsidRPr="00FA134B">
        <w:tab/>
      </w:r>
      <w:sdt>
        <w:sdtPr>
          <w:alias w:val="Your position in the business"/>
          <w:tag w:val="Enter your position in the business"/>
          <w:id w:val="1827314517"/>
          <w:placeholder>
            <w:docPart w:val="8C2AD0B8658F4E3BA84786FE9B0FB81E"/>
          </w:placeholder>
          <w:showingPlcHdr/>
        </w:sdtPr>
        <w:sdtContent>
          <w:r w:rsidRPr="00FA134B">
            <w:rPr>
              <w:rStyle w:val="PlaceholderText"/>
            </w:rPr>
            <w:t>Click or tap here to enter text.</w:t>
          </w:r>
        </w:sdtContent>
      </w:sdt>
    </w:p>
    <w:p w14:paraId="583F8150" w14:textId="77777777" w:rsidR="0066436A" w:rsidRPr="00FA134B" w:rsidRDefault="0066436A">
      <w:pPr>
        <w:spacing w:line="259" w:lineRule="auto"/>
      </w:pPr>
      <w:r w:rsidRPr="00FA134B">
        <w:br w:type="page"/>
      </w:r>
    </w:p>
    <w:p w14:paraId="3104F665" w14:textId="0141E6CA" w:rsidR="00D6317F" w:rsidRPr="00FA134B" w:rsidRDefault="00D6317F" w:rsidP="00D6317F">
      <w:r w:rsidRPr="00FA134B">
        <w:lastRenderedPageBreak/>
        <w:t xml:space="preserve">The country where your head office is located: </w:t>
      </w:r>
      <w:sdt>
        <w:sdtPr>
          <w:alias w:val="Head office country"/>
          <w:tag w:val="Enter the country where your head office is located"/>
          <w:id w:val="1352523570"/>
          <w:placeholder>
            <w:docPart w:val="729E0857B3D041D1A0B488EF85B20555"/>
          </w:placeholder>
          <w:showingPlcHdr/>
        </w:sdtPr>
        <w:sdtContent>
          <w:r w:rsidRPr="00FA134B">
            <w:rPr>
              <w:rStyle w:val="PlaceholderText"/>
            </w:rPr>
            <w:t>Click or tap here to enter text.</w:t>
          </w:r>
        </w:sdtContent>
      </w:sdt>
    </w:p>
    <w:p w14:paraId="4B60510F" w14:textId="409066E4" w:rsidR="00D6317F" w:rsidRPr="00FA134B" w:rsidRDefault="00D6317F" w:rsidP="00D6317F">
      <w:r w:rsidRPr="00FA134B">
        <w:t xml:space="preserve">Business address: </w:t>
      </w:r>
      <w:sdt>
        <w:sdtPr>
          <w:alias w:val="Business address"/>
          <w:tag w:val="Enter your official business address"/>
          <w:id w:val="855925078"/>
          <w:placeholder>
            <w:docPart w:val="53C3444873104E24BDE63D6F86515EDC"/>
          </w:placeholder>
          <w:showingPlcHdr/>
        </w:sdtPr>
        <w:sdtContent>
          <w:r w:rsidRPr="00FA134B">
            <w:rPr>
              <w:rStyle w:val="PlaceholderText"/>
            </w:rPr>
            <w:t>Click or tap here to enter text.</w:t>
          </w:r>
        </w:sdtContent>
      </w:sdt>
    </w:p>
    <w:p w14:paraId="1D869114" w14:textId="5A084114" w:rsidR="00D6317F" w:rsidRPr="00FA134B" w:rsidRDefault="00D6317F" w:rsidP="00D6317F">
      <w:r w:rsidRPr="00FA134B">
        <w:t>This should be your official address, the address required of you by law to receive all communication.</w:t>
      </w:r>
    </w:p>
    <w:p w14:paraId="18B96B75" w14:textId="54CCFED7" w:rsidR="00D6317F" w:rsidRPr="00FA134B" w:rsidRDefault="00D6317F" w:rsidP="00D6317F">
      <w:pPr>
        <w:pStyle w:val="Heading2"/>
      </w:pPr>
      <w:r w:rsidRPr="00FA134B">
        <w:t>Type of application</w:t>
      </w:r>
    </w:p>
    <w:p w14:paraId="4D1C7EC5" w14:textId="1D6CC96A" w:rsidR="00D6317F" w:rsidRPr="00FA134B" w:rsidRDefault="00D6317F" w:rsidP="00D6317F">
      <w:r w:rsidRPr="00FA134B">
        <w:t>Is this application for a new licen</w:t>
      </w:r>
      <w:r w:rsidR="00D8355D" w:rsidRPr="00FA134B">
        <w:t>c</w:t>
      </w:r>
      <w:r w:rsidRPr="00FA134B">
        <w:t>e, or a renewal of an existing licen</w:t>
      </w:r>
      <w:r w:rsidR="00D8355D" w:rsidRPr="00FA134B">
        <w:t>c</w:t>
      </w:r>
      <w:r w:rsidRPr="00FA134B">
        <w:t>e?</w:t>
      </w:r>
    </w:p>
    <w:p w14:paraId="1CE08647" w14:textId="1BE279A5" w:rsidR="00D6317F" w:rsidRPr="00FA134B" w:rsidRDefault="00000000" w:rsidP="00D6317F">
      <w:sdt>
        <w:sdtPr>
          <w:alias w:val="Check this boxif this application is for a new licence"/>
          <w:tag w:val="Check this boxif this application is for a new licence"/>
          <w:id w:val="-694531568"/>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New licen</w:t>
      </w:r>
      <w:r w:rsidR="00D8355D" w:rsidRPr="00FA134B">
        <w:t>c</w:t>
      </w:r>
      <w:r w:rsidR="00D6317F" w:rsidRPr="00FA134B">
        <w:t xml:space="preserve">e </w:t>
      </w:r>
      <w:r w:rsidR="00D6317F" w:rsidRPr="00FA134B">
        <w:tab/>
      </w:r>
      <w:sdt>
        <w:sdtPr>
          <w:alias w:val="Check this boxif this application is for a renewal of an existing license"/>
          <w:tag w:val="Check this boxif this application is for a renewal of an existing license"/>
          <w:id w:val="-1579434064"/>
          <w14:checkbox>
            <w14:checked w14:val="0"/>
            <w14:checkedState w14:val="2612" w14:font="MS Gothic"/>
            <w14:uncheckedState w14:val="2610" w14:font="MS Gothic"/>
          </w14:checkbox>
        </w:sdtPr>
        <w:sdtContent>
          <w:r w:rsidR="00033501" w:rsidRPr="00FA134B">
            <w:rPr>
              <w:rFonts w:ascii="MS Gothic" w:eastAsia="MS Gothic" w:hAnsi="MS Gothic" w:hint="eastAsia"/>
            </w:rPr>
            <w:t>☐</w:t>
          </w:r>
        </w:sdtContent>
      </w:sdt>
      <w:r w:rsidR="00D6317F" w:rsidRPr="00FA134B">
        <w:t xml:space="preserve"> Existing licen</w:t>
      </w:r>
      <w:r w:rsidR="00D8355D" w:rsidRPr="00FA134B">
        <w:t>c</w:t>
      </w:r>
      <w:r w:rsidR="00D6317F" w:rsidRPr="00FA134B">
        <w:t>e</w:t>
      </w:r>
    </w:p>
    <w:p w14:paraId="786DABBD" w14:textId="2A50891B" w:rsidR="00D6317F" w:rsidRPr="00FA134B" w:rsidRDefault="00D6317F" w:rsidP="00D6317F">
      <w:r w:rsidRPr="00FA134B">
        <w:t>Existing licen</w:t>
      </w:r>
      <w:r w:rsidR="00D8355D" w:rsidRPr="00FA134B">
        <w:t>c</w:t>
      </w:r>
      <w:r w:rsidRPr="00FA134B">
        <w:t xml:space="preserve">e number: </w:t>
      </w:r>
      <w:sdt>
        <w:sdtPr>
          <w:alias w:val="Existing license number"/>
          <w:tag w:val="Enter the existing license number"/>
          <w:id w:val="-2108258526"/>
          <w:placeholder>
            <w:docPart w:val="64ABE55F888241E1A21209EF3A62F75B"/>
          </w:placeholder>
          <w:showingPlcHdr/>
        </w:sdtPr>
        <w:sdtContent>
          <w:r w:rsidRPr="00FA134B">
            <w:rPr>
              <w:rStyle w:val="PlaceholderText"/>
            </w:rPr>
            <w:t>Click or tap here to enter text.</w:t>
          </w:r>
        </w:sdtContent>
      </w:sdt>
    </w:p>
    <w:p w14:paraId="7E18C0A4" w14:textId="289E815F" w:rsidR="00D6317F" w:rsidRPr="00FA134B" w:rsidRDefault="00D6317F" w:rsidP="00D6317F">
      <w:pPr>
        <w:pStyle w:val="Heading2"/>
      </w:pPr>
      <w:r w:rsidRPr="00FA134B">
        <w:t>Application details</w:t>
      </w:r>
    </w:p>
    <w:p w14:paraId="7F0F5448" w14:textId="57F7F05B" w:rsidR="00D6317F" w:rsidRPr="00FA134B" w:rsidRDefault="00D6317F" w:rsidP="00D6317F">
      <w:r w:rsidRPr="00FA134B">
        <w:t>Have you been registered/licen</w:t>
      </w:r>
      <w:r w:rsidR="00D8355D" w:rsidRPr="00FA134B">
        <w:t>c</w:t>
      </w:r>
      <w:r w:rsidRPr="00FA134B">
        <w:t>ed before?</w:t>
      </w:r>
    </w:p>
    <w:p w14:paraId="11D7A940" w14:textId="77777777" w:rsidR="00D6317F" w:rsidRPr="00FA134B" w:rsidRDefault="00000000" w:rsidP="00D6317F">
      <w:sdt>
        <w:sdtPr>
          <w:alias w:val="Check this box if you have been registered or licensed before"/>
          <w:tag w:val="Check this box if you have been registered or licensed before"/>
          <w:id w:val="-1357808638"/>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Yes </w:t>
      </w:r>
      <w:r w:rsidR="00D6317F" w:rsidRPr="00FA134B">
        <w:tab/>
      </w:r>
      <w:sdt>
        <w:sdtPr>
          <w:alias w:val="Check this box if you have not been registered or licensed before"/>
          <w:tag w:val="Check this box if you have not been registered or licensed before"/>
          <w:id w:val="-1303303069"/>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No</w:t>
      </w:r>
    </w:p>
    <w:p w14:paraId="21843979" w14:textId="0FFAC644" w:rsidR="00D6317F" w:rsidRPr="00FA134B" w:rsidRDefault="00D6317F" w:rsidP="00D6317F">
      <w:r w:rsidRPr="00FA134B">
        <w:t>Local authority where registered/licen</w:t>
      </w:r>
      <w:r w:rsidR="00D8355D" w:rsidRPr="00FA134B">
        <w:t>c</w:t>
      </w:r>
      <w:r w:rsidRPr="00FA134B">
        <w:t>ed:</w:t>
      </w:r>
    </w:p>
    <w:p w14:paraId="44E88C24" w14:textId="05A8F684" w:rsidR="00D6317F" w:rsidRPr="00FA134B" w:rsidRDefault="00000000" w:rsidP="00D6317F">
      <w:sdt>
        <w:sdtPr>
          <w:alias w:val="Local authority where registered/licensed"/>
          <w:tag w:val="Enter the local authority where registered/licensed"/>
          <w:id w:val="1353304458"/>
          <w:placeholder>
            <w:docPart w:val="F270735D6C044B85A8414394F5132BBF"/>
          </w:placeholder>
          <w:showingPlcHdr/>
        </w:sdtPr>
        <w:sdtContent>
          <w:r w:rsidR="00D6317F" w:rsidRPr="00FA134B">
            <w:rPr>
              <w:rStyle w:val="PlaceholderText"/>
            </w:rPr>
            <w:t>Click or tap here to enter text.</w:t>
          </w:r>
        </w:sdtContent>
      </w:sdt>
    </w:p>
    <w:p w14:paraId="448B5FA1" w14:textId="783F9CDF" w:rsidR="00D6317F" w:rsidRPr="00FA134B" w:rsidRDefault="00D6317F" w:rsidP="00D6317F">
      <w:r w:rsidRPr="00FA134B">
        <w:t>Give details of the registration type and number of animals:</w:t>
      </w:r>
    </w:p>
    <w:p w14:paraId="6EF8E6EF" w14:textId="77777777" w:rsidR="00D6317F" w:rsidRPr="00FA134B" w:rsidRDefault="00000000" w:rsidP="00D6317F">
      <w:sdt>
        <w:sdtPr>
          <w:alias w:val="Registration type and number of animals"/>
          <w:tag w:val="Enter the registration type and number of animals"/>
          <w:id w:val="-980611908"/>
          <w:placeholder>
            <w:docPart w:val="810BAC0F8B754AE1BD4EC9AAFE619C02"/>
          </w:placeholder>
          <w:showingPlcHdr/>
        </w:sdtPr>
        <w:sdtContent>
          <w:r w:rsidR="00D6317F" w:rsidRPr="00FA134B">
            <w:rPr>
              <w:rStyle w:val="PlaceholderText"/>
            </w:rPr>
            <w:t>Click or tap here to enter text.</w:t>
          </w:r>
        </w:sdtContent>
      </w:sdt>
    </w:p>
    <w:p w14:paraId="19F18D50" w14:textId="5FFB0E41" w:rsidR="00D6317F" w:rsidRPr="00FA134B" w:rsidRDefault="00D6317F" w:rsidP="00D6317F">
      <w:pPr>
        <w:pStyle w:val="Heading2"/>
      </w:pPr>
      <w:r w:rsidRPr="00FA134B">
        <w:t>About the primates</w:t>
      </w:r>
    </w:p>
    <w:p w14:paraId="2D05AB1A" w14:textId="793AA73C" w:rsidR="00D6317F" w:rsidRPr="00FA134B" w:rsidRDefault="00D6317F" w:rsidP="00D6317F">
      <w:r w:rsidRPr="00FA134B">
        <w:t xml:space="preserve">Do you own the primates you keep? </w:t>
      </w:r>
    </w:p>
    <w:p w14:paraId="3F1EBF7B" w14:textId="77777777" w:rsidR="00D6317F" w:rsidRPr="00FA134B" w:rsidRDefault="00000000" w:rsidP="00D6317F">
      <w:sdt>
        <w:sdtPr>
          <w:alias w:val="Check this box if you own the primates you keep"/>
          <w:tag w:val="Check this box if you own the primates you keep"/>
          <w:id w:val="-1927329880"/>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Yes </w:t>
      </w:r>
      <w:r w:rsidR="00D6317F" w:rsidRPr="00FA134B">
        <w:tab/>
      </w:r>
      <w:sdt>
        <w:sdtPr>
          <w:alias w:val="Check this box if you do not own the primates you keep"/>
          <w:tag w:val="Check this box if you do not own the primates you keep"/>
          <w:id w:val="1268278971"/>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No</w:t>
      </w:r>
    </w:p>
    <w:p w14:paraId="48E88FD6" w14:textId="3314FBC3" w:rsidR="00D6317F" w:rsidRPr="00FA134B" w:rsidRDefault="00D6317F" w:rsidP="00D6317F">
      <w:r w:rsidRPr="00FA134B">
        <w:t>If no, do you have contract or agreement with the owner of the primates?</w:t>
      </w:r>
    </w:p>
    <w:p w14:paraId="37E77FB1" w14:textId="77777777" w:rsidR="00D6317F" w:rsidRPr="00FA134B" w:rsidRDefault="00000000" w:rsidP="00D6317F">
      <w:sdt>
        <w:sdtPr>
          <w:alias w:val="Check this box if you have a contract or agreement with the owner of the primates"/>
          <w:tag w:val="Check this box if you have a contract or agreement with the owner of the primates"/>
          <w:id w:val="-554465038"/>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Yes </w:t>
      </w:r>
      <w:r w:rsidR="00D6317F" w:rsidRPr="00FA134B">
        <w:tab/>
      </w:r>
      <w:sdt>
        <w:sdtPr>
          <w:alias w:val="Check this box if you do not have a contract or agreement with the owner of the primates"/>
          <w:tag w:val="Check this box if you do not have a contract or agreement with the owner of the primates"/>
          <w:id w:val="191049399"/>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No</w:t>
      </w:r>
    </w:p>
    <w:p w14:paraId="159025A3" w14:textId="23A77BF2" w:rsidR="00D6317F" w:rsidRPr="00FA134B" w:rsidRDefault="00D6317F" w:rsidP="00D6317F">
      <w:r w:rsidRPr="00FA134B">
        <w:t xml:space="preserve">Please provide a list of primates kept on </w:t>
      </w:r>
      <w:r w:rsidR="000369BA" w:rsidRPr="00FA134B">
        <w:t xml:space="preserve">the dedicated section at </w:t>
      </w:r>
      <w:r w:rsidRPr="00FA134B">
        <w:t>the end of this application.</w:t>
      </w:r>
    </w:p>
    <w:p w14:paraId="209F02F6" w14:textId="6EAF7653" w:rsidR="00D6317F" w:rsidRPr="00FA134B" w:rsidRDefault="00D6317F" w:rsidP="00D6317F">
      <w:r w:rsidRPr="00FA134B">
        <w:t>Is the premises on which the primates will be kept the same as applicants?</w:t>
      </w:r>
    </w:p>
    <w:p w14:paraId="653224E5" w14:textId="77777777" w:rsidR="00D6317F" w:rsidRPr="00FA134B" w:rsidRDefault="00000000" w:rsidP="00D6317F">
      <w:sdt>
        <w:sdtPr>
          <w:alias w:val="Check this box if the premises on which the primates will be kept the same as appliants"/>
          <w:tag w:val="Check this box if the premises on which the primates will be kept the same as appliants"/>
          <w:id w:val="-267398085"/>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Yes </w:t>
      </w:r>
      <w:r w:rsidR="00D6317F" w:rsidRPr="00FA134B">
        <w:tab/>
      </w:r>
      <w:sdt>
        <w:sdtPr>
          <w:alias w:val="Check this box if the premises on which the primates will not be kept the same as appliants"/>
          <w:tag w:val="Check this box if the premises on which the primates will not be kept the same as appliants"/>
          <w:id w:val="976724717"/>
          <w14:checkbox>
            <w14:checked w14:val="0"/>
            <w14:checkedState w14:val="2612" w14:font="MS Gothic"/>
            <w14:uncheckedState w14:val="2610" w14:font="MS Gothic"/>
          </w14:checkbox>
        </w:sdtPr>
        <w:sdtContent>
          <w:r w:rsidR="00D6317F" w:rsidRPr="00FA134B">
            <w:rPr>
              <w:rFonts w:ascii="MS Gothic" w:eastAsia="MS Gothic" w:hAnsi="MS Gothic" w:hint="eastAsia"/>
            </w:rPr>
            <w:t>☐</w:t>
          </w:r>
        </w:sdtContent>
      </w:sdt>
      <w:r w:rsidR="00D6317F" w:rsidRPr="00FA134B">
        <w:t xml:space="preserve"> No</w:t>
      </w:r>
    </w:p>
    <w:p w14:paraId="35B74C5C" w14:textId="489BD966" w:rsidR="00D6317F" w:rsidRPr="00FA134B" w:rsidRDefault="00DB4513" w:rsidP="00D6317F">
      <w:r w:rsidRPr="00FA134B">
        <w:t>If no, please provide full address where the primates are kept.</w:t>
      </w:r>
    </w:p>
    <w:p w14:paraId="0579039A" w14:textId="77777777" w:rsidR="00DB4513" w:rsidRPr="00FA134B" w:rsidRDefault="00000000" w:rsidP="00DB4513">
      <w:sdt>
        <w:sdtPr>
          <w:alias w:val="Full address where the primates are kept"/>
          <w:tag w:val="Enter the full address where the primates are kept"/>
          <w:id w:val="1098755607"/>
          <w:placeholder>
            <w:docPart w:val="5E511620733D442BBEE78628A1523095"/>
          </w:placeholder>
          <w:showingPlcHdr/>
        </w:sdtPr>
        <w:sdtContent>
          <w:r w:rsidR="00DB4513" w:rsidRPr="00FA134B">
            <w:rPr>
              <w:rStyle w:val="PlaceholderText"/>
            </w:rPr>
            <w:t>Click or tap here to enter text.</w:t>
          </w:r>
        </w:sdtContent>
      </w:sdt>
    </w:p>
    <w:p w14:paraId="198A436D" w14:textId="5AAE8DD5" w:rsidR="00DB4513" w:rsidRPr="00FA134B" w:rsidRDefault="00DB4513" w:rsidP="00D6317F">
      <w:r w:rsidRPr="00FA134B">
        <w:t>I confirm that I have sought and received all the necessary permissions to keep the animal(s) listed in this application, from any third party with interest in the property.</w:t>
      </w:r>
    </w:p>
    <w:p w14:paraId="65DEA371" w14:textId="3995C502" w:rsidR="00DB4513" w:rsidRPr="00FA134B" w:rsidRDefault="00000000" w:rsidP="00D6317F">
      <w:sdt>
        <w:sdtPr>
          <w:alias w:val="Check this box to confirm you have sought and received all necessary permissions to keep the animals listed in this application, from any third party with interest in the property"/>
          <w:tag w:val="Check this box to confirm you have sought and received all necessary permissions to keep the animals listed in this application, from any third party with interest in the property"/>
          <w:id w:val="1654260490"/>
          <w14:checkbox>
            <w14:checked w14:val="0"/>
            <w14:checkedState w14:val="2612" w14:font="MS Gothic"/>
            <w14:uncheckedState w14:val="2610" w14:font="MS Gothic"/>
          </w14:checkbox>
        </w:sdtPr>
        <w:sdtContent>
          <w:r w:rsidR="00B364D8" w:rsidRPr="00FA134B">
            <w:rPr>
              <w:rFonts w:ascii="MS Gothic" w:eastAsia="MS Gothic" w:hAnsi="MS Gothic" w:hint="eastAsia"/>
            </w:rPr>
            <w:t>☐</w:t>
          </w:r>
        </w:sdtContent>
      </w:sdt>
      <w:r w:rsidR="00DB4513" w:rsidRPr="00FA134B">
        <w:t xml:space="preserve"> Yes </w:t>
      </w:r>
      <w:r w:rsidR="00DB4513" w:rsidRPr="00FA134B">
        <w:tab/>
      </w:r>
      <w:sdt>
        <w:sdtPr>
          <w:alias w:val="Check this box to confirm you have not sought and received all necessary permissions to keep the animals listed in this application, from any third party with interest in the property"/>
          <w:tag w:val="Check this box to confirm you have not sought and received all necessary permissions to keep the animals listed in this application, from any third party with interest in the property"/>
          <w:id w:val="-1627156999"/>
          <w14:checkbox>
            <w14:checked w14:val="0"/>
            <w14:checkedState w14:val="2612" w14:font="MS Gothic"/>
            <w14:uncheckedState w14:val="2610" w14:font="MS Gothic"/>
          </w14:checkbox>
        </w:sdtPr>
        <w:sdtContent>
          <w:r w:rsidR="00B364D8" w:rsidRPr="00FA134B">
            <w:rPr>
              <w:rFonts w:ascii="MS Gothic" w:eastAsia="MS Gothic" w:hAnsi="MS Gothic" w:hint="eastAsia"/>
            </w:rPr>
            <w:t>☐</w:t>
          </w:r>
        </w:sdtContent>
      </w:sdt>
      <w:r w:rsidR="00DB4513" w:rsidRPr="00FA134B">
        <w:t xml:space="preserve"> No</w:t>
      </w:r>
      <w:r w:rsidR="00A91784" w:rsidRPr="00FA134B">
        <w:tab/>
      </w:r>
      <w:r w:rsidR="00DB4513" w:rsidRPr="00FA134B">
        <w:tab/>
      </w:r>
      <w:sdt>
        <w:sdtPr>
          <w:alias w:val="Check this box to confirm that seeking and receiving all the necessary permissions to keep the animals listed in this application, from any third party with interest in the property is not applicable"/>
          <w:tag w:val="Check this box to confirm that seeking and receiving all the necessary permissions to keep the animals listed in this application, from any third party with interest in the property is not applicable"/>
          <w:id w:val="-275025233"/>
          <w14:checkbox>
            <w14:checked w14:val="0"/>
            <w14:checkedState w14:val="2612" w14:font="MS Gothic"/>
            <w14:uncheckedState w14:val="2610" w14:font="MS Gothic"/>
          </w14:checkbox>
        </w:sdtPr>
        <w:sdtContent>
          <w:r w:rsidR="00B364D8" w:rsidRPr="00FA134B">
            <w:rPr>
              <w:rFonts w:ascii="MS Gothic" w:eastAsia="MS Gothic" w:hAnsi="MS Gothic" w:hint="eastAsia"/>
            </w:rPr>
            <w:t>☐</w:t>
          </w:r>
        </w:sdtContent>
      </w:sdt>
      <w:r w:rsidR="00DB4513" w:rsidRPr="00FA134B">
        <w:t>N/A</w:t>
      </w:r>
    </w:p>
    <w:p w14:paraId="1ECB6FE3" w14:textId="1D9E2795" w:rsidR="00DB4513" w:rsidRPr="00FA134B" w:rsidRDefault="00DB4513" w:rsidP="00D6317F">
      <w:r w:rsidRPr="00FA134B">
        <w:lastRenderedPageBreak/>
        <w:t>Please enclose evidence with your application.</w:t>
      </w:r>
    </w:p>
    <w:p w14:paraId="49299B99" w14:textId="4A20405E" w:rsidR="00DB4513" w:rsidRPr="00FA134B" w:rsidRDefault="000369BA" w:rsidP="00D6317F">
      <w:r w:rsidRPr="00FA134B">
        <w:t>Provide d</w:t>
      </w:r>
      <w:r w:rsidR="00DB4513" w:rsidRPr="00FA134B">
        <w:t>etails of the quarters used to accommodate primates, including number, size (dimensions) and type of construction, drainage, ventilation, temperature control, disposal of waste and lighting.</w:t>
      </w:r>
    </w:p>
    <w:p w14:paraId="53F203F8" w14:textId="77777777" w:rsidR="00DB4513" w:rsidRPr="00FA134B" w:rsidRDefault="00000000" w:rsidP="00DB4513">
      <w:sdt>
        <w:sdtPr>
          <w:alias w:val="Details of the quarters used to accommodate primates"/>
          <w:tag w:val="Enter details of the quarters used to accommodate primates"/>
          <w:id w:val="827247911"/>
          <w:placeholder>
            <w:docPart w:val="07038AAD1D0B40E99396AE1D54F21721"/>
          </w:placeholder>
          <w:showingPlcHdr/>
        </w:sdtPr>
        <w:sdtContent>
          <w:r w:rsidR="00DB4513" w:rsidRPr="00FA134B">
            <w:rPr>
              <w:rStyle w:val="PlaceholderText"/>
            </w:rPr>
            <w:t>Click or tap here to enter text.</w:t>
          </w:r>
        </w:sdtContent>
      </w:sdt>
    </w:p>
    <w:p w14:paraId="2C1D2F75" w14:textId="2F220E6A" w:rsidR="00DB4513" w:rsidRPr="00FA134B" w:rsidRDefault="00DB4513" w:rsidP="00D6317F">
      <w:r w:rsidRPr="00FA134B">
        <w:t>You may attach documents and a plan or drawing with dimensions with your application.</w:t>
      </w:r>
    </w:p>
    <w:p w14:paraId="67BF2514" w14:textId="77777777" w:rsidR="00DB4513" w:rsidRPr="00FA134B" w:rsidRDefault="00DB4513" w:rsidP="00DB4513">
      <w:r w:rsidRPr="00FA134B">
        <w:t>Describe the husbandry arrangements for the animals, including:</w:t>
      </w:r>
    </w:p>
    <w:p w14:paraId="2AFE5BCA" w14:textId="044A54EA" w:rsidR="00DB4513" w:rsidRPr="00FA134B" w:rsidRDefault="00D0487C" w:rsidP="00D0487C">
      <w:pPr>
        <w:pStyle w:val="ListParagraph"/>
        <w:numPr>
          <w:ilvl w:val="0"/>
          <w:numId w:val="40"/>
        </w:numPr>
      </w:pPr>
      <w:r w:rsidRPr="00FA134B">
        <w:t>a</w:t>
      </w:r>
      <w:r w:rsidR="00DB4513" w:rsidRPr="00FA134B">
        <w:t>rrangements for the storage and preparation of food and drink</w:t>
      </w:r>
    </w:p>
    <w:p w14:paraId="4BF66683" w14:textId="32A84F01" w:rsidR="00DB4513" w:rsidRPr="00FA134B" w:rsidRDefault="00D0487C" w:rsidP="00D0487C">
      <w:pPr>
        <w:pStyle w:val="ListParagraph"/>
        <w:numPr>
          <w:ilvl w:val="0"/>
          <w:numId w:val="40"/>
        </w:numPr>
      </w:pPr>
      <w:r w:rsidRPr="00FA134B">
        <w:t>a</w:t>
      </w:r>
      <w:r w:rsidR="00DB4513" w:rsidRPr="00FA134B">
        <w:t>rrangements for the provision of adequate exercise</w:t>
      </w:r>
    </w:p>
    <w:p w14:paraId="522C3D45" w14:textId="77777777" w:rsidR="00DB4513" w:rsidRPr="00FA134B" w:rsidRDefault="00000000" w:rsidP="00DB4513">
      <w:sdt>
        <w:sdtPr>
          <w:alias w:val="Husbandry arrangements"/>
          <w:tag w:val="Enter details of the husbandry arrangements"/>
          <w:id w:val="972552460"/>
          <w:placeholder>
            <w:docPart w:val="441C87AB70B0443D98AAC138FCBB38D0"/>
          </w:placeholder>
          <w:showingPlcHdr/>
        </w:sdtPr>
        <w:sdtContent>
          <w:r w:rsidR="00DB4513" w:rsidRPr="00FA134B">
            <w:rPr>
              <w:rStyle w:val="PlaceholderText"/>
            </w:rPr>
            <w:t>Click or tap here to enter text.</w:t>
          </w:r>
        </w:sdtContent>
      </w:sdt>
    </w:p>
    <w:p w14:paraId="39A4B60E" w14:textId="35D578EE" w:rsidR="00DB4513" w:rsidRPr="00FA134B" w:rsidRDefault="00DB4513" w:rsidP="00DB4513">
      <w:r w:rsidRPr="00FA134B">
        <w:t>You may attach documents with your application.</w:t>
      </w:r>
    </w:p>
    <w:p w14:paraId="5B2F1437" w14:textId="63DCF1CB" w:rsidR="00D0487C" w:rsidRPr="00FA134B" w:rsidRDefault="00D0487C" w:rsidP="00D0487C">
      <w:pPr>
        <w:pStyle w:val="Heading2"/>
      </w:pPr>
      <w:r w:rsidRPr="00FA134B">
        <w:t>Dangerous wild animals</w:t>
      </w:r>
    </w:p>
    <w:p w14:paraId="2AE4F25B" w14:textId="77777777" w:rsidR="00525E85" w:rsidRPr="00FA134B" w:rsidRDefault="00525E85" w:rsidP="00525E85">
      <w:r w:rsidRPr="00FA134B">
        <w:t>Are any of the primates you keep listed under the Schedule of the Dangerous Wild Animals Act 1976?</w:t>
      </w:r>
    </w:p>
    <w:p w14:paraId="069D98AC" w14:textId="2C3255E4" w:rsidR="00525E85" w:rsidRPr="00FA134B" w:rsidRDefault="00000000" w:rsidP="00525E85">
      <w:sdt>
        <w:sdtPr>
          <w:alias w:val="Check this box if any of the primates you keep are listed under the Schedule of the Dangerous Wild Animals Act 1976"/>
          <w:tag w:val="Check this box if any of the primates you keep are listed under the Schedule of the Dangerous Wild Animals Act 1976"/>
          <w:id w:val="677006541"/>
          <w14:checkbox>
            <w14:checked w14:val="0"/>
            <w14:checkedState w14:val="2612" w14:font="MS Gothic"/>
            <w14:uncheckedState w14:val="2610" w14:font="MS Gothic"/>
          </w14:checkbox>
        </w:sdtPr>
        <w:sdtContent>
          <w:r w:rsidR="00525E85" w:rsidRPr="00FA134B">
            <w:rPr>
              <w:rFonts w:ascii="MS Gothic" w:eastAsia="MS Gothic" w:hAnsi="MS Gothic" w:hint="eastAsia"/>
            </w:rPr>
            <w:t>☐</w:t>
          </w:r>
        </w:sdtContent>
      </w:sdt>
      <w:r w:rsidR="00525E85" w:rsidRPr="00FA134B">
        <w:t xml:space="preserve"> Yes </w:t>
      </w:r>
      <w:r w:rsidR="00525E85" w:rsidRPr="00FA134B">
        <w:tab/>
      </w:r>
      <w:sdt>
        <w:sdtPr>
          <w:alias w:val="Check this box if none of the primates you keep are listed under the Schedule of the Dangerous Wild Animals Act 1976"/>
          <w:tag w:val="Check this box if none of the primates you keep are listed under the Schedule of the Dangerous Wild Animals Act 1976"/>
          <w:id w:val="-1464807857"/>
          <w14:checkbox>
            <w14:checked w14:val="0"/>
            <w14:checkedState w14:val="2612" w14:font="MS Gothic"/>
            <w14:uncheckedState w14:val="2610" w14:font="MS Gothic"/>
          </w14:checkbox>
        </w:sdtPr>
        <w:sdtContent>
          <w:r w:rsidR="00525E85" w:rsidRPr="00FA134B">
            <w:rPr>
              <w:rFonts w:ascii="MS Gothic" w:eastAsia="MS Gothic" w:hAnsi="MS Gothic" w:hint="eastAsia"/>
            </w:rPr>
            <w:t>☐</w:t>
          </w:r>
        </w:sdtContent>
      </w:sdt>
      <w:r w:rsidR="00525E85" w:rsidRPr="00FA134B">
        <w:t xml:space="preserve"> No</w:t>
      </w:r>
    </w:p>
    <w:p w14:paraId="00AE4D5C" w14:textId="042BAB21" w:rsidR="00525E85" w:rsidRPr="00FA134B" w:rsidRDefault="00525E85" w:rsidP="00525E85">
      <w:r w:rsidRPr="00FA134B">
        <w:t>If yes, please be aware that a Dangerous Wild Animals (DWA) Licence is also required. You will be assessed against the licence conditions for both pieces of legislation.</w:t>
      </w:r>
    </w:p>
    <w:p w14:paraId="256313DD" w14:textId="1D06B200" w:rsidR="00525E85" w:rsidRPr="00FA134B" w:rsidRDefault="00525E85" w:rsidP="00525E85">
      <w:r w:rsidRPr="00FA134B">
        <w:t>If yes, how many species of primates you keep are listed under the Schedule of the Dangerous Wild Animals Act 1976?</w:t>
      </w:r>
    </w:p>
    <w:p w14:paraId="1528D239" w14:textId="77777777" w:rsidR="00525E85" w:rsidRPr="00FA134B" w:rsidRDefault="00000000" w:rsidP="00525E85">
      <w:sdt>
        <w:sdtPr>
          <w:alias w:val="Number of primate species you keep that are listed under the Schedule of the Dangerous Wild Animals Act 1976"/>
          <w:tag w:val="Enter the number of primate species you keep that are listed under the Schedule of the Dangerous Wild Animals Act 1976"/>
          <w:id w:val="-1816709664"/>
          <w:placeholder>
            <w:docPart w:val="A1843CE848844B5989584CDFBABEF84E"/>
          </w:placeholder>
          <w:showingPlcHdr/>
        </w:sdtPr>
        <w:sdtContent>
          <w:r w:rsidR="00525E85" w:rsidRPr="00FA134B">
            <w:rPr>
              <w:rStyle w:val="PlaceholderText"/>
            </w:rPr>
            <w:t>Click or tap here to enter text.</w:t>
          </w:r>
        </w:sdtContent>
      </w:sdt>
    </w:p>
    <w:p w14:paraId="5C2A9548" w14:textId="49D619B6" w:rsidR="00525E85" w:rsidRPr="00FA134B" w:rsidRDefault="00525E85" w:rsidP="00525E85">
      <w:pPr>
        <w:pStyle w:val="Heading2"/>
      </w:pPr>
      <w:r w:rsidRPr="00FA134B">
        <w:t>Veterinary surgeon</w:t>
      </w:r>
    </w:p>
    <w:p w14:paraId="28D2E403" w14:textId="77777777" w:rsidR="00D0487C" w:rsidRPr="00FA134B" w:rsidRDefault="00D0487C" w:rsidP="00D0487C">
      <w:r w:rsidRPr="00FA134B">
        <w:t xml:space="preserve">Name of usual veterinary surgeon: </w:t>
      </w:r>
      <w:sdt>
        <w:sdtPr>
          <w:alias w:val="Veterinary surgeon details"/>
          <w:tag w:val="Enter the name of the usual veterinary surgeon"/>
          <w:id w:val="-1952085452"/>
          <w:placeholder>
            <w:docPart w:val="B90BB2A8EC674778B856C3690E1D2375"/>
          </w:placeholder>
          <w:showingPlcHdr/>
        </w:sdtPr>
        <w:sdtContent>
          <w:r w:rsidRPr="00FA134B">
            <w:rPr>
              <w:rStyle w:val="PlaceholderText"/>
            </w:rPr>
            <w:t>Click or tap here to enter text.</w:t>
          </w:r>
        </w:sdtContent>
      </w:sdt>
    </w:p>
    <w:p w14:paraId="3F456AB6" w14:textId="23012B63" w:rsidR="00D0487C" w:rsidRPr="00FA134B" w:rsidRDefault="009756B1" w:rsidP="00D0487C">
      <w:r w:rsidRPr="00FA134B">
        <w:t xml:space="preserve">Address: </w:t>
      </w:r>
      <w:sdt>
        <w:sdtPr>
          <w:alias w:val="Veterinary surgeon address"/>
          <w:tag w:val="Enter the veterinary surgeon's address"/>
          <w:id w:val="990528754"/>
          <w:placeholder>
            <w:docPart w:val="B35ACB4987244AC49848899E92E59039"/>
          </w:placeholder>
          <w:showingPlcHdr/>
        </w:sdtPr>
        <w:sdtContent>
          <w:r w:rsidRPr="00FA134B">
            <w:rPr>
              <w:rStyle w:val="PlaceholderText"/>
            </w:rPr>
            <w:t>Click or tap here to enter text.</w:t>
          </w:r>
        </w:sdtContent>
      </w:sdt>
    </w:p>
    <w:p w14:paraId="09BB2D3C" w14:textId="62058779" w:rsidR="009756B1" w:rsidRPr="00FA134B" w:rsidRDefault="009756B1" w:rsidP="00D0487C">
      <w:r w:rsidRPr="00FA134B">
        <w:t>Is this the same as the OOH cover provided?</w:t>
      </w:r>
    </w:p>
    <w:p w14:paraId="3CEE2B5F" w14:textId="77777777" w:rsidR="009756B1" w:rsidRPr="00FA134B" w:rsidRDefault="00000000" w:rsidP="009756B1">
      <w:sdt>
        <w:sdtPr>
          <w:alias w:val="Check this box if the details are the same as the OOH cover provided"/>
          <w:tag w:val="Check this box if the details are the same as the OOH cover provided"/>
          <w:id w:val="-1098094950"/>
          <w14:checkbox>
            <w14:checked w14:val="0"/>
            <w14:checkedState w14:val="2612" w14:font="MS Gothic"/>
            <w14:uncheckedState w14:val="2610" w14:font="MS Gothic"/>
          </w14:checkbox>
        </w:sdtPr>
        <w:sdtContent>
          <w:r w:rsidR="009756B1" w:rsidRPr="00FA134B">
            <w:rPr>
              <w:rFonts w:ascii="MS Gothic" w:eastAsia="MS Gothic" w:hAnsi="MS Gothic" w:hint="eastAsia"/>
            </w:rPr>
            <w:t>☐</w:t>
          </w:r>
        </w:sdtContent>
      </w:sdt>
      <w:r w:rsidR="009756B1" w:rsidRPr="00FA134B">
        <w:t xml:space="preserve"> Yes </w:t>
      </w:r>
      <w:r w:rsidR="009756B1" w:rsidRPr="00FA134B">
        <w:tab/>
      </w:r>
      <w:sdt>
        <w:sdtPr>
          <w:alias w:val="Check this box if the details are not the same as the OOH cover provided"/>
          <w:tag w:val="Check this box if the details are not the same as the OOH cover provided"/>
          <w:id w:val="2050873915"/>
          <w14:checkbox>
            <w14:checked w14:val="0"/>
            <w14:checkedState w14:val="2612" w14:font="MS Gothic"/>
            <w14:uncheckedState w14:val="2610" w14:font="MS Gothic"/>
          </w14:checkbox>
        </w:sdtPr>
        <w:sdtContent>
          <w:r w:rsidR="009756B1" w:rsidRPr="00FA134B">
            <w:rPr>
              <w:rFonts w:ascii="MS Gothic" w:eastAsia="MS Gothic" w:hAnsi="MS Gothic" w:hint="eastAsia"/>
            </w:rPr>
            <w:t>☐</w:t>
          </w:r>
        </w:sdtContent>
      </w:sdt>
      <w:r w:rsidR="009756B1" w:rsidRPr="00FA134B">
        <w:t xml:space="preserve"> No</w:t>
      </w:r>
    </w:p>
    <w:p w14:paraId="558AB0EE" w14:textId="21E9492B" w:rsidR="009756B1" w:rsidRPr="00FA134B" w:rsidRDefault="009756B1" w:rsidP="00D0487C">
      <w:r w:rsidRPr="00FA134B">
        <w:t>If no, please provide details of the OOH cover for veterinary provision.</w:t>
      </w:r>
    </w:p>
    <w:p w14:paraId="1E2189C3" w14:textId="0D2EE0D2" w:rsidR="009756B1" w:rsidRPr="00FA134B" w:rsidRDefault="00000000" w:rsidP="00D0487C">
      <w:sdt>
        <w:sdtPr>
          <w:alias w:val="OOH cover for veterinary provision"/>
          <w:tag w:val="Enter details of the OOH cover for veterinary provision"/>
          <w:id w:val="-868836852"/>
          <w:placeholder>
            <w:docPart w:val="1100C584511E4FE7B74B8CE296164A1E"/>
          </w:placeholder>
          <w:showingPlcHdr/>
        </w:sdtPr>
        <w:sdtContent>
          <w:r w:rsidR="009756B1" w:rsidRPr="00FA134B">
            <w:rPr>
              <w:rStyle w:val="PlaceholderText"/>
            </w:rPr>
            <w:t>Click or tap here to enter text.</w:t>
          </w:r>
        </w:sdtContent>
      </w:sdt>
    </w:p>
    <w:p w14:paraId="3C45D02B" w14:textId="7E34B0EA" w:rsidR="009756B1" w:rsidRPr="00FA134B" w:rsidRDefault="006D37DB" w:rsidP="009756B1">
      <w:r w:rsidRPr="00FA134B">
        <w:t>Describe v</w:t>
      </w:r>
      <w:r w:rsidR="009756B1" w:rsidRPr="00FA134B">
        <w:t xml:space="preserve">eterinary </w:t>
      </w:r>
      <w:r w:rsidRPr="00FA134B">
        <w:t>f</w:t>
      </w:r>
      <w:r w:rsidR="009756B1" w:rsidRPr="00FA134B">
        <w:t>acilities/</w:t>
      </w:r>
      <w:r w:rsidRPr="00FA134B">
        <w:t>i</w:t>
      </w:r>
      <w:r w:rsidR="009756B1" w:rsidRPr="00FA134B">
        <w:t>solation</w:t>
      </w:r>
      <w:r w:rsidRPr="00FA134B">
        <w:t xml:space="preserve"> details. For example, if there is a v</w:t>
      </w:r>
      <w:r w:rsidR="009756B1" w:rsidRPr="00FA134B">
        <w:t xml:space="preserve">et </w:t>
      </w:r>
      <w:r w:rsidRPr="00FA134B">
        <w:t>r</w:t>
      </w:r>
      <w:r w:rsidR="009756B1" w:rsidRPr="00FA134B">
        <w:t xml:space="preserve">oom on </w:t>
      </w:r>
      <w:r w:rsidRPr="00FA134B">
        <w:t>s</w:t>
      </w:r>
      <w:r w:rsidR="009756B1" w:rsidRPr="00FA134B">
        <w:t xml:space="preserve">ite for a </w:t>
      </w:r>
      <w:r w:rsidRPr="00FA134B">
        <w:t>v</w:t>
      </w:r>
      <w:r w:rsidR="009756B1" w:rsidRPr="00FA134B">
        <w:t xml:space="preserve">et to </w:t>
      </w:r>
      <w:r w:rsidRPr="00FA134B">
        <w:t>v</w:t>
      </w:r>
      <w:r w:rsidR="009756B1" w:rsidRPr="00FA134B">
        <w:t>isit</w:t>
      </w:r>
      <w:r w:rsidRPr="00FA134B">
        <w:t>,</w:t>
      </w:r>
      <w:r w:rsidR="009756B1" w:rsidRPr="00FA134B">
        <w:t xml:space="preserve"> or </w:t>
      </w:r>
      <w:r w:rsidRPr="00FA134B">
        <w:t>if</w:t>
      </w:r>
      <w:r w:rsidR="009756B1" w:rsidRPr="00FA134B">
        <w:t xml:space="preserve"> </w:t>
      </w:r>
      <w:r w:rsidRPr="00FA134B">
        <w:t>p</w:t>
      </w:r>
      <w:r w:rsidR="009756B1" w:rsidRPr="00FA134B">
        <w:t xml:space="preserve">rimates </w:t>
      </w:r>
      <w:r w:rsidRPr="00FA134B">
        <w:t>are t</w:t>
      </w:r>
      <w:r w:rsidR="009756B1" w:rsidRPr="00FA134B">
        <w:t xml:space="preserve">ransported </w:t>
      </w:r>
      <w:r w:rsidRPr="00FA134B">
        <w:t>o</w:t>
      </w:r>
      <w:r w:rsidR="009756B1" w:rsidRPr="00FA134B">
        <w:t xml:space="preserve">ff-site to </w:t>
      </w:r>
      <w:r w:rsidRPr="00FA134B">
        <w:t>v</w:t>
      </w:r>
      <w:r w:rsidR="009756B1" w:rsidRPr="00FA134B">
        <w:t>ets</w:t>
      </w:r>
      <w:r w:rsidRPr="00FA134B">
        <w:t>.</w:t>
      </w:r>
    </w:p>
    <w:p w14:paraId="7FE51DF4" w14:textId="7FE3CAE4" w:rsidR="009756B1" w:rsidRPr="00FA134B" w:rsidRDefault="00000000" w:rsidP="009756B1">
      <w:sdt>
        <w:sdtPr>
          <w:alias w:val="Enter details of a vet room on site, or if primates are transport off-site to vets"/>
          <w:tag w:val="Enter details of a vet room on site, or if primates are transport off-site to vets"/>
          <w:id w:val="1189256412"/>
          <w:placeholder>
            <w:docPart w:val="EB48FA72BF134860955749859247C76C"/>
          </w:placeholder>
          <w:showingPlcHdr/>
        </w:sdtPr>
        <w:sdtContent>
          <w:r w:rsidR="009756B1" w:rsidRPr="00FA134B">
            <w:rPr>
              <w:rStyle w:val="PlaceholderText"/>
            </w:rPr>
            <w:t>Click or tap here to enter text.</w:t>
          </w:r>
        </w:sdtContent>
      </w:sdt>
    </w:p>
    <w:p w14:paraId="29262DD4" w14:textId="4521D57E" w:rsidR="009756B1" w:rsidRPr="00FA134B" w:rsidRDefault="00BC69FB" w:rsidP="00BC69FB">
      <w:pPr>
        <w:pStyle w:val="Heading2"/>
      </w:pPr>
      <w:r w:rsidRPr="00FA134B">
        <w:lastRenderedPageBreak/>
        <w:t>Emergency keyholder</w:t>
      </w:r>
    </w:p>
    <w:p w14:paraId="79E1692E" w14:textId="1BB68C41" w:rsidR="00BC69FB" w:rsidRPr="00FA134B" w:rsidRDefault="00BC69FB" w:rsidP="00BC69FB">
      <w:r w:rsidRPr="00FA134B">
        <w:t>Name:</w:t>
      </w:r>
      <w:r w:rsidRPr="00FA134B">
        <w:tab/>
      </w:r>
      <w:r w:rsidRPr="00FA134B">
        <w:tab/>
      </w:r>
      <w:r w:rsidRPr="00FA134B">
        <w:tab/>
      </w:r>
      <w:sdt>
        <w:sdtPr>
          <w:alias w:val="Emergency keyholder name"/>
          <w:tag w:val="Enter the emergency keyholder's name"/>
          <w:id w:val="-108967993"/>
          <w:placeholder>
            <w:docPart w:val="781BA08D41FC4CA4AC2E8063C0316E0B"/>
          </w:placeholder>
          <w:showingPlcHdr/>
        </w:sdtPr>
        <w:sdtContent>
          <w:r w:rsidRPr="00FA134B">
            <w:rPr>
              <w:rStyle w:val="PlaceholderText"/>
            </w:rPr>
            <w:t>Click or tap here to enter text.</w:t>
          </w:r>
        </w:sdtContent>
      </w:sdt>
    </w:p>
    <w:p w14:paraId="499806DD" w14:textId="452F6A16" w:rsidR="00BC69FB" w:rsidRPr="00FA134B" w:rsidRDefault="00BC69FB" w:rsidP="00BC69FB">
      <w:r w:rsidRPr="00FA134B">
        <w:t xml:space="preserve">Position or job title: </w:t>
      </w:r>
      <w:r w:rsidRPr="00FA134B">
        <w:tab/>
      </w:r>
      <w:sdt>
        <w:sdtPr>
          <w:alias w:val="Emergency keyholder position or job title"/>
          <w:tag w:val="Enter the emergency keyholder's position or job title"/>
          <w:id w:val="-1819788559"/>
          <w:placeholder>
            <w:docPart w:val="29E1090330F34577AF23BC692E20A532"/>
          </w:placeholder>
          <w:showingPlcHdr/>
        </w:sdtPr>
        <w:sdtContent>
          <w:r w:rsidRPr="00FA134B">
            <w:rPr>
              <w:rStyle w:val="PlaceholderText"/>
            </w:rPr>
            <w:t>Click or tap here to enter text.</w:t>
          </w:r>
        </w:sdtContent>
      </w:sdt>
    </w:p>
    <w:p w14:paraId="369C4ECD" w14:textId="40A165AB" w:rsidR="00BC69FB" w:rsidRPr="00FA134B" w:rsidRDefault="00BC69FB" w:rsidP="00BC69FB">
      <w:r w:rsidRPr="00FA134B">
        <w:t xml:space="preserve">Address: </w:t>
      </w:r>
      <w:r w:rsidRPr="00FA134B">
        <w:tab/>
      </w:r>
      <w:r w:rsidRPr="00FA134B">
        <w:tab/>
      </w:r>
      <w:sdt>
        <w:sdtPr>
          <w:alias w:val="Emergency keyholder address"/>
          <w:tag w:val="Enter the emergency keyholder's address"/>
          <w:id w:val="169918533"/>
          <w:placeholder>
            <w:docPart w:val="17042A3109324447ACDC807091CBBB79"/>
          </w:placeholder>
          <w:showingPlcHdr/>
        </w:sdtPr>
        <w:sdtContent>
          <w:r w:rsidRPr="00FA134B">
            <w:rPr>
              <w:rStyle w:val="PlaceholderText"/>
            </w:rPr>
            <w:t>Click or tap here to enter text.</w:t>
          </w:r>
        </w:sdtContent>
      </w:sdt>
    </w:p>
    <w:p w14:paraId="49A09730" w14:textId="7B5761A5" w:rsidR="00BC69FB" w:rsidRPr="00FA134B" w:rsidRDefault="00BC69FB" w:rsidP="00BC69FB">
      <w:r w:rsidRPr="00FA134B">
        <w:t xml:space="preserve">Daytime telephone number:  </w:t>
      </w:r>
      <w:r w:rsidRPr="00FA134B">
        <w:tab/>
      </w:r>
      <w:sdt>
        <w:sdtPr>
          <w:alias w:val="Emergency keyholder daytime telephone number"/>
          <w:tag w:val="Enter the emergency keyholder's daytime telephone number"/>
          <w:id w:val="-308946839"/>
          <w:placeholder>
            <w:docPart w:val="712177E0A5BE4079BB9AE79B4C80A99F"/>
          </w:placeholder>
          <w:showingPlcHdr/>
        </w:sdtPr>
        <w:sdtContent>
          <w:r w:rsidRPr="00FA134B">
            <w:rPr>
              <w:rStyle w:val="PlaceholderText"/>
            </w:rPr>
            <w:t>Click or tap here to enter text.</w:t>
          </w:r>
        </w:sdtContent>
      </w:sdt>
    </w:p>
    <w:p w14:paraId="7A3D428A" w14:textId="77777777" w:rsidR="00BC69FB" w:rsidRPr="00FA134B" w:rsidRDefault="00BC69FB" w:rsidP="00BC69FB">
      <w:r w:rsidRPr="00FA134B">
        <w:t xml:space="preserve">Evening/other telephone number: </w:t>
      </w:r>
      <w:sdt>
        <w:sdtPr>
          <w:alias w:val="Emergency keyholder evening/other telephone number"/>
          <w:tag w:val="Enter the emergency keyholder's evening/other telephone number"/>
          <w:id w:val="1446500940"/>
          <w:placeholder>
            <w:docPart w:val="E0CF8FA519294C98AFA88AC3A7FAB545"/>
          </w:placeholder>
          <w:showingPlcHdr/>
        </w:sdtPr>
        <w:sdtContent>
          <w:r w:rsidRPr="00FA134B">
            <w:rPr>
              <w:rStyle w:val="PlaceholderText"/>
            </w:rPr>
            <w:t>Click or tap here to enter text.</w:t>
          </w:r>
        </w:sdtContent>
      </w:sdt>
    </w:p>
    <w:p w14:paraId="6C30A156" w14:textId="77777777" w:rsidR="00BC69FB" w:rsidRPr="00FA134B" w:rsidRDefault="00BC69FB" w:rsidP="00BC69FB">
      <w:r w:rsidRPr="00FA134B">
        <w:t xml:space="preserve">Email address: </w:t>
      </w:r>
      <w:r w:rsidRPr="00FA134B">
        <w:tab/>
      </w:r>
      <w:sdt>
        <w:sdtPr>
          <w:alias w:val="Emergency keyholder's email address"/>
          <w:tag w:val="Enter the emergency keyholder's email address"/>
          <w:id w:val="-528481760"/>
          <w:placeholder>
            <w:docPart w:val="025CD37FD712400E807E9B3C39F40F71"/>
          </w:placeholder>
          <w:showingPlcHdr/>
        </w:sdtPr>
        <w:sdtContent>
          <w:r w:rsidRPr="00FA134B">
            <w:rPr>
              <w:rStyle w:val="PlaceholderText"/>
            </w:rPr>
            <w:t>Click or tap here to enter text.</w:t>
          </w:r>
        </w:sdtContent>
      </w:sdt>
    </w:p>
    <w:p w14:paraId="317DCC63" w14:textId="77777777" w:rsidR="00BC69FB" w:rsidRPr="00FA134B" w:rsidRDefault="00BC69FB" w:rsidP="00BC69FB">
      <w:r w:rsidRPr="00FA134B">
        <w:t>Is there another keyholder?</w:t>
      </w:r>
      <w:r w:rsidRPr="00FA134B">
        <w:tab/>
      </w:r>
      <w:sdt>
        <w:sdtPr>
          <w:alias w:val="Check this box if there is another keyholder"/>
          <w:tag w:val="Check this box if there is another keyholder"/>
          <w:id w:val="1684092955"/>
          <w14:checkbox>
            <w14:checked w14:val="0"/>
            <w14:checkedState w14:val="2612" w14:font="MS Gothic"/>
            <w14:uncheckedState w14:val="2610" w14:font="MS Gothic"/>
          </w14:checkbox>
        </w:sdtPr>
        <w:sdtContent>
          <w:r w:rsidRPr="00FA134B">
            <w:rPr>
              <w:rFonts w:ascii="MS Gothic" w:eastAsia="MS Gothic" w:hAnsi="MS Gothic" w:hint="eastAsia"/>
            </w:rPr>
            <w:t>☐</w:t>
          </w:r>
        </w:sdtContent>
      </w:sdt>
      <w:r w:rsidRPr="00FA134B">
        <w:t xml:space="preserve"> Yes </w:t>
      </w:r>
      <w:r w:rsidRPr="00FA134B">
        <w:tab/>
      </w:r>
      <w:sdt>
        <w:sdtPr>
          <w:alias w:val="Check this box if there is not another keyholder"/>
          <w:tag w:val="Check this box if there is not another keyholder"/>
          <w:id w:val="-1132792650"/>
          <w14:checkbox>
            <w14:checked w14:val="0"/>
            <w14:checkedState w14:val="2612" w14:font="MS Gothic"/>
            <w14:uncheckedState w14:val="2610" w14:font="MS Gothic"/>
          </w14:checkbox>
        </w:sdtPr>
        <w:sdtContent>
          <w:r w:rsidRPr="00FA134B">
            <w:rPr>
              <w:rFonts w:ascii="MS Gothic" w:eastAsia="MS Gothic" w:hAnsi="MS Gothic" w:hint="eastAsia"/>
            </w:rPr>
            <w:t>☐</w:t>
          </w:r>
        </w:sdtContent>
      </w:sdt>
      <w:r w:rsidRPr="00FA134B">
        <w:t xml:space="preserve"> No</w:t>
      </w:r>
    </w:p>
    <w:p w14:paraId="3F7D229F" w14:textId="54C051C8" w:rsidR="00BC69FB" w:rsidRPr="00FA134B" w:rsidRDefault="00BC69FB" w:rsidP="00BC69FB">
      <w:r w:rsidRPr="00FA134B">
        <w:t>If yes, please include details in Additional Information section.</w:t>
      </w:r>
    </w:p>
    <w:p w14:paraId="49EBE537" w14:textId="1A49DD49" w:rsidR="00BC69FB" w:rsidRPr="00FA134B" w:rsidRDefault="00BC69FB" w:rsidP="00BC69FB">
      <w:pPr>
        <w:pStyle w:val="Heading2"/>
      </w:pPr>
      <w:r w:rsidRPr="00FA134B">
        <w:t>Disqualifications and convictions</w:t>
      </w:r>
    </w:p>
    <w:p w14:paraId="01809CBD" w14:textId="4F6B4DA3" w:rsidR="00BC69FB" w:rsidRPr="00FA134B" w:rsidRDefault="00BC69FB" w:rsidP="00BC69FB">
      <w:r w:rsidRPr="00FA134B">
        <w:t>Has the applicant, or any person who will have control or management of the establishment, ever been disqualified from:</w:t>
      </w:r>
    </w:p>
    <w:p w14:paraId="087DF0C4" w14:textId="4A05E239" w:rsidR="00BC69FB" w:rsidRPr="00FA134B" w:rsidRDefault="000A36BB" w:rsidP="006D37DB">
      <w:pPr>
        <w:pStyle w:val="ListParagraph"/>
        <w:numPr>
          <w:ilvl w:val="0"/>
          <w:numId w:val="43"/>
        </w:numPr>
      </w:pPr>
      <w:r w:rsidRPr="00FA134B">
        <w:t>Keeping a pet shop?</w:t>
      </w:r>
      <w:r w:rsidR="006D37DB" w:rsidRPr="00FA134B">
        <w:tab/>
      </w:r>
      <w:sdt>
        <w:sdtPr>
          <w:rPr>
            <w:rFonts w:ascii="MS Gothic" w:eastAsia="MS Gothic" w:hAnsi="MS Gothic"/>
          </w:rPr>
          <w:alias w:val="Check this box if the applicant or other has ever been disqualified from keeping a pet shop"/>
          <w:tag w:val="Check this box if the applicant or other has ever been disqualified from keeping a pet shop"/>
          <w:id w:val="239451103"/>
          <w14:checkbox>
            <w14:checked w14:val="0"/>
            <w14:checkedState w14:val="2612" w14:font="MS Gothic"/>
            <w14:uncheckedState w14:val="2610" w14:font="MS Gothic"/>
          </w14:checkbox>
        </w:sdtPr>
        <w:sdtContent>
          <w:r w:rsidRPr="00FA134B">
            <w:rPr>
              <w:rFonts w:ascii="MS Gothic" w:eastAsia="MS Gothic" w:hAnsi="MS Gothic" w:hint="eastAsia"/>
            </w:rPr>
            <w:t>☐</w:t>
          </w:r>
        </w:sdtContent>
      </w:sdt>
      <w:r w:rsidRPr="00FA134B">
        <w:t xml:space="preserve"> Yes </w:t>
      </w:r>
      <w:r w:rsidRPr="00FA134B">
        <w:tab/>
      </w:r>
      <w:sdt>
        <w:sdtPr>
          <w:rPr>
            <w:rFonts w:ascii="MS Gothic" w:eastAsia="MS Gothic" w:hAnsi="MS Gothic"/>
          </w:rPr>
          <w:alias w:val="Check this box if the applicant or other has never been disqualified from keeping a pet shop"/>
          <w:tag w:val="Check this box if the applicant or other has never been disqualified from keeping a pet shop"/>
          <w:id w:val="-1360506177"/>
          <w14:checkbox>
            <w14:checked w14:val="0"/>
            <w14:checkedState w14:val="2612" w14:font="MS Gothic"/>
            <w14:uncheckedState w14:val="2610" w14:font="MS Gothic"/>
          </w14:checkbox>
        </w:sdtPr>
        <w:sdtContent>
          <w:r w:rsidRPr="00FA134B">
            <w:rPr>
              <w:rFonts w:ascii="MS Gothic" w:eastAsia="MS Gothic" w:hAnsi="MS Gothic" w:hint="eastAsia"/>
            </w:rPr>
            <w:t>☐</w:t>
          </w:r>
        </w:sdtContent>
      </w:sdt>
      <w:r w:rsidRPr="00FA134B">
        <w:t xml:space="preserve"> No</w:t>
      </w:r>
    </w:p>
    <w:p w14:paraId="4A2CF230" w14:textId="5EC48956" w:rsidR="000A36BB" w:rsidRPr="00FA134B" w:rsidRDefault="000A36BB" w:rsidP="006D37DB">
      <w:pPr>
        <w:pStyle w:val="ListParagraph"/>
        <w:numPr>
          <w:ilvl w:val="0"/>
          <w:numId w:val="43"/>
        </w:numPr>
      </w:pPr>
      <w:r w:rsidRPr="00FA134B">
        <w:t xml:space="preserve">Keeping a dog?    </w:t>
      </w:r>
      <w:r w:rsidRPr="00FA134B">
        <w:tab/>
      </w:r>
      <w:r w:rsidRPr="00FA134B">
        <w:tab/>
      </w:r>
      <w:sdt>
        <w:sdtPr>
          <w:rPr>
            <w:rFonts w:ascii="MS Gothic" w:eastAsia="MS Gothic" w:hAnsi="MS Gothic"/>
          </w:rPr>
          <w:alias w:val="Check this box if the applicant or other has ever been disqualified from keeping a dog"/>
          <w:tag w:val="Check this box if the applicant or other has ever been disqualified from keeping a dog"/>
          <w:id w:val="659739438"/>
          <w14:checkbox>
            <w14:checked w14:val="0"/>
            <w14:checkedState w14:val="2612" w14:font="MS Gothic"/>
            <w14:uncheckedState w14:val="2610" w14:font="MS Gothic"/>
          </w14:checkbox>
        </w:sdtPr>
        <w:sdtContent>
          <w:r w:rsidR="00F06246" w:rsidRPr="00FA134B">
            <w:rPr>
              <w:rFonts w:ascii="MS Gothic" w:eastAsia="MS Gothic" w:hAnsi="MS Gothic" w:hint="eastAsia"/>
            </w:rPr>
            <w:t>☐</w:t>
          </w:r>
        </w:sdtContent>
      </w:sdt>
      <w:r w:rsidRPr="00FA134B">
        <w:t xml:space="preserve"> Yes </w:t>
      </w:r>
      <w:r w:rsidRPr="00FA134B">
        <w:tab/>
      </w:r>
      <w:sdt>
        <w:sdtPr>
          <w:rPr>
            <w:rFonts w:ascii="MS Gothic" w:eastAsia="MS Gothic" w:hAnsi="MS Gothic"/>
          </w:rPr>
          <w:alias w:val="Check this box if the applicant or other has never been disqualified from keeping a dog"/>
          <w:tag w:val="Check this box if the applicant or other has never been disqualified from keeping a dog"/>
          <w:id w:val="-180739185"/>
          <w14:checkbox>
            <w14:checked w14:val="0"/>
            <w14:checkedState w14:val="2612" w14:font="MS Gothic"/>
            <w14:uncheckedState w14:val="2610" w14:font="MS Gothic"/>
          </w14:checkbox>
        </w:sdtPr>
        <w:sdtContent>
          <w:r w:rsidR="00F06246" w:rsidRPr="00FA134B">
            <w:rPr>
              <w:rFonts w:ascii="MS Gothic" w:eastAsia="MS Gothic" w:hAnsi="MS Gothic" w:hint="eastAsia"/>
            </w:rPr>
            <w:t>☐</w:t>
          </w:r>
        </w:sdtContent>
      </w:sdt>
      <w:r w:rsidRPr="00FA134B">
        <w:t xml:space="preserve"> No    </w:t>
      </w:r>
    </w:p>
    <w:p w14:paraId="6FCF40D9" w14:textId="7D98D50C" w:rsidR="000A36BB" w:rsidRPr="00FA134B" w:rsidRDefault="000A36BB" w:rsidP="006D37DB">
      <w:pPr>
        <w:pStyle w:val="ListParagraph"/>
        <w:numPr>
          <w:ilvl w:val="0"/>
          <w:numId w:val="43"/>
        </w:numPr>
      </w:pPr>
      <w:r w:rsidRPr="00FA134B">
        <w:t>Keeping an animal boarding establishment?</w:t>
      </w:r>
      <w:r w:rsidR="006D37DB" w:rsidRPr="00FA134B">
        <w:tab/>
      </w:r>
      <w:sdt>
        <w:sdtPr>
          <w:rPr>
            <w:rFonts w:ascii="MS Gothic" w:eastAsia="MS Gothic" w:hAnsi="MS Gothic"/>
          </w:rPr>
          <w:alias w:val="Check this box if the applicant or other has ever been disqualified from keeping an animal boarding establishment"/>
          <w:tag w:val="Check this box if the applicant or other has ever been disqualified from keeping an animal boarding establishment"/>
          <w:id w:val="-543833344"/>
          <w14:checkbox>
            <w14:checked w14:val="0"/>
            <w14:checkedState w14:val="2612" w14:font="MS Gothic"/>
            <w14:uncheckedState w14:val="2610" w14:font="MS Gothic"/>
          </w14:checkbox>
        </w:sdtPr>
        <w:sdtContent>
          <w:r w:rsidR="00F06246" w:rsidRPr="00FA134B">
            <w:rPr>
              <w:rFonts w:ascii="MS Gothic" w:eastAsia="MS Gothic" w:hAnsi="MS Gothic" w:hint="eastAsia"/>
            </w:rPr>
            <w:t>☐</w:t>
          </w:r>
        </w:sdtContent>
      </w:sdt>
      <w:r w:rsidR="00061BCA" w:rsidRPr="00FA134B">
        <w:t xml:space="preserve"> Yes </w:t>
      </w:r>
      <w:r w:rsidR="00061BCA" w:rsidRPr="00FA134B">
        <w:tab/>
      </w:r>
      <w:sdt>
        <w:sdtPr>
          <w:rPr>
            <w:rFonts w:ascii="MS Gothic" w:eastAsia="MS Gothic" w:hAnsi="MS Gothic"/>
          </w:rPr>
          <w:alias w:val="Check this box if the applicant or other has never been disqualified from keeping an animal boarding establishment"/>
          <w:tag w:val="Check this box if the applicant or other has never been disqualified from keeping an animal boarding establishment"/>
          <w:id w:val="2103290403"/>
          <w14:checkbox>
            <w14:checked w14:val="0"/>
            <w14:checkedState w14:val="2612" w14:font="MS Gothic"/>
            <w14:uncheckedState w14:val="2610" w14:font="MS Gothic"/>
          </w14:checkbox>
        </w:sdtPr>
        <w:sdtContent>
          <w:r w:rsidR="00F06246" w:rsidRPr="00FA134B">
            <w:rPr>
              <w:rFonts w:ascii="MS Gothic" w:eastAsia="MS Gothic" w:hAnsi="MS Gothic" w:hint="eastAsia"/>
            </w:rPr>
            <w:t>☐</w:t>
          </w:r>
        </w:sdtContent>
      </w:sdt>
      <w:r w:rsidR="00061BCA" w:rsidRPr="00FA134B">
        <w:t xml:space="preserve"> No    </w:t>
      </w:r>
    </w:p>
    <w:p w14:paraId="280630D1" w14:textId="7FA31820" w:rsidR="00061BCA" w:rsidRPr="00FA134B" w:rsidRDefault="00061BCA" w:rsidP="006D37DB">
      <w:pPr>
        <w:pStyle w:val="ListParagraph"/>
        <w:numPr>
          <w:ilvl w:val="0"/>
          <w:numId w:val="43"/>
        </w:numPr>
      </w:pPr>
      <w:r w:rsidRPr="00FA134B">
        <w:t>Keeping a riding establishment?</w:t>
      </w:r>
      <w:r w:rsidR="006D37DB" w:rsidRPr="00FA134B">
        <w:tab/>
      </w:r>
      <w:sdt>
        <w:sdtPr>
          <w:rPr>
            <w:rFonts w:ascii="MS Gothic" w:eastAsia="MS Gothic" w:hAnsi="MS Gothic"/>
          </w:rPr>
          <w:alias w:val="Check this box if the applicant or other has ever been disqualified from keeping a riding establishment"/>
          <w:tag w:val="Check this box if the applicant or other has ever been disqualified from keeping a riding establishment"/>
          <w:id w:val="-679269723"/>
          <w14:checkbox>
            <w14:checked w14:val="0"/>
            <w14:checkedState w14:val="2612" w14:font="MS Gothic"/>
            <w14:uncheckedState w14:val="2610" w14:font="MS Gothic"/>
          </w14:checkbox>
        </w:sdtPr>
        <w:sdtContent>
          <w:r w:rsidR="002752C8" w:rsidRPr="00FA134B">
            <w:rPr>
              <w:rFonts w:ascii="MS Gothic" w:eastAsia="MS Gothic" w:hAnsi="MS Gothic" w:hint="eastAsia"/>
            </w:rPr>
            <w:t>☐</w:t>
          </w:r>
        </w:sdtContent>
      </w:sdt>
      <w:r w:rsidRPr="00FA134B">
        <w:t xml:space="preserve"> Yes </w:t>
      </w:r>
      <w:r w:rsidRPr="00FA134B">
        <w:tab/>
      </w:r>
      <w:sdt>
        <w:sdtPr>
          <w:rPr>
            <w:rFonts w:ascii="MS Gothic" w:eastAsia="MS Gothic" w:hAnsi="MS Gothic"/>
          </w:rPr>
          <w:alias w:val="Check this box if the applicant or other has never been disqualified from keeping a riding establishment"/>
          <w:tag w:val="Check this box if the applicant or other has never been disqualified from keeping a riding establishment"/>
          <w:id w:val="-229317442"/>
          <w14:checkbox>
            <w14:checked w14:val="0"/>
            <w14:checkedState w14:val="2612" w14:font="MS Gothic"/>
            <w14:uncheckedState w14:val="2610" w14:font="MS Gothic"/>
          </w14:checkbox>
        </w:sdtPr>
        <w:sdtContent>
          <w:r w:rsidR="002752C8" w:rsidRPr="00FA134B">
            <w:rPr>
              <w:rFonts w:ascii="MS Gothic" w:eastAsia="MS Gothic" w:hAnsi="MS Gothic" w:hint="eastAsia"/>
            </w:rPr>
            <w:t>☐</w:t>
          </w:r>
        </w:sdtContent>
      </w:sdt>
      <w:r w:rsidRPr="00FA134B">
        <w:t xml:space="preserve"> No   </w:t>
      </w:r>
    </w:p>
    <w:p w14:paraId="3AA3E326" w14:textId="1E401A1B" w:rsidR="00061BCA" w:rsidRPr="00FA134B" w:rsidRDefault="00061BCA" w:rsidP="006D37DB">
      <w:pPr>
        <w:pStyle w:val="ListParagraph"/>
        <w:numPr>
          <w:ilvl w:val="0"/>
          <w:numId w:val="43"/>
        </w:numPr>
      </w:pPr>
      <w:r w:rsidRPr="00FA134B">
        <w:t>Having custody of animals?</w:t>
      </w:r>
      <w:r w:rsidR="006D37DB" w:rsidRPr="00FA134B">
        <w:tab/>
      </w:r>
      <w:sdt>
        <w:sdtPr>
          <w:rPr>
            <w:rFonts w:ascii="MS Gothic" w:eastAsia="MS Gothic" w:hAnsi="MS Gothic"/>
          </w:rPr>
          <w:alias w:val="Check this box if the applicant or other has ever been disqualified from having custody of animals"/>
          <w:tag w:val="Check this box if the applicant or other has ever been disqualified from having custody of animals"/>
          <w:id w:val="-2136929239"/>
          <w14:checkbox>
            <w14:checked w14:val="0"/>
            <w14:checkedState w14:val="2612" w14:font="MS Gothic"/>
            <w14:uncheckedState w14:val="2610" w14:font="MS Gothic"/>
          </w14:checkbox>
        </w:sdtPr>
        <w:sdtContent>
          <w:r w:rsidR="002752C8" w:rsidRPr="00FA134B">
            <w:rPr>
              <w:rFonts w:ascii="MS Gothic" w:eastAsia="MS Gothic" w:hAnsi="MS Gothic" w:hint="eastAsia"/>
            </w:rPr>
            <w:t>☐</w:t>
          </w:r>
        </w:sdtContent>
      </w:sdt>
      <w:r w:rsidRPr="00FA134B">
        <w:t xml:space="preserve"> Yes </w:t>
      </w:r>
      <w:r w:rsidRPr="00FA134B">
        <w:tab/>
      </w:r>
      <w:sdt>
        <w:sdtPr>
          <w:rPr>
            <w:rFonts w:ascii="MS Gothic" w:eastAsia="MS Gothic" w:hAnsi="MS Gothic"/>
          </w:rPr>
          <w:alias w:val="Check this box if the applicant or other has never been disqualified from having custody of animals"/>
          <w:tag w:val="Check this box if the applicant or other has never been disqualified from having custody of animals"/>
          <w:id w:val="103151649"/>
          <w14:checkbox>
            <w14:checked w14:val="0"/>
            <w14:checkedState w14:val="2612" w14:font="MS Gothic"/>
            <w14:uncheckedState w14:val="2610" w14:font="MS Gothic"/>
          </w14:checkbox>
        </w:sdtPr>
        <w:sdtContent>
          <w:r w:rsidR="002752C8" w:rsidRPr="00FA134B">
            <w:rPr>
              <w:rFonts w:ascii="MS Gothic" w:eastAsia="MS Gothic" w:hAnsi="MS Gothic" w:hint="eastAsia"/>
            </w:rPr>
            <w:t>☐</w:t>
          </w:r>
        </w:sdtContent>
      </w:sdt>
      <w:r w:rsidRPr="00FA134B">
        <w:t xml:space="preserve"> No   </w:t>
      </w:r>
    </w:p>
    <w:p w14:paraId="37C6F157" w14:textId="77777777" w:rsidR="00061BCA" w:rsidRPr="00FA134B" w:rsidRDefault="00061BCA" w:rsidP="00061BCA">
      <w:r w:rsidRPr="00FA134B">
        <w:t>Has the applicant, or any person who will have control or management of the establishment, been disqualified or convicted of any offences under the:</w:t>
      </w:r>
    </w:p>
    <w:p w14:paraId="66256906" w14:textId="77777777" w:rsidR="00061BCA" w:rsidRPr="00FA134B" w:rsidRDefault="00061BCA" w:rsidP="00061BCA">
      <w:pPr>
        <w:pStyle w:val="ListParagraph"/>
        <w:numPr>
          <w:ilvl w:val="0"/>
          <w:numId w:val="41"/>
        </w:numPr>
      </w:pPr>
      <w:r w:rsidRPr="00FA134B">
        <w:t>Animal Welfare Act 2006</w:t>
      </w:r>
    </w:p>
    <w:p w14:paraId="443B03E4" w14:textId="77777777" w:rsidR="00061BCA" w:rsidRPr="00FA134B" w:rsidRDefault="00061BCA" w:rsidP="00061BCA">
      <w:pPr>
        <w:pStyle w:val="ListParagraph"/>
        <w:numPr>
          <w:ilvl w:val="0"/>
          <w:numId w:val="41"/>
        </w:numPr>
      </w:pPr>
      <w:r w:rsidRPr="00FA134B">
        <w:t>Animal Welfare (Scotland) Act 2006</w:t>
      </w:r>
    </w:p>
    <w:p w14:paraId="27110D35" w14:textId="77777777" w:rsidR="00061BCA" w:rsidRPr="00FA134B" w:rsidRDefault="00061BCA" w:rsidP="00061BCA">
      <w:pPr>
        <w:pStyle w:val="ListParagraph"/>
        <w:numPr>
          <w:ilvl w:val="0"/>
          <w:numId w:val="41"/>
        </w:numPr>
      </w:pPr>
      <w:r w:rsidRPr="00FA134B">
        <w:t>Dangerous Dogs Act 1991</w:t>
      </w:r>
    </w:p>
    <w:p w14:paraId="745B31A3" w14:textId="543479C0" w:rsidR="00BC69FB" w:rsidRPr="00FA134B" w:rsidRDefault="00061BCA" w:rsidP="00061BCA">
      <w:pPr>
        <w:pStyle w:val="ListParagraph"/>
        <w:numPr>
          <w:ilvl w:val="0"/>
          <w:numId w:val="41"/>
        </w:numPr>
      </w:pPr>
      <w:r w:rsidRPr="00FA134B">
        <w:t>Any other legislation listed in Schedule 8 of the LAIA Regulations 2018?</w:t>
      </w:r>
    </w:p>
    <w:p w14:paraId="796F873F" w14:textId="3481D643" w:rsidR="00061BCA" w:rsidRPr="00FA134B" w:rsidRDefault="00000000" w:rsidP="006D37DB">
      <w:pPr>
        <w:ind w:firstLine="720"/>
      </w:pPr>
      <w:sdt>
        <w:sdtPr>
          <w:rPr>
            <w:rFonts w:ascii="Segoe UI Symbol" w:hAnsi="Segoe UI Symbol" w:cs="Segoe UI Symbol"/>
          </w:rPr>
          <w:alias w:val="Check this box if the applicant or other has been disqualified or convicted under the offences listed"/>
          <w:tag w:val="Check this box if the applicant or other has been disqualified or convicted under the offences listed"/>
          <w:id w:val="1817913924"/>
          <w14:checkbox>
            <w14:checked w14:val="0"/>
            <w14:checkedState w14:val="2612" w14:font="MS Gothic"/>
            <w14:uncheckedState w14:val="2610" w14:font="MS Gothic"/>
          </w14:checkbox>
        </w:sdtPr>
        <w:sdtContent>
          <w:r w:rsidR="006D37DB" w:rsidRPr="00FA134B">
            <w:rPr>
              <w:rFonts w:ascii="MS Gothic" w:eastAsia="MS Gothic" w:hAnsi="MS Gothic" w:cs="Segoe UI Symbol" w:hint="eastAsia"/>
            </w:rPr>
            <w:t>☐</w:t>
          </w:r>
        </w:sdtContent>
      </w:sdt>
      <w:r w:rsidR="00061BCA" w:rsidRPr="00FA134B">
        <w:t xml:space="preserve"> Yes </w:t>
      </w:r>
      <w:r w:rsidR="00061BCA" w:rsidRPr="00FA134B">
        <w:tab/>
      </w:r>
      <w:sdt>
        <w:sdtPr>
          <w:alias w:val="Check this box if the applicant or other has not been disqualified or convicted under the offences listed"/>
          <w:tag w:val="Check this box if the applicant or other has not been disqualified or convicted under the offences listed"/>
          <w:id w:val="-261767692"/>
          <w14:checkbox>
            <w14:checked w14:val="0"/>
            <w14:checkedState w14:val="2612" w14:font="MS Gothic"/>
            <w14:uncheckedState w14:val="2610" w14:font="MS Gothic"/>
          </w14:checkbox>
        </w:sdtPr>
        <w:sdtContent>
          <w:r w:rsidR="003B6599" w:rsidRPr="00FA134B">
            <w:rPr>
              <w:rFonts w:ascii="MS Gothic" w:eastAsia="MS Gothic" w:hAnsi="MS Gothic" w:hint="eastAsia"/>
            </w:rPr>
            <w:t>☐</w:t>
          </w:r>
        </w:sdtContent>
      </w:sdt>
      <w:r w:rsidR="00061BCA" w:rsidRPr="00FA134B">
        <w:t xml:space="preserve"> No   </w:t>
      </w:r>
    </w:p>
    <w:p w14:paraId="58EDDCD1" w14:textId="3439063C" w:rsidR="00BC69FB" w:rsidRPr="00FA134B" w:rsidRDefault="00D57A80" w:rsidP="00BC69FB">
      <w:r w:rsidRPr="00FA134B">
        <w:t>Has the applicant, or any person who will have control or management of the establishment, ever had a licence refused, revoked or cancelled?</w:t>
      </w:r>
    </w:p>
    <w:p w14:paraId="69CDC253" w14:textId="12F4B8AF" w:rsidR="00D57A80" w:rsidRPr="00FA134B" w:rsidRDefault="00000000" w:rsidP="00D57A80">
      <w:sdt>
        <w:sdtPr>
          <w:rPr>
            <w:rFonts w:ascii="Segoe UI Symbol" w:hAnsi="Segoe UI Symbol" w:cs="Segoe UI Symbol"/>
          </w:rPr>
          <w:alias w:val="Check this box if the applicant or other has ever had a licence refused, revoked, or cancelled"/>
          <w:tag w:val="Check this box if the applicant or other has ever had a licence refused, revoked, or cancelled"/>
          <w:id w:val="-924649530"/>
          <w14:checkbox>
            <w14:checked w14:val="0"/>
            <w14:checkedState w14:val="2612" w14:font="MS Gothic"/>
            <w14:uncheckedState w14:val="2610" w14:font="MS Gothic"/>
          </w14:checkbox>
        </w:sdtPr>
        <w:sdtContent>
          <w:r w:rsidR="004D61FD" w:rsidRPr="00FA134B">
            <w:rPr>
              <w:rFonts w:ascii="MS Gothic" w:eastAsia="MS Gothic" w:hAnsi="MS Gothic" w:cs="Segoe UI Symbol" w:hint="eastAsia"/>
            </w:rPr>
            <w:t>☐</w:t>
          </w:r>
        </w:sdtContent>
      </w:sdt>
      <w:r w:rsidR="00D57A80" w:rsidRPr="00FA134B">
        <w:t xml:space="preserve"> Yes </w:t>
      </w:r>
      <w:sdt>
        <w:sdtPr>
          <w:alias w:val="Check this box if the applicant or other has never had a licence refused, revoked, or cancelled"/>
          <w:tag w:val="Check this box if the applicant or other has never had a licence refused, revoked, or cancelled"/>
          <w:id w:val="1796401099"/>
          <w14:checkbox>
            <w14:checked w14:val="0"/>
            <w14:checkedState w14:val="2612" w14:font="MS Gothic"/>
            <w14:uncheckedState w14:val="2610" w14:font="MS Gothic"/>
          </w14:checkbox>
        </w:sdtPr>
        <w:sdtContent>
          <w:r w:rsidR="004D61FD" w:rsidRPr="00FA134B">
            <w:rPr>
              <w:rFonts w:ascii="MS Gothic" w:eastAsia="MS Gothic" w:hAnsi="MS Gothic" w:hint="eastAsia"/>
            </w:rPr>
            <w:t>☐</w:t>
          </w:r>
        </w:sdtContent>
      </w:sdt>
      <w:r w:rsidR="00D57A80" w:rsidRPr="00FA134B">
        <w:t xml:space="preserve"> No   </w:t>
      </w:r>
    </w:p>
    <w:p w14:paraId="569EAC72" w14:textId="4827BDB7" w:rsidR="00D57A80" w:rsidRPr="00FA134B" w:rsidRDefault="00D57A80" w:rsidP="00D57A80">
      <w:r w:rsidRPr="00FA134B">
        <w:t>If yes, to any of these questions, please provide details.</w:t>
      </w:r>
    </w:p>
    <w:p w14:paraId="204A8029" w14:textId="009449B9" w:rsidR="00D57A80" w:rsidRPr="00FA134B" w:rsidRDefault="00000000" w:rsidP="00D57A80">
      <w:sdt>
        <w:sdtPr>
          <w:alias w:val="Provide details of disqualification, convictions, or licences that have been refused, revoked, or cancelled"/>
          <w:tag w:val="Enter details of disqualification, convictions, or licences that have been refused, revoked, or cancelled"/>
          <w:id w:val="-1590615076"/>
          <w:placeholder>
            <w:docPart w:val="4C4653E9ECE2498599CC1BD748707CFE"/>
          </w:placeholder>
          <w:showingPlcHdr/>
        </w:sdtPr>
        <w:sdtContent>
          <w:r w:rsidR="00D57A80" w:rsidRPr="00FA134B">
            <w:rPr>
              <w:rStyle w:val="PlaceholderText"/>
            </w:rPr>
            <w:t>Click or tap here to enter text.</w:t>
          </w:r>
        </w:sdtContent>
      </w:sdt>
    </w:p>
    <w:p w14:paraId="6770B49C" w14:textId="196E4944" w:rsidR="00D57A80" w:rsidRPr="00FA134B" w:rsidRDefault="00D57A80" w:rsidP="00D57A80">
      <w:pPr>
        <w:pStyle w:val="Heading2"/>
      </w:pPr>
      <w:r w:rsidRPr="00FA134B">
        <w:lastRenderedPageBreak/>
        <w:t>Exhibiting the animals</w:t>
      </w:r>
    </w:p>
    <w:p w14:paraId="731E2C2E" w14:textId="112E05A4" w:rsidR="00D57A80" w:rsidRPr="00FA134B" w:rsidRDefault="00D57A80" w:rsidP="00D57A80">
      <w:r w:rsidRPr="00FA134B">
        <w:t xml:space="preserve">Will the animals be exhibited? </w:t>
      </w:r>
      <w:sdt>
        <w:sdtPr>
          <w:alias w:val="Check this box if the animals will be exhibited"/>
          <w:tag w:val="Check this box if the animals will be exhibited"/>
          <w:id w:val="-278270103"/>
          <w14:checkbox>
            <w14:checked w14:val="0"/>
            <w14:checkedState w14:val="2612" w14:font="MS Gothic"/>
            <w14:uncheckedState w14:val="2610" w14:font="MS Gothic"/>
          </w14:checkbox>
        </w:sdtPr>
        <w:sdtContent>
          <w:r w:rsidR="0013089A" w:rsidRPr="00FA134B">
            <w:rPr>
              <w:rFonts w:ascii="MS Gothic" w:eastAsia="MS Gothic" w:hAnsi="MS Gothic" w:hint="eastAsia"/>
            </w:rPr>
            <w:t>☐</w:t>
          </w:r>
        </w:sdtContent>
      </w:sdt>
      <w:r w:rsidRPr="00FA134B">
        <w:t xml:space="preserve"> Yes </w:t>
      </w:r>
      <w:r w:rsidRPr="00FA134B">
        <w:tab/>
      </w:r>
      <w:sdt>
        <w:sdtPr>
          <w:alias w:val="Check this box if the animals will not be exhibited"/>
          <w:tag w:val="Check this box if the animals will not be exhibited"/>
          <w:id w:val="-137964815"/>
          <w14:checkbox>
            <w14:checked w14:val="0"/>
            <w14:checkedState w14:val="2612" w14:font="MS Gothic"/>
            <w14:uncheckedState w14:val="2610" w14:font="MS Gothic"/>
          </w14:checkbox>
        </w:sdtPr>
        <w:sdtContent>
          <w:r w:rsidR="0013089A" w:rsidRPr="00FA134B">
            <w:rPr>
              <w:rFonts w:ascii="MS Gothic" w:eastAsia="MS Gothic" w:hAnsi="MS Gothic" w:hint="eastAsia"/>
            </w:rPr>
            <w:t>☐</w:t>
          </w:r>
        </w:sdtContent>
      </w:sdt>
      <w:r w:rsidRPr="00FA134B">
        <w:t xml:space="preserve"> No   </w:t>
      </w:r>
    </w:p>
    <w:p w14:paraId="20CB497E" w14:textId="26563661" w:rsidR="00D57A80" w:rsidRPr="00FA134B" w:rsidRDefault="00D57A80" w:rsidP="00D57A80">
      <w:r w:rsidRPr="00FA134B">
        <w:t xml:space="preserve">If so, do you hold an Exhibition of Animals issued under the Animal Welfare (Licensing of Activities involving Animals) (England) Regulations 2018?  </w:t>
      </w:r>
      <w:sdt>
        <w:sdtPr>
          <w:alias w:val="Check this box if you hold an Exhibition of Animals issued under the Animal Welfare (Licensing of Activities involving Animals) (England) Regulations 2018"/>
          <w:tag w:val="Check this box if you hold an Exhibition of Animals issued under the Animal Welfare (Licensing of Activities involving Animals) (England) Regulations 2018"/>
          <w:id w:val="-29876244"/>
          <w14:checkbox>
            <w14:checked w14:val="0"/>
            <w14:checkedState w14:val="2612" w14:font="MS Gothic"/>
            <w14:uncheckedState w14:val="2610" w14:font="MS Gothic"/>
          </w14:checkbox>
        </w:sdtPr>
        <w:sdtContent>
          <w:r w:rsidR="0013089A" w:rsidRPr="00FA134B">
            <w:rPr>
              <w:rFonts w:ascii="MS Gothic" w:eastAsia="MS Gothic" w:hAnsi="MS Gothic" w:hint="eastAsia"/>
            </w:rPr>
            <w:t>☐</w:t>
          </w:r>
        </w:sdtContent>
      </w:sdt>
      <w:r w:rsidRPr="00FA134B">
        <w:t xml:space="preserve"> Yes </w:t>
      </w:r>
      <w:r w:rsidRPr="00FA134B">
        <w:tab/>
      </w:r>
      <w:sdt>
        <w:sdtPr>
          <w:alias w:val="Check this box if you do not hold an Exhibition of Animals issued under the Animal Welfare (Licensing of Activities involving Animals) (England) Regulations 2018"/>
          <w:tag w:val="Check this box if you do not hold an Exhibition of Animals issued under the Animal Welfare (Licensing of Activities involving Animals) (England) Regulations 2018"/>
          <w:id w:val="1264273314"/>
          <w14:checkbox>
            <w14:checked w14:val="0"/>
            <w14:checkedState w14:val="2612" w14:font="MS Gothic"/>
            <w14:uncheckedState w14:val="2610" w14:font="MS Gothic"/>
          </w14:checkbox>
        </w:sdtPr>
        <w:sdtContent>
          <w:r w:rsidR="0013089A" w:rsidRPr="00FA134B">
            <w:rPr>
              <w:rFonts w:ascii="MS Gothic" w:eastAsia="MS Gothic" w:hAnsi="MS Gothic" w:hint="eastAsia"/>
            </w:rPr>
            <w:t>☐</w:t>
          </w:r>
        </w:sdtContent>
      </w:sdt>
      <w:r w:rsidRPr="00FA134B">
        <w:t xml:space="preserve"> No   </w:t>
      </w:r>
    </w:p>
    <w:p w14:paraId="09ADC474" w14:textId="77777777" w:rsidR="00D57A80" w:rsidRPr="00FA134B" w:rsidRDefault="00D57A80" w:rsidP="00D57A80">
      <w:r w:rsidRPr="00FA134B">
        <w:t xml:space="preserve">If yes, please state the Licence Number: </w:t>
      </w:r>
      <w:sdt>
        <w:sdtPr>
          <w:alias w:val="Licence number"/>
          <w:tag w:val="Enter the licence number"/>
          <w:id w:val="-488556201"/>
          <w:placeholder>
            <w:docPart w:val="7566FCD9008C45E1B537725C2B64F5B1"/>
          </w:placeholder>
          <w:showingPlcHdr/>
        </w:sdtPr>
        <w:sdtContent>
          <w:r w:rsidRPr="00FA134B">
            <w:rPr>
              <w:rStyle w:val="PlaceholderText"/>
            </w:rPr>
            <w:t>Click or tap here to enter text.</w:t>
          </w:r>
        </w:sdtContent>
      </w:sdt>
    </w:p>
    <w:p w14:paraId="333475D3" w14:textId="7B68DD23" w:rsidR="00D57A80" w:rsidRPr="00FA134B" w:rsidRDefault="001D5831" w:rsidP="001D5831">
      <w:pPr>
        <w:pStyle w:val="Heading2"/>
      </w:pPr>
      <w:r w:rsidRPr="00FA134B">
        <w:t xml:space="preserve">Public liability insurance </w:t>
      </w:r>
    </w:p>
    <w:p w14:paraId="4B79BD78" w14:textId="46DF3964" w:rsidR="001D5831" w:rsidRPr="00FA134B" w:rsidRDefault="001D5831" w:rsidP="001D5831">
      <w:r w:rsidRPr="00FA134B">
        <w:t>Do you have public liability insurance? (£5 million minimum required)</w:t>
      </w:r>
    </w:p>
    <w:p w14:paraId="5F07B197" w14:textId="6E97DB49" w:rsidR="00D0487C" w:rsidRPr="00FA134B" w:rsidRDefault="00000000" w:rsidP="00D0487C">
      <w:sdt>
        <w:sdtPr>
          <w:rPr>
            <w:rFonts w:ascii="Segoe UI Symbol" w:hAnsi="Segoe UI Symbol" w:cs="Segoe UI Symbol"/>
          </w:rPr>
          <w:alias w:val="Check this box if you have public liability insurance"/>
          <w:tag w:val="Check this box if you have public liability insurance"/>
          <w:id w:val="-359581753"/>
          <w14:checkbox>
            <w14:checked w14:val="0"/>
            <w14:checkedState w14:val="2612" w14:font="MS Gothic"/>
            <w14:uncheckedState w14:val="2610" w14:font="MS Gothic"/>
          </w14:checkbox>
        </w:sdtPr>
        <w:sdtContent>
          <w:r w:rsidR="00393198" w:rsidRPr="00FA134B">
            <w:rPr>
              <w:rFonts w:ascii="MS Gothic" w:eastAsia="MS Gothic" w:hAnsi="MS Gothic" w:cs="Segoe UI Symbol" w:hint="eastAsia"/>
            </w:rPr>
            <w:t>☐</w:t>
          </w:r>
        </w:sdtContent>
      </w:sdt>
      <w:r w:rsidR="001D5831" w:rsidRPr="00FA134B">
        <w:t xml:space="preserve"> Yes </w:t>
      </w:r>
      <w:r w:rsidR="001D5831" w:rsidRPr="00FA134B">
        <w:tab/>
      </w:r>
      <w:sdt>
        <w:sdtPr>
          <w:alias w:val="Check this box if you do not have public liability insurance"/>
          <w:tag w:val="Check this box if you do not have public liability insurance"/>
          <w:id w:val="-1465270370"/>
          <w14:checkbox>
            <w14:checked w14:val="0"/>
            <w14:checkedState w14:val="2612" w14:font="MS Gothic"/>
            <w14:uncheckedState w14:val="2610" w14:font="MS Gothic"/>
          </w14:checkbox>
        </w:sdtPr>
        <w:sdtContent>
          <w:r w:rsidR="00393198" w:rsidRPr="00FA134B">
            <w:rPr>
              <w:rFonts w:ascii="MS Gothic" w:eastAsia="MS Gothic" w:hAnsi="MS Gothic" w:hint="eastAsia"/>
            </w:rPr>
            <w:t>☐</w:t>
          </w:r>
        </w:sdtContent>
      </w:sdt>
      <w:r w:rsidR="001D5831" w:rsidRPr="00FA134B">
        <w:t xml:space="preserve"> No   </w:t>
      </w:r>
    </w:p>
    <w:p w14:paraId="4A05567A" w14:textId="24BC8482" w:rsidR="001D5831" w:rsidRPr="00FA134B" w:rsidRDefault="00B97C86" w:rsidP="00D0487C">
      <w:r w:rsidRPr="00FA134B">
        <w:t>If no</w:t>
      </w:r>
      <w:r w:rsidR="006D37DB" w:rsidRPr="00FA134B">
        <w:t>,</w:t>
      </w:r>
      <w:r w:rsidRPr="00FA134B">
        <w:t xml:space="preserve"> please state what steps you are taking to obtain such insurance.</w:t>
      </w:r>
    </w:p>
    <w:p w14:paraId="65C501A7" w14:textId="77777777" w:rsidR="00B97C86" w:rsidRPr="00FA134B" w:rsidRDefault="00000000" w:rsidP="00B97C86">
      <w:sdt>
        <w:sdtPr>
          <w:alias w:val="Steps you are taking to obtain such insurance"/>
          <w:tag w:val="Enter details of steps you are taking to obtain such insurance"/>
          <w:id w:val="-816027230"/>
          <w:placeholder>
            <w:docPart w:val="212253CA3C5749F4914B99F2E5A62A16"/>
          </w:placeholder>
          <w:showingPlcHdr/>
        </w:sdtPr>
        <w:sdtContent>
          <w:r w:rsidR="00B97C86" w:rsidRPr="00FA134B">
            <w:rPr>
              <w:rStyle w:val="PlaceholderText"/>
            </w:rPr>
            <w:t>Click or tap here to enter text.</w:t>
          </w:r>
        </w:sdtContent>
      </w:sdt>
    </w:p>
    <w:p w14:paraId="0956C025" w14:textId="19DCBDCF" w:rsidR="00B97C86" w:rsidRPr="00FA134B" w:rsidRDefault="00033501" w:rsidP="00B26771">
      <w:pPr>
        <w:pStyle w:val="Heading2"/>
      </w:pPr>
      <w:r w:rsidRPr="00FA134B">
        <w:t>G</w:t>
      </w:r>
      <w:r w:rsidR="00B26771" w:rsidRPr="00FA134B">
        <w:t>uidance</w:t>
      </w:r>
    </w:p>
    <w:p w14:paraId="6E86DEA3" w14:textId="36989400" w:rsidR="00B26771" w:rsidRPr="00FA134B" w:rsidRDefault="00B26771" w:rsidP="00B26771">
      <w:r w:rsidRPr="00FA134B">
        <w:t xml:space="preserve">All applicants to tick that they have read the </w:t>
      </w:r>
      <w:r w:rsidR="00033501" w:rsidRPr="00FA134B">
        <w:t>regulations</w:t>
      </w:r>
      <w:r w:rsidRPr="00FA134B">
        <w:t xml:space="preserve"> and conditions</w:t>
      </w:r>
      <w:r w:rsidR="00033501" w:rsidRPr="00FA134B">
        <w:t xml:space="preserve">: </w:t>
      </w:r>
      <w:r w:rsidR="00033501" w:rsidRPr="00FA134B">
        <w:tab/>
      </w:r>
      <w:sdt>
        <w:sdtPr>
          <w:alias w:val="Check this box to confirm all applicants have read the applicable statutory guidance and conditions"/>
          <w:tag w:val="Check this box to confirm all applicants have read the applicable statutory guidance and conditions"/>
          <w:id w:val="-191151434"/>
          <w14:checkbox>
            <w14:checked w14:val="0"/>
            <w14:checkedState w14:val="2612" w14:font="MS Gothic"/>
            <w14:uncheckedState w14:val="2610" w14:font="MS Gothic"/>
          </w14:checkbox>
        </w:sdtPr>
        <w:sdtContent>
          <w:r w:rsidRPr="00FA134B">
            <w:rPr>
              <w:rFonts w:ascii="MS Gothic" w:eastAsia="MS Gothic" w:hAnsi="MS Gothic" w:hint="eastAsia"/>
            </w:rPr>
            <w:t>☐</w:t>
          </w:r>
        </w:sdtContent>
      </w:sdt>
    </w:p>
    <w:p w14:paraId="4B703A79" w14:textId="1B0559B9" w:rsidR="00B26771" w:rsidRPr="00FA134B" w:rsidRDefault="00B26771" w:rsidP="00B26771">
      <w:pPr>
        <w:rPr>
          <w:rStyle w:val="Hyperlink"/>
        </w:rPr>
      </w:pPr>
      <w:r w:rsidRPr="00FA134B">
        <w:fldChar w:fldCharType="begin"/>
      </w:r>
      <w:r w:rsidRPr="00FA134B">
        <w:instrText>HYPERLINK "https://www.legislation.gov.uk/uksi/2024/296/contents/made"</w:instrText>
      </w:r>
      <w:r w:rsidRPr="00FA134B">
        <w:fldChar w:fldCharType="separate"/>
      </w:r>
      <w:r w:rsidRPr="00FA134B">
        <w:rPr>
          <w:rStyle w:val="Hyperlink"/>
        </w:rPr>
        <w:t>The Animal Welfare (Primate Licences) (England) Regulations 2024</w:t>
      </w:r>
    </w:p>
    <w:p w14:paraId="689ABC59" w14:textId="2C5A9F12" w:rsidR="00B26771" w:rsidRPr="00FA134B" w:rsidRDefault="00B26771" w:rsidP="00B26771">
      <w:pPr>
        <w:rPr>
          <w:color w:val="FF0000"/>
        </w:rPr>
      </w:pPr>
      <w:r w:rsidRPr="00FA134B">
        <w:fldChar w:fldCharType="end"/>
      </w:r>
    </w:p>
    <w:p w14:paraId="7EDAC0E2" w14:textId="28161600" w:rsidR="00B26771" w:rsidRPr="00FA134B" w:rsidRDefault="00B26771" w:rsidP="00B26771">
      <w:pPr>
        <w:pStyle w:val="Heading2"/>
      </w:pPr>
      <w:r w:rsidRPr="00FA134B">
        <w:t>Additional information</w:t>
      </w:r>
    </w:p>
    <w:p w14:paraId="0BA67BEF" w14:textId="68D1D31D" w:rsidR="00B26771" w:rsidRPr="00FA134B" w:rsidRDefault="00B26771" w:rsidP="00B26771">
      <w:r w:rsidRPr="00FA134B">
        <w:t>Please attach the following information:</w:t>
      </w:r>
    </w:p>
    <w:p w14:paraId="2567EEB5" w14:textId="5E8F25CA" w:rsidR="00B26771" w:rsidRPr="00FA134B" w:rsidRDefault="00B26771" w:rsidP="00B26771">
      <w:pPr>
        <w:pStyle w:val="ListParagraph"/>
        <w:numPr>
          <w:ilvl w:val="0"/>
          <w:numId w:val="42"/>
        </w:numPr>
      </w:pPr>
      <w:r w:rsidRPr="00FA134B">
        <w:t>a plan of the premises</w:t>
      </w:r>
    </w:p>
    <w:p w14:paraId="68DAC332" w14:textId="45CA2E09" w:rsidR="00B26771" w:rsidRPr="00FA134B" w:rsidRDefault="00B26771" w:rsidP="00B26771">
      <w:pPr>
        <w:pStyle w:val="ListParagraph"/>
        <w:numPr>
          <w:ilvl w:val="0"/>
          <w:numId w:val="42"/>
        </w:numPr>
      </w:pPr>
      <w:r w:rsidRPr="00FA134B">
        <w:t>training records for all staff</w:t>
      </w:r>
    </w:p>
    <w:p w14:paraId="6B65F584" w14:textId="2685BD24" w:rsidR="00B26771" w:rsidRPr="00FA134B" w:rsidRDefault="00B26771" w:rsidP="00B26771">
      <w:pPr>
        <w:pStyle w:val="ListParagraph"/>
        <w:numPr>
          <w:ilvl w:val="0"/>
          <w:numId w:val="42"/>
        </w:numPr>
      </w:pPr>
      <w:r w:rsidRPr="00FA134B">
        <w:t>insurance policy (minimum £5 million)</w:t>
      </w:r>
    </w:p>
    <w:p w14:paraId="252A8BAA" w14:textId="230DC560" w:rsidR="00B26771" w:rsidRPr="00FA134B" w:rsidRDefault="00B26771" w:rsidP="00B26771">
      <w:pPr>
        <w:pStyle w:val="ListParagraph"/>
        <w:numPr>
          <w:ilvl w:val="0"/>
          <w:numId w:val="42"/>
        </w:numPr>
      </w:pPr>
      <w:r w:rsidRPr="00FA134B">
        <w:t>certificates of relevant qualifications</w:t>
      </w:r>
    </w:p>
    <w:p w14:paraId="296F2C4A" w14:textId="26A96005" w:rsidR="00B26771" w:rsidRPr="00FA134B" w:rsidRDefault="00B26771" w:rsidP="00B26771">
      <w:pPr>
        <w:pStyle w:val="ListParagraph"/>
        <w:numPr>
          <w:ilvl w:val="0"/>
          <w:numId w:val="42"/>
        </w:numPr>
      </w:pPr>
      <w:r w:rsidRPr="00FA134B">
        <w:t>infection control procedure</w:t>
      </w:r>
    </w:p>
    <w:p w14:paraId="63CBBDF0" w14:textId="7A473819" w:rsidR="00B26771" w:rsidRPr="00FA134B" w:rsidRDefault="00B26771" w:rsidP="00B26771">
      <w:pPr>
        <w:pStyle w:val="ListParagraph"/>
        <w:numPr>
          <w:ilvl w:val="0"/>
          <w:numId w:val="42"/>
        </w:numPr>
      </w:pPr>
      <w:r w:rsidRPr="00FA134B">
        <w:t>cleaning and hygiene procedure</w:t>
      </w:r>
    </w:p>
    <w:p w14:paraId="14FF5C09" w14:textId="48B93510" w:rsidR="00B26771" w:rsidRPr="00FA134B" w:rsidRDefault="00B26771" w:rsidP="00B26771">
      <w:pPr>
        <w:pStyle w:val="ListParagraph"/>
        <w:numPr>
          <w:ilvl w:val="0"/>
          <w:numId w:val="42"/>
        </w:numPr>
      </w:pPr>
      <w:r w:rsidRPr="00FA134B">
        <w:t>written emergency plan</w:t>
      </w:r>
    </w:p>
    <w:p w14:paraId="382349D7" w14:textId="13367C9C" w:rsidR="00B26771" w:rsidRPr="00FA134B" w:rsidRDefault="00B26771" w:rsidP="00B26771">
      <w:pPr>
        <w:pStyle w:val="ListParagraph"/>
        <w:numPr>
          <w:ilvl w:val="0"/>
          <w:numId w:val="42"/>
        </w:numPr>
      </w:pPr>
      <w:r w:rsidRPr="00FA134B">
        <w:t>a written procedure for special circumstances</w:t>
      </w:r>
    </w:p>
    <w:p w14:paraId="7795E563" w14:textId="10B213B3" w:rsidR="00B26771" w:rsidRPr="00FA134B" w:rsidRDefault="00B26771" w:rsidP="00B26771">
      <w:pPr>
        <w:pStyle w:val="ListParagraph"/>
        <w:numPr>
          <w:ilvl w:val="0"/>
          <w:numId w:val="42"/>
        </w:numPr>
      </w:pPr>
      <w:r w:rsidRPr="00FA134B">
        <w:t>disease control and prevention procedure including zoonoses</w:t>
      </w:r>
    </w:p>
    <w:p w14:paraId="48BB6F2D" w14:textId="77777777" w:rsidR="00B26771" w:rsidRPr="00FA134B" w:rsidRDefault="00B26771" w:rsidP="00B26771">
      <w:pPr>
        <w:pStyle w:val="ListParagraph"/>
        <w:numPr>
          <w:ilvl w:val="0"/>
          <w:numId w:val="42"/>
        </w:numPr>
      </w:pPr>
      <w:r w:rsidRPr="00FA134B">
        <w:t>Preventative Healthcare Plan/ Biosecurity Risk Assessment (signed by your registered veterinarian)</w:t>
      </w:r>
    </w:p>
    <w:p w14:paraId="5AEF723F" w14:textId="4EDC89F0" w:rsidR="00B26771" w:rsidRPr="00FA134B" w:rsidRDefault="00B26771" w:rsidP="00B26771">
      <w:r w:rsidRPr="00FA134B">
        <w:t>Please note this not an exhaustive list of documents required to obtain the licence.</w:t>
      </w:r>
    </w:p>
    <w:p w14:paraId="3AAA98E0" w14:textId="77777777" w:rsidR="00033501" w:rsidRPr="00FA134B" w:rsidRDefault="00033501" w:rsidP="00B26771"/>
    <w:p w14:paraId="6FB2FB25" w14:textId="6DCF0996" w:rsidR="00C50E75" w:rsidRPr="00FA134B" w:rsidRDefault="00C50E75" w:rsidP="00C50E75">
      <w:pPr>
        <w:pStyle w:val="Heading2"/>
      </w:pPr>
      <w:r w:rsidRPr="00FA134B">
        <w:lastRenderedPageBreak/>
        <w:t>Licence duration</w:t>
      </w:r>
    </w:p>
    <w:p w14:paraId="004364E8" w14:textId="11E002A3" w:rsidR="00C50E75" w:rsidRPr="00FA134B" w:rsidRDefault="00C50E75" w:rsidP="00C50E75">
      <w:r w:rsidRPr="00FA134B">
        <w:t>Licence</w:t>
      </w:r>
      <w:r w:rsidR="00033501" w:rsidRPr="00FA134B">
        <w:t>,</w:t>
      </w:r>
      <w:r w:rsidRPr="00FA134B">
        <w:t xml:space="preserve"> when granted</w:t>
      </w:r>
      <w:r w:rsidR="00033501" w:rsidRPr="00FA134B">
        <w:t>,</w:t>
      </w:r>
      <w:r w:rsidRPr="00FA134B">
        <w:t xml:space="preserve"> are for three years. If you require this to be shorter, please specify:</w:t>
      </w:r>
    </w:p>
    <w:p w14:paraId="1A83637D" w14:textId="77777777" w:rsidR="00C50E75" w:rsidRPr="00FA134B" w:rsidRDefault="00000000" w:rsidP="00C50E75">
      <w:sdt>
        <w:sdtPr>
          <w:alias w:val="Licence duration"/>
          <w:tag w:val="Enter licence duration if it should be less than three years"/>
          <w:id w:val="1878580450"/>
          <w:placeholder>
            <w:docPart w:val="01EC815E876C4A26B239143F14D79577"/>
          </w:placeholder>
          <w:showingPlcHdr/>
        </w:sdtPr>
        <w:sdtContent>
          <w:r w:rsidR="00C50E75" w:rsidRPr="00FA134B">
            <w:rPr>
              <w:rStyle w:val="PlaceholderText"/>
            </w:rPr>
            <w:t>Click or tap here to enter text.</w:t>
          </w:r>
        </w:sdtContent>
      </w:sdt>
    </w:p>
    <w:p w14:paraId="3AC3F6F5" w14:textId="37660BE7" w:rsidR="00C50E75" w:rsidRPr="00FA134B" w:rsidRDefault="00C50E75" w:rsidP="00C50E75">
      <w:pPr>
        <w:pStyle w:val="Heading2"/>
      </w:pPr>
      <w:r w:rsidRPr="00FA134B">
        <w:t>Payment/fees</w:t>
      </w:r>
    </w:p>
    <w:p w14:paraId="1E71DEFB" w14:textId="77777777" w:rsidR="007E4907" w:rsidRPr="00FA134B" w:rsidRDefault="00C50E75" w:rsidP="00C50E75">
      <w:r w:rsidRPr="00FA134B">
        <w:t>Payment must be made at the time of application.</w:t>
      </w:r>
    </w:p>
    <w:p w14:paraId="094A3279" w14:textId="453DDCDD" w:rsidR="00C50E75" w:rsidRPr="00FA134B" w:rsidRDefault="007E4907" w:rsidP="00C50E75">
      <w:pPr>
        <w:rPr>
          <w:color w:val="FF0000"/>
        </w:rPr>
      </w:pPr>
      <w:hyperlink r:id="rId17" w:history="1">
        <w:r w:rsidRPr="00FA134B">
          <w:rPr>
            <w:rStyle w:val="Hyperlink"/>
          </w:rPr>
          <w:t>Check the animal licensing fees</w:t>
        </w:r>
        <w:r w:rsidR="000E01F3" w:rsidRPr="00FA134B">
          <w:rPr>
            <w:rStyle w:val="Hyperlink"/>
          </w:rPr>
          <w:t xml:space="preserve"> and how to pay</w:t>
        </w:r>
        <w:r w:rsidRPr="00FA134B">
          <w:rPr>
            <w:rStyle w:val="Hyperlink"/>
          </w:rPr>
          <w:t xml:space="preserve"> in Westmorland and Furness</w:t>
        </w:r>
      </w:hyperlink>
    </w:p>
    <w:p w14:paraId="0A9BB15B" w14:textId="6C7051DF" w:rsidR="003512DE" w:rsidRPr="00FA134B" w:rsidRDefault="003512DE" w:rsidP="003512DE">
      <w:pPr>
        <w:pStyle w:val="Heading2"/>
      </w:pPr>
      <w:r w:rsidRPr="00FA134B">
        <w:t>Additional details</w:t>
      </w:r>
    </w:p>
    <w:p w14:paraId="74A41269" w14:textId="2161562A" w:rsidR="003512DE" w:rsidRPr="00FA134B" w:rsidRDefault="004E167B" w:rsidP="003512DE">
      <w:pPr>
        <w:rPr>
          <w:color w:val="FF0000"/>
        </w:rPr>
      </w:pPr>
      <w:hyperlink r:id="rId18" w:history="1">
        <w:r w:rsidR="003512DE" w:rsidRPr="00FA134B">
          <w:rPr>
            <w:rStyle w:val="Hyperlink"/>
          </w:rPr>
          <w:t>Please check local guidance notes and conditions for any additional information which may be required</w:t>
        </w:r>
        <w:r w:rsidRPr="00FA134B">
          <w:rPr>
            <w:rStyle w:val="Hyperlink"/>
          </w:rPr>
          <w:t xml:space="preserve"> on the animal licensing pages</w:t>
        </w:r>
      </w:hyperlink>
    </w:p>
    <w:p w14:paraId="137E0E7A" w14:textId="2E3349D9" w:rsidR="003512DE" w:rsidRPr="00FA134B" w:rsidRDefault="00033501" w:rsidP="003512DE">
      <w:r w:rsidRPr="00FA134B">
        <w:t>Please add below any a</w:t>
      </w:r>
      <w:r w:rsidR="003512DE" w:rsidRPr="00FA134B">
        <w:t>dditional information which is required or may be relevant to the application.</w:t>
      </w:r>
    </w:p>
    <w:sdt>
      <w:sdtPr>
        <w:alias w:val="Additional details"/>
        <w:tag w:val="Provide additional details"/>
        <w:id w:val="1610312351"/>
        <w:placeholder>
          <w:docPart w:val="D79BA6CA1CB140A39079A6F1452F2BD4"/>
        </w:placeholder>
        <w:showingPlcHdr/>
      </w:sdtPr>
      <w:sdtContent>
        <w:p w14:paraId="19A4C06E" w14:textId="5DC7C62D" w:rsidR="003512DE" w:rsidRPr="00FA134B" w:rsidRDefault="003512DE" w:rsidP="003512DE">
          <w:r w:rsidRPr="00FA134B">
            <w:rPr>
              <w:rStyle w:val="PlaceholderText"/>
            </w:rPr>
            <w:t>Click or tap here to enter text.</w:t>
          </w:r>
        </w:p>
      </w:sdtContent>
    </w:sdt>
    <w:sdt>
      <w:sdtPr>
        <w:alias w:val="Additional details"/>
        <w:tag w:val="Provide additional details"/>
        <w:id w:val="-1983297734"/>
        <w:placeholder>
          <w:docPart w:val="96A9ED591BD941259712C50B26504D8D"/>
        </w:placeholder>
        <w:showingPlcHdr/>
      </w:sdtPr>
      <w:sdtContent>
        <w:p w14:paraId="7AC5B15F" w14:textId="6B9E7EC0" w:rsidR="003512DE" w:rsidRPr="00FA134B" w:rsidRDefault="003512DE" w:rsidP="003512DE">
          <w:r w:rsidRPr="00FA134B">
            <w:rPr>
              <w:rStyle w:val="PlaceholderText"/>
            </w:rPr>
            <w:t>Click or tap here to enter text.</w:t>
          </w:r>
        </w:p>
      </w:sdtContent>
    </w:sdt>
    <w:sdt>
      <w:sdtPr>
        <w:alias w:val="Additional details"/>
        <w:tag w:val="Enter additional details"/>
        <w:id w:val="872743532"/>
        <w:placeholder>
          <w:docPart w:val="9E21D0EB260B4722A13564F2060F13A1"/>
        </w:placeholder>
        <w:showingPlcHdr/>
      </w:sdtPr>
      <w:sdtContent>
        <w:p w14:paraId="1D70A9C5" w14:textId="19D1FBC3" w:rsidR="003512DE" w:rsidRPr="00FA134B" w:rsidRDefault="003512DE" w:rsidP="003512DE">
          <w:r w:rsidRPr="00FA134B">
            <w:rPr>
              <w:rStyle w:val="PlaceholderText"/>
            </w:rPr>
            <w:t>Click or tap here to enter text.</w:t>
          </w:r>
        </w:p>
      </w:sdtContent>
    </w:sdt>
    <w:sdt>
      <w:sdtPr>
        <w:alias w:val="Additional details"/>
        <w:tag w:val="Enter additional details"/>
        <w:id w:val="1904862572"/>
        <w:placeholder>
          <w:docPart w:val="3F4812B8163743EC9F449BB4067529CB"/>
        </w:placeholder>
        <w:showingPlcHdr/>
      </w:sdtPr>
      <w:sdtContent>
        <w:p w14:paraId="13A6B9A3" w14:textId="77777777" w:rsidR="003512DE" w:rsidRPr="00FA134B" w:rsidRDefault="003512DE" w:rsidP="003512DE">
          <w:r w:rsidRPr="00FA134B">
            <w:rPr>
              <w:rStyle w:val="PlaceholderText"/>
            </w:rPr>
            <w:t>Click or tap here to enter text.</w:t>
          </w:r>
        </w:p>
      </w:sdtContent>
    </w:sdt>
    <w:sdt>
      <w:sdtPr>
        <w:alias w:val="Additional details"/>
        <w:tag w:val="Enter additional details"/>
        <w:id w:val="-1065419314"/>
        <w:placeholder>
          <w:docPart w:val="3F4812B8163743EC9F449BB4067529CB"/>
        </w:placeholder>
        <w:showingPlcHdr/>
      </w:sdtPr>
      <w:sdtContent>
        <w:p w14:paraId="2AFA2431" w14:textId="59F95DE7" w:rsidR="003512DE" w:rsidRPr="00FA134B" w:rsidRDefault="004E167B" w:rsidP="003512DE">
          <w:r w:rsidRPr="00FA134B">
            <w:rPr>
              <w:rStyle w:val="PlaceholderText"/>
            </w:rPr>
            <w:t>Click or tap here to enter text.</w:t>
          </w:r>
        </w:p>
      </w:sdtContent>
    </w:sdt>
    <w:p w14:paraId="335A1969" w14:textId="09CBC03E" w:rsidR="006D6CB3" w:rsidRPr="00FA134B" w:rsidRDefault="006D6CB3" w:rsidP="00C65F26">
      <w:pPr>
        <w:pStyle w:val="Heading2"/>
      </w:pPr>
      <w:r w:rsidRPr="00FA134B">
        <w:t>Declaration</w:t>
      </w:r>
    </w:p>
    <w:p w14:paraId="46BAB5DF" w14:textId="77777777" w:rsidR="003512DE" w:rsidRPr="00FA134B" w:rsidRDefault="003512DE" w:rsidP="003512DE">
      <w:r w:rsidRPr="00FA134B">
        <w:t>This section must be completed by the applicant. If you are an agent, please ensure this section is completed by the applicant.</w:t>
      </w:r>
    </w:p>
    <w:p w14:paraId="3FC9E7FD" w14:textId="77777777" w:rsidR="003512DE" w:rsidRPr="00FA134B" w:rsidRDefault="003512DE" w:rsidP="003512DE">
      <w:r w:rsidRPr="00FA134B">
        <w:t xml:space="preserve">I am aware of the provisions of the relevant Act, Regulations and Statutory Guidance.   </w:t>
      </w:r>
    </w:p>
    <w:p w14:paraId="3FD59892" w14:textId="77777777" w:rsidR="003512DE" w:rsidRPr="00FA134B" w:rsidRDefault="003512DE" w:rsidP="003512DE">
      <w:r w:rsidRPr="00FA134B">
        <w:t xml:space="preserve">The details contained in the application form and any attached documentation are correct to the best of my knowledge and belief.  </w:t>
      </w:r>
    </w:p>
    <w:p w14:paraId="004AF3B5" w14:textId="77777777" w:rsidR="003512DE" w:rsidRPr="00FA134B" w:rsidRDefault="003512DE" w:rsidP="003512DE">
      <w:r w:rsidRPr="00FA134B">
        <w:t>I understand that a person authorised by the Council will inspect the premises before a licence is issued.</w:t>
      </w:r>
    </w:p>
    <w:p w14:paraId="567411FD" w14:textId="77777777" w:rsidR="003512DE" w:rsidRPr="00FA134B" w:rsidRDefault="003512DE" w:rsidP="003512DE">
      <w:r w:rsidRPr="00FA134B">
        <w:t xml:space="preserve">I understand that a person authorised by the Council may inspect the premises either by appointment or unannounced at any reasonable time. </w:t>
      </w:r>
    </w:p>
    <w:p w14:paraId="3DE2E955" w14:textId="77777777" w:rsidR="003512DE" w:rsidRPr="00FA134B" w:rsidRDefault="003512DE" w:rsidP="003512DE">
      <w:r w:rsidRPr="00FA134B">
        <w:t xml:space="preserve">I understand that a person authorised by the Council may take photographs or video footage whilst carrying out inspections or visits to the premises. </w:t>
      </w:r>
    </w:p>
    <w:p w14:paraId="451E429D" w14:textId="77777777" w:rsidR="003512DE" w:rsidRPr="00FA134B" w:rsidRDefault="003512DE" w:rsidP="003512DE">
      <w:r w:rsidRPr="00FA134B">
        <w:t xml:space="preserve">I am aware that a fee is payable for this licence application. </w:t>
      </w:r>
    </w:p>
    <w:p w14:paraId="34EE479E" w14:textId="77777777" w:rsidR="003512DE" w:rsidRPr="00FA134B" w:rsidRDefault="003512DE" w:rsidP="003512DE">
      <w:r w:rsidRPr="00FA134B">
        <w:lastRenderedPageBreak/>
        <w:t xml:space="preserve">I accept that all veterinary fees incurred by the authority in respect to the licence application will be recoverable at cost. </w:t>
      </w:r>
    </w:p>
    <w:p w14:paraId="343E5649" w14:textId="77777777" w:rsidR="003512DE" w:rsidRPr="00FA134B" w:rsidRDefault="003512DE" w:rsidP="003512DE">
      <w:r w:rsidRPr="00FA134B">
        <w:t xml:space="preserve">I accept that in the event of my application being refused or I withdraw it, I will not be refunded the application fee or any part thereof under any circumstances. </w:t>
      </w:r>
    </w:p>
    <w:p w14:paraId="5680F8D9" w14:textId="77777777" w:rsidR="003512DE" w:rsidRPr="00FA134B" w:rsidRDefault="003512DE" w:rsidP="003512DE">
      <w:r w:rsidRPr="00FA134B">
        <w:t xml:space="preserve">I apply under the above legislation for a licence to carry on the activity of keeping a primate from the above premises. </w:t>
      </w:r>
    </w:p>
    <w:p w14:paraId="6B11E29E" w14:textId="77777777" w:rsidR="003512DE" w:rsidRPr="00FA134B" w:rsidRDefault="003512DE" w:rsidP="00BA6637">
      <w:r w:rsidRPr="00FA134B">
        <w:t>I accept that on occasion the Council has to provide information to third parties in response to requests made under the Environmental Information Regulations 2004, Data Protection Act 1998 and Freedom of Information Acts.</w:t>
      </w:r>
    </w:p>
    <w:p w14:paraId="3925E4C6" w14:textId="00A4D357" w:rsidR="003512DE" w:rsidRPr="00FA134B" w:rsidRDefault="003512DE" w:rsidP="00BA6637">
      <w:r w:rsidRPr="00FA134B">
        <w:t>Ticking this box indicates you have read and understood the above declaration.</w:t>
      </w:r>
      <w:r w:rsidR="00033501" w:rsidRPr="00FA134B">
        <w:tab/>
      </w:r>
      <w:sdt>
        <w:sdtPr>
          <w:alias w:val="Declaration confirmation"/>
          <w:tag w:val="Check this box to confirm you have read and understood the above declaration"/>
          <w:id w:val="-265996950"/>
          <w14:checkbox>
            <w14:checked w14:val="0"/>
            <w14:checkedState w14:val="2612" w14:font="MS Gothic"/>
            <w14:uncheckedState w14:val="2610" w14:font="MS Gothic"/>
          </w14:checkbox>
        </w:sdtPr>
        <w:sdtContent>
          <w:r w:rsidRPr="00FA134B">
            <w:rPr>
              <w:rFonts w:ascii="MS Gothic" w:eastAsia="MS Gothic" w:hAnsi="MS Gothic" w:hint="eastAsia"/>
            </w:rPr>
            <w:t>☐</w:t>
          </w:r>
        </w:sdtContent>
      </w:sdt>
    </w:p>
    <w:p w14:paraId="6573E308" w14:textId="5D058026" w:rsidR="003512DE" w:rsidRPr="00FA134B" w:rsidRDefault="003512DE" w:rsidP="00BA6637">
      <w:r w:rsidRPr="00FA134B">
        <w:t xml:space="preserve">Signature: </w:t>
      </w:r>
      <w:r w:rsidRPr="00FA134B">
        <w:tab/>
      </w:r>
      <w:sdt>
        <w:sdtPr>
          <w:alias w:val="Type your signature"/>
          <w:tag w:val="Type your signature"/>
          <w:id w:val="61916830"/>
          <w:placeholder>
            <w:docPart w:val="E1852D1508CB48E8883777E127C90BF8"/>
          </w:placeholder>
          <w:showingPlcHdr/>
        </w:sdtPr>
        <w:sdtContent>
          <w:r w:rsidRPr="00FA134B">
            <w:rPr>
              <w:rStyle w:val="PlaceholderText"/>
            </w:rPr>
            <w:t>Click or tap here to enter text.</w:t>
          </w:r>
        </w:sdtContent>
      </w:sdt>
    </w:p>
    <w:p w14:paraId="21ACDCBC" w14:textId="7D73C2CF" w:rsidR="00BA6637" w:rsidRPr="00FA134B" w:rsidRDefault="003512DE" w:rsidP="00BA6637">
      <w:r w:rsidRPr="00FA134B">
        <w:t>Full n</w:t>
      </w:r>
      <w:r w:rsidR="00BA6637" w:rsidRPr="00FA134B">
        <w:t xml:space="preserve">ame: </w:t>
      </w:r>
      <w:r w:rsidR="00BA6637" w:rsidRPr="00FA134B">
        <w:tab/>
      </w:r>
      <w:sdt>
        <w:sdtPr>
          <w:alias w:val="Type your name"/>
          <w:tag w:val="Type your name"/>
          <w:id w:val="-1138566660"/>
          <w:placeholder>
            <w:docPart w:val="531652630DF94A61BC9D9DE5B83057AD"/>
          </w:placeholder>
          <w:showingPlcHdr/>
        </w:sdtPr>
        <w:sdtContent>
          <w:r w:rsidR="00BA6637" w:rsidRPr="00FA134B">
            <w:rPr>
              <w:rStyle w:val="PlaceholderText"/>
            </w:rPr>
            <w:t>Click or tap here to enter text.</w:t>
          </w:r>
        </w:sdtContent>
      </w:sdt>
    </w:p>
    <w:p w14:paraId="4DD0A286" w14:textId="2EC51C71" w:rsidR="003512DE" w:rsidRPr="00FA134B" w:rsidRDefault="003512DE" w:rsidP="00BA6637">
      <w:r w:rsidRPr="00FA134B">
        <w:t xml:space="preserve">Capacity/position of signatory: </w:t>
      </w:r>
      <w:sdt>
        <w:sdtPr>
          <w:alias w:val="Your capacity of signatory"/>
          <w:tag w:val="Enter your capacity of signatory"/>
          <w:id w:val="-217892333"/>
          <w:placeholder>
            <w:docPart w:val="801FD598FF3D4371AD4E48C3D00776DE"/>
          </w:placeholder>
          <w:showingPlcHdr/>
        </w:sdtPr>
        <w:sdtContent>
          <w:r w:rsidRPr="00FA134B">
            <w:rPr>
              <w:rStyle w:val="PlaceholderText"/>
            </w:rPr>
            <w:t>Click or tap here to enter text.</w:t>
          </w:r>
        </w:sdtContent>
      </w:sdt>
    </w:p>
    <w:p w14:paraId="5F179416" w14:textId="226BB863" w:rsidR="004D17CA" w:rsidRPr="00FA134B" w:rsidRDefault="00BA6637" w:rsidP="004D17CA">
      <w:r w:rsidRPr="00FA134B">
        <w:t>Date:</w:t>
      </w:r>
      <w:r w:rsidRPr="00FA134B">
        <w:tab/>
      </w:r>
      <w:r w:rsidRPr="00FA134B">
        <w:tab/>
      </w:r>
      <w:sdt>
        <w:sdtPr>
          <w:alias w:val="Choose today's date"/>
          <w:tag w:val="Choose today's date"/>
          <w:id w:val="1286535969"/>
          <w:placeholder>
            <w:docPart w:val="C30E8B333E8448D993048DDDF49B27A1"/>
          </w:placeholder>
          <w:showingPlcHdr/>
          <w:date>
            <w:dateFormat w:val="dd/MM/yyyy"/>
            <w:lid w:val="en-GB"/>
            <w:storeMappedDataAs w:val="dateTime"/>
            <w:calendar w:val="gregorian"/>
          </w:date>
        </w:sdtPr>
        <w:sdtContent>
          <w:r w:rsidRPr="00FA134B">
            <w:rPr>
              <w:rStyle w:val="PlaceholderText"/>
            </w:rPr>
            <w:t>Click or tap to enter a date.</w:t>
          </w:r>
        </w:sdtContent>
      </w:sdt>
    </w:p>
    <w:p w14:paraId="4F3E9BB7" w14:textId="77777777" w:rsidR="003512DE" w:rsidRPr="00FA134B" w:rsidRDefault="003512DE" w:rsidP="003512DE">
      <w:pPr>
        <w:pStyle w:val="Heading2"/>
      </w:pPr>
      <w:r w:rsidRPr="00FA134B">
        <w:t xml:space="preserve">Data Protection </w:t>
      </w:r>
    </w:p>
    <w:p w14:paraId="4DA6D2DF" w14:textId="7CA268F3" w:rsidR="003512DE" w:rsidRPr="00FA134B" w:rsidRDefault="003512DE" w:rsidP="003512DE">
      <w:r w:rsidRPr="00FA134B">
        <w:t xml:space="preserve">Personal information provided in an application form and during the period of any subsequent Licence is normally held for a period of six years from the expiry of the last consecutive Licence held. It will be used primarily for the purpose of the licensing function concerned although it may also be used for data matching purposes across various licensing functions. Personal information held for licensing purposes will be held and used in accordance with the requirements of the Data Protection Act 2018 and General Data Protection Regulations. To assist the Council in the prevention and detection of fraud so that it can protect the public funds it administers the Council may use information provided for licensing purposes within this Authority for data matching purposes. It may also data match information provided for licensing purposes with other public bodies that regulate, administer or are in receipt of public funds for the purposes of the prevention and detection of fraud. If you do have any queries regarding any Data Protection, please contact the responsible officer. </w:t>
      </w:r>
    </w:p>
    <w:p w14:paraId="6CFA274B" w14:textId="77777777" w:rsidR="003512DE" w:rsidRPr="00FA134B" w:rsidRDefault="003512DE" w:rsidP="003512DE">
      <w:pPr>
        <w:pStyle w:val="Heading2"/>
      </w:pPr>
      <w:r w:rsidRPr="00FA134B">
        <w:t>Freedom of Information</w:t>
      </w:r>
    </w:p>
    <w:p w14:paraId="0190127B" w14:textId="78740CE6" w:rsidR="003512DE" w:rsidRPr="00FA134B" w:rsidRDefault="003512DE" w:rsidP="003512DE">
      <w:r w:rsidRPr="00FA134B">
        <w:t>Information held by the Council may need to be disclosed in response to a request for it within the terms of the Freedom of the Information Act 2000. This information excludes that which is in any other way already in the public domain.</w:t>
      </w:r>
    </w:p>
    <w:p w14:paraId="171FBA36" w14:textId="77777777" w:rsidR="003512DE" w:rsidRPr="00FA134B" w:rsidRDefault="003512DE">
      <w:pPr>
        <w:spacing w:line="259" w:lineRule="auto"/>
      </w:pPr>
      <w:r w:rsidRPr="00FA134B">
        <w:br w:type="page"/>
      </w:r>
    </w:p>
    <w:p w14:paraId="2DE655BD" w14:textId="14141357" w:rsidR="003512DE" w:rsidRPr="00FA134B" w:rsidRDefault="003512DE" w:rsidP="003512DE">
      <w:pPr>
        <w:pStyle w:val="Heading2"/>
      </w:pPr>
      <w:r w:rsidRPr="00FA134B">
        <w:lastRenderedPageBreak/>
        <w:t>List of primates kept</w:t>
      </w:r>
    </w:p>
    <w:tbl>
      <w:tblPr>
        <w:tblStyle w:val="TableGrid"/>
        <w:tblW w:w="0" w:type="auto"/>
        <w:tblLook w:val="04A0" w:firstRow="1" w:lastRow="0" w:firstColumn="1" w:lastColumn="0" w:noHBand="0" w:noVBand="1"/>
        <w:tblCaption w:val="List of primates kept"/>
        <w:tblDescription w:val="Enter the list of primates you keep. Include their name, gender, species, date of birth (or approximate), and their ID chip number."/>
      </w:tblPr>
      <w:tblGrid>
        <w:gridCol w:w="1948"/>
        <w:gridCol w:w="1308"/>
        <w:gridCol w:w="2268"/>
        <w:gridCol w:w="1984"/>
        <w:gridCol w:w="2234"/>
      </w:tblGrid>
      <w:tr w:rsidR="003512DE" w:rsidRPr="00FA134B" w14:paraId="744B49E7" w14:textId="77777777" w:rsidTr="004E167B">
        <w:trPr>
          <w:cantSplit/>
          <w:tblHeader/>
        </w:trPr>
        <w:tc>
          <w:tcPr>
            <w:tcW w:w="1948" w:type="dxa"/>
          </w:tcPr>
          <w:p w14:paraId="48767365" w14:textId="71677A9A" w:rsidR="003512DE" w:rsidRPr="00FA134B" w:rsidRDefault="003512DE" w:rsidP="003512DE">
            <w:r w:rsidRPr="00FA134B">
              <w:t>Name</w:t>
            </w:r>
          </w:p>
        </w:tc>
        <w:tc>
          <w:tcPr>
            <w:tcW w:w="1308" w:type="dxa"/>
          </w:tcPr>
          <w:p w14:paraId="0335C82E" w14:textId="3E8951A5" w:rsidR="003512DE" w:rsidRPr="00FA134B" w:rsidRDefault="003512DE" w:rsidP="003512DE">
            <w:r w:rsidRPr="00FA134B">
              <w:t>Gender</w:t>
            </w:r>
          </w:p>
        </w:tc>
        <w:tc>
          <w:tcPr>
            <w:tcW w:w="2268" w:type="dxa"/>
          </w:tcPr>
          <w:p w14:paraId="414D420F" w14:textId="120CAF23" w:rsidR="003512DE" w:rsidRPr="00FA134B" w:rsidRDefault="003512DE" w:rsidP="003512DE">
            <w:r w:rsidRPr="00FA134B">
              <w:t>Species</w:t>
            </w:r>
          </w:p>
        </w:tc>
        <w:tc>
          <w:tcPr>
            <w:tcW w:w="1984" w:type="dxa"/>
          </w:tcPr>
          <w:p w14:paraId="4BEC1FE1" w14:textId="67E8423F" w:rsidR="003512DE" w:rsidRPr="00FA134B" w:rsidRDefault="003512DE" w:rsidP="003512DE">
            <w:r w:rsidRPr="00FA134B">
              <w:t>Date of Birth (or approximate)</w:t>
            </w:r>
          </w:p>
        </w:tc>
        <w:tc>
          <w:tcPr>
            <w:tcW w:w="2234" w:type="dxa"/>
          </w:tcPr>
          <w:p w14:paraId="3C8FD0D5" w14:textId="3E6F55DB" w:rsidR="003512DE" w:rsidRPr="00FA134B" w:rsidRDefault="003512DE" w:rsidP="003512DE">
            <w:r w:rsidRPr="00FA134B">
              <w:t>ID chip number</w:t>
            </w:r>
          </w:p>
        </w:tc>
      </w:tr>
      <w:tr w:rsidR="003512DE" w:rsidRPr="00FA134B" w14:paraId="0FE75AC3" w14:textId="77777777" w:rsidTr="004E167B">
        <w:tc>
          <w:tcPr>
            <w:tcW w:w="1948" w:type="dxa"/>
          </w:tcPr>
          <w:p w14:paraId="075F0A8C" w14:textId="77777777" w:rsidR="003512DE" w:rsidRPr="00FA134B" w:rsidRDefault="003512DE" w:rsidP="003512DE"/>
        </w:tc>
        <w:tc>
          <w:tcPr>
            <w:tcW w:w="1308" w:type="dxa"/>
          </w:tcPr>
          <w:p w14:paraId="6424586D" w14:textId="77777777" w:rsidR="003512DE" w:rsidRPr="00FA134B" w:rsidRDefault="003512DE" w:rsidP="003512DE"/>
        </w:tc>
        <w:tc>
          <w:tcPr>
            <w:tcW w:w="2268" w:type="dxa"/>
          </w:tcPr>
          <w:p w14:paraId="616136F2" w14:textId="77777777" w:rsidR="003512DE" w:rsidRPr="00FA134B" w:rsidRDefault="003512DE" w:rsidP="003512DE"/>
        </w:tc>
        <w:tc>
          <w:tcPr>
            <w:tcW w:w="1984" w:type="dxa"/>
          </w:tcPr>
          <w:p w14:paraId="6985CA96" w14:textId="77777777" w:rsidR="003512DE" w:rsidRPr="00FA134B" w:rsidRDefault="003512DE" w:rsidP="003512DE"/>
        </w:tc>
        <w:tc>
          <w:tcPr>
            <w:tcW w:w="2234" w:type="dxa"/>
          </w:tcPr>
          <w:p w14:paraId="4CB9D32E" w14:textId="77777777" w:rsidR="003512DE" w:rsidRPr="00FA134B" w:rsidRDefault="003512DE" w:rsidP="003512DE"/>
        </w:tc>
      </w:tr>
      <w:tr w:rsidR="003512DE" w:rsidRPr="00FA134B" w14:paraId="1E836CC7" w14:textId="77777777" w:rsidTr="004E167B">
        <w:tc>
          <w:tcPr>
            <w:tcW w:w="1948" w:type="dxa"/>
          </w:tcPr>
          <w:p w14:paraId="3991B685" w14:textId="77777777" w:rsidR="003512DE" w:rsidRPr="00FA134B" w:rsidRDefault="003512DE" w:rsidP="003512DE"/>
        </w:tc>
        <w:tc>
          <w:tcPr>
            <w:tcW w:w="1308" w:type="dxa"/>
          </w:tcPr>
          <w:p w14:paraId="2613D154" w14:textId="77777777" w:rsidR="003512DE" w:rsidRPr="00FA134B" w:rsidRDefault="003512DE" w:rsidP="003512DE"/>
        </w:tc>
        <w:tc>
          <w:tcPr>
            <w:tcW w:w="2268" w:type="dxa"/>
          </w:tcPr>
          <w:p w14:paraId="61524227" w14:textId="77777777" w:rsidR="003512DE" w:rsidRPr="00FA134B" w:rsidRDefault="003512DE" w:rsidP="003512DE"/>
        </w:tc>
        <w:tc>
          <w:tcPr>
            <w:tcW w:w="1984" w:type="dxa"/>
          </w:tcPr>
          <w:p w14:paraId="2BC0CCAD" w14:textId="77777777" w:rsidR="003512DE" w:rsidRPr="00FA134B" w:rsidRDefault="003512DE" w:rsidP="003512DE"/>
        </w:tc>
        <w:tc>
          <w:tcPr>
            <w:tcW w:w="2234" w:type="dxa"/>
          </w:tcPr>
          <w:p w14:paraId="1E78E204" w14:textId="77777777" w:rsidR="003512DE" w:rsidRPr="00FA134B" w:rsidRDefault="003512DE" w:rsidP="003512DE"/>
        </w:tc>
      </w:tr>
      <w:tr w:rsidR="003512DE" w:rsidRPr="00FA134B" w14:paraId="0C42018A" w14:textId="77777777" w:rsidTr="004E167B">
        <w:tc>
          <w:tcPr>
            <w:tcW w:w="1948" w:type="dxa"/>
          </w:tcPr>
          <w:p w14:paraId="32F0C00C" w14:textId="77777777" w:rsidR="003512DE" w:rsidRPr="00FA134B" w:rsidRDefault="003512DE" w:rsidP="003512DE"/>
        </w:tc>
        <w:tc>
          <w:tcPr>
            <w:tcW w:w="1308" w:type="dxa"/>
          </w:tcPr>
          <w:p w14:paraId="59045736" w14:textId="77777777" w:rsidR="003512DE" w:rsidRPr="00FA134B" w:rsidRDefault="003512DE" w:rsidP="003512DE"/>
        </w:tc>
        <w:tc>
          <w:tcPr>
            <w:tcW w:w="2268" w:type="dxa"/>
          </w:tcPr>
          <w:p w14:paraId="16929E11" w14:textId="77777777" w:rsidR="003512DE" w:rsidRPr="00FA134B" w:rsidRDefault="003512DE" w:rsidP="003512DE"/>
        </w:tc>
        <w:tc>
          <w:tcPr>
            <w:tcW w:w="1984" w:type="dxa"/>
          </w:tcPr>
          <w:p w14:paraId="11C6B7CA" w14:textId="77777777" w:rsidR="003512DE" w:rsidRPr="00FA134B" w:rsidRDefault="003512DE" w:rsidP="003512DE"/>
        </w:tc>
        <w:tc>
          <w:tcPr>
            <w:tcW w:w="2234" w:type="dxa"/>
          </w:tcPr>
          <w:p w14:paraId="0F856A0C" w14:textId="77777777" w:rsidR="003512DE" w:rsidRPr="00FA134B" w:rsidRDefault="003512DE" w:rsidP="003512DE"/>
        </w:tc>
      </w:tr>
      <w:tr w:rsidR="003512DE" w:rsidRPr="00FA134B" w14:paraId="0F9E1588" w14:textId="77777777" w:rsidTr="004E167B">
        <w:tc>
          <w:tcPr>
            <w:tcW w:w="1948" w:type="dxa"/>
          </w:tcPr>
          <w:p w14:paraId="5B41C0EE" w14:textId="77777777" w:rsidR="003512DE" w:rsidRPr="00FA134B" w:rsidRDefault="003512DE" w:rsidP="003512DE"/>
        </w:tc>
        <w:tc>
          <w:tcPr>
            <w:tcW w:w="1308" w:type="dxa"/>
          </w:tcPr>
          <w:p w14:paraId="04935457" w14:textId="77777777" w:rsidR="003512DE" w:rsidRPr="00FA134B" w:rsidRDefault="003512DE" w:rsidP="003512DE"/>
        </w:tc>
        <w:tc>
          <w:tcPr>
            <w:tcW w:w="2268" w:type="dxa"/>
          </w:tcPr>
          <w:p w14:paraId="231733F9" w14:textId="77777777" w:rsidR="003512DE" w:rsidRPr="00FA134B" w:rsidRDefault="003512DE" w:rsidP="003512DE"/>
        </w:tc>
        <w:tc>
          <w:tcPr>
            <w:tcW w:w="1984" w:type="dxa"/>
          </w:tcPr>
          <w:p w14:paraId="4C318AEF" w14:textId="77777777" w:rsidR="003512DE" w:rsidRPr="00FA134B" w:rsidRDefault="003512DE" w:rsidP="003512DE"/>
        </w:tc>
        <w:tc>
          <w:tcPr>
            <w:tcW w:w="2234" w:type="dxa"/>
          </w:tcPr>
          <w:p w14:paraId="23ABC480" w14:textId="77777777" w:rsidR="003512DE" w:rsidRPr="00FA134B" w:rsidRDefault="003512DE" w:rsidP="003512DE"/>
        </w:tc>
      </w:tr>
      <w:tr w:rsidR="003512DE" w:rsidRPr="00FA134B" w14:paraId="663B9905" w14:textId="77777777" w:rsidTr="004E167B">
        <w:tc>
          <w:tcPr>
            <w:tcW w:w="1948" w:type="dxa"/>
          </w:tcPr>
          <w:p w14:paraId="3EACAA45" w14:textId="77777777" w:rsidR="003512DE" w:rsidRPr="00FA134B" w:rsidRDefault="003512DE" w:rsidP="003512DE"/>
        </w:tc>
        <w:tc>
          <w:tcPr>
            <w:tcW w:w="1308" w:type="dxa"/>
          </w:tcPr>
          <w:p w14:paraId="010CE4D3" w14:textId="77777777" w:rsidR="003512DE" w:rsidRPr="00FA134B" w:rsidRDefault="003512DE" w:rsidP="003512DE"/>
        </w:tc>
        <w:tc>
          <w:tcPr>
            <w:tcW w:w="2268" w:type="dxa"/>
          </w:tcPr>
          <w:p w14:paraId="66B31844" w14:textId="77777777" w:rsidR="003512DE" w:rsidRPr="00FA134B" w:rsidRDefault="003512DE" w:rsidP="003512DE"/>
        </w:tc>
        <w:tc>
          <w:tcPr>
            <w:tcW w:w="1984" w:type="dxa"/>
          </w:tcPr>
          <w:p w14:paraId="7FB6C995" w14:textId="77777777" w:rsidR="003512DE" w:rsidRPr="00FA134B" w:rsidRDefault="003512DE" w:rsidP="003512DE"/>
        </w:tc>
        <w:tc>
          <w:tcPr>
            <w:tcW w:w="2234" w:type="dxa"/>
          </w:tcPr>
          <w:p w14:paraId="22605F7A" w14:textId="77777777" w:rsidR="003512DE" w:rsidRPr="00FA134B" w:rsidRDefault="003512DE" w:rsidP="003512DE"/>
        </w:tc>
      </w:tr>
      <w:tr w:rsidR="003512DE" w:rsidRPr="00FA134B" w14:paraId="68DE9CCD" w14:textId="77777777" w:rsidTr="004E167B">
        <w:tc>
          <w:tcPr>
            <w:tcW w:w="1948" w:type="dxa"/>
          </w:tcPr>
          <w:p w14:paraId="499ED7AB" w14:textId="77777777" w:rsidR="003512DE" w:rsidRPr="00FA134B" w:rsidRDefault="003512DE" w:rsidP="003512DE"/>
        </w:tc>
        <w:tc>
          <w:tcPr>
            <w:tcW w:w="1308" w:type="dxa"/>
          </w:tcPr>
          <w:p w14:paraId="6DC490C3" w14:textId="77777777" w:rsidR="003512DE" w:rsidRPr="00FA134B" w:rsidRDefault="003512DE" w:rsidP="003512DE"/>
        </w:tc>
        <w:tc>
          <w:tcPr>
            <w:tcW w:w="2268" w:type="dxa"/>
          </w:tcPr>
          <w:p w14:paraId="28F27A48" w14:textId="77777777" w:rsidR="003512DE" w:rsidRPr="00FA134B" w:rsidRDefault="003512DE" w:rsidP="003512DE"/>
        </w:tc>
        <w:tc>
          <w:tcPr>
            <w:tcW w:w="1984" w:type="dxa"/>
          </w:tcPr>
          <w:p w14:paraId="7949F64B" w14:textId="77777777" w:rsidR="003512DE" w:rsidRPr="00FA134B" w:rsidRDefault="003512DE" w:rsidP="003512DE"/>
        </w:tc>
        <w:tc>
          <w:tcPr>
            <w:tcW w:w="2234" w:type="dxa"/>
          </w:tcPr>
          <w:p w14:paraId="257A88CB" w14:textId="77777777" w:rsidR="003512DE" w:rsidRPr="00FA134B" w:rsidRDefault="003512DE" w:rsidP="003512DE"/>
        </w:tc>
      </w:tr>
      <w:tr w:rsidR="003512DE" w:rsidRPr="00FA134B" w14:paraId="782544B3" w14:textId="77777777" w:rsidTr="004E167B">
        <w:tc>
          <w:tcPr>
            <w:tcW w:w="1948" w:type="dxa"/>
          </w:tcPr>
          <w:p w14:paraId="5B61B94B" w14:textId="77777777" w:rsidR="003512DE" w:rsidRPr="00FA134B" w:rsidRDefault="003512DE" w:rsidP="003512DE"/>
        </w:tc>
        <w:tc>
          <w:tcPr>
            <w:tcW w:w="1308" w:type="dxa"/>
          </w:tcPr>
          <w:p w14:paraId="4F0E65EF" w14:textId="77777777" w:rsidR="003512DE" w:rsidRPr="00FA134B" w:rsidRDefault="003512DE" w:rsidP="003512DE"/>
        </w:tc>
        <w:tc>
          <w:tcPr>
            <w:tcW w:w="2268" w:type="dxa"/>
          </w:tcPr>
          <w:p w14:paraId="76696D0B" w14:textId="77777777" w:rsidR="003512DE" w:rsidRPr="00FA134B" w:rsidRDefault="003512DE" w:rsidP="003512DE"/>
        </w:tc>
        <w:tc>
          <w:tcPr>
            <w:tcW w:w="1984" w:type="dxa"/>
          </w:tcPr>
          <w:p w14:paraId="45893C6D" w14:textId="77777777" w:rsidR="003512DE" w:rsidRPr="00FA134B" w:rsidRDefault="003512DE" w:rsidP="003512DE"/>
        </w:tc>
        <w:tc>
          <w:tcPr>
            <w:tcW w:w="2234" w:type="dxa"/>
          </w:tcPr>
          <w:p w14:paraId="3CDFFE22" w14:textId="77777777" w:rsidR="003512DE" w:rsidRPr="00FA134B" w:rsidRDefault="003512DE" w:rsidP="003512DE"/>
        </w:tc>
      </w:tr>
      <w:tr w:rsidR="003512DE" w:rsidRPr="00FA134B" w14:paraId="1CFC1DE5" w14:textId="77777777" w:rsidTr="004E167B">
        <w:tc>
          <w:tcPr>
            <w:tcW w:w="1948" w:type="dxa"/>
          </w:tcPr>
          <w:p w14:paraId="33BC8632" w14:textId="77777777" w:rsidR="003512DE" w:rsidRPr="00FA134B" w:rsidRDefault="003512DE" w:rsidP="003512DE"/>
        </w:tc>
        <w:tc>
          <w:tcPr>
            <w:tcW w:w="1308" w:type="dxa"/>
          </w:tcPr>
          <w:p w14:paraId="6274F97D" w14:textId="77777777" w:rsidR="003512DE" w:rsidRPr="00FA134B" w:rsidRDefault="003512DE" w:rsidP="003512DE"/>
        </w:tc>
        <w:tc>
          <w:tcPr>
            <w:tcW w:w="2268" w:type="dxa"/>
          </w:tcPr>
          <w:p w14:paraId="3C941BA2" w14:textId="77777777" w:rsidR="003512DE" w:rsidRPr="00FA134B" w:rsidRDefault="003512DE" w:rsidP="003512DE"/>
        </w:tc>
        <w:tc>
          <w:tcPr>
            <w:tcW w:w="1984" w:type="dxa"/>
          </w:tcPr>
          <w:p w14:paraId="18F4ECEC" w14:textId="77777777" w:rsidR="003512DE" w:rsidRPr="00FA134B" w:rsidRDefault="003512DE" w:rsidP="003512DE"/>
        </w:tc>
        <w:tc>
          <w:tcPr>
            <w:tcW w:w="2234" w:type="dxa"/>
          </w:tcPr>
          <w:p w14:paraId="0731CFC3" w14:textId="77777777" w:rsidR="003512DE" w:rsidRPr="00FA134B" w:rsidRDefault="003512DE" w:rsidP="003512DE"/>
        </w:tc>
      </w:tr>
      <w:tr w:rsidR="003512DE" w:rsidRPr="00FA134B" w14:paraId="1DD1D15C" w14:textId="77777777" w:rsidTr="004E167B">
        <w:tc>
          <w:tcPr>
            <w:tcW w:w="1948" w:type="dxa"/>
          </w:tcPr>
          <w:p w14:paraId="76B50E1C" w14:textId="77777777" w:rsidR="003512DE" w:rsidRPr="00FA134B" w:rsidRDefault="003512DE" w:rsidP="003512DE"/>
        </w:tc>
        <w:tc>
          <w:tcPr>
            <w:tcW w:w="1308" w:type="dxa"/>
          </w:tcPr>
          <w:p w14:paraId="1AEB38B7" w14:textId="77777777" w:rsidR="003512DE" w:rsidRPr="00FA134B" w:rsidRDefault="003512DE" w:rsidP="003512DE"/>
        </w:tc>
        <w:tc>
          <w:tcPr>
            <w:tcW w:w="2268" w:type="dxa"/>
          </w:tcPr>
          <w:p w14:paraId="4CEB97BA" w14:textId="77777777" w:rsidR="003512DE" w:rsidRPr="00FA134B" w:rsidRDefault="003512DE" w:rsidP="003512DE"/>
        </w:tc>
        <w:tc>
          <w:tcPr>
            <w:tcW w:w="1984" w:type="dxa"/>
          </w:tcPr>
          <w:p w14:paraId="05288CD8" w14:textId="77777777" w:rsidR="003512DE" w:rsidRPr="00FA134B" w:rsidRDefault="003512DE" w:rsidP="003512DE"/>
        </w:tc>
        <w:tc>
          <w:tcPr>
            <w:tcW w:w="2234" w:type="dxa"/>
          </w:tcPr>
          <w:p w14:paraId="7FAFFEE0" w14:textId="77777777" w:rsidR="003512DE" w:rsidRPr="00FA134B" w:rsidRDefault="003512DE" w:rsidP="003512DE"/>
        </w:tc>
      </w:tr>
      <w:tr w:rsidR="003512DE" w:rsidRPr="00FA134B" w14:paraId="05679A69" w14:textId="77777777" w:rsidTr="004E167B">
        <w:tc>
          <w:tcPr>
            <w:tcW w:w="1948" w:type="dxa"/>
          </w:tcPr>
          <w:p w14:paraId="1CA308E2" w14:textId="77777777" w:rsidR="003512DE" w:rsidRPr="00FA134B" w:rsidRDefault="003512DE" w:rsidP="003512DE"/>
        </w:tc>
        <w:tc>
          <w:tcPr>
            <w:tcW w:w="1308" w:type="dxa"/>
          </w:tcPr>
          <w:p w14:paraId="359877EE" w14:textId="77777777" w:rsidR="003512DE" w:rsidRPr="00FA134B" w:rsidRDefault="003512DE" w:rsidP="003512DE"/>
        </w:tc>
        <w:tc>
          <w:tcPr>
            <w:tcW w:w="2268" w:type="dxa"/>
          </w:tcPr>
          <w:p w14:paraId="353DB749" w14:textId="77777777" w:rsidR="003512DE" w:rsidRPr="00FA134B" w:rsidRDefault="003512DE" w:rsidP="003512DE"/>
        </w:tc>
        <w:tc>
          <w:tcPr>
            <w:tcW w:w="1984" w:type="dxa"/>
          </w:tcPr>
          <w:p w14:paraId="1BAD2C7C" w14:textId="77777777" w:rsidR="003512DE" w:rsidRPr="00FA134B" w:rsidRDefault="003512DE" w:rsidP="003512DE"/>
        </w:tc>
        <w:tc>
          <w:tcPr>
            <w:tcW w:w="2234" w:type="dxa"/>
          </w:tcPr>
          <w:p w14:paraId="5D905707" w14:textId="77777777" w:rsidR="003512DE" w:rsidRPr="00FA134B" w:rsidRDefault="003512DE" w:rsidP="003512DE"/>
        </w:tc>
      </w:tr>
      <w:tr w:rsidR="003512DE" w:rsidRPr="00FA134B" w14:paraId="41892A48" w14:textId="77777777" w:rsidTr="004E167B">
        <w:tc>
          <w:tcPr>
            <w:tcW w:w="1948" w:type="dxa"/>
          </w:tcPr>
          <w:p w14:paraId="34574E9C" w14:textId="77777777" w:rsidR="003512DE" w:rsidRPr="00FA134B" w:rsidRDefault="003512DE" w:rsidP="003512DE"/>
        </w:tc>
        <w:tc>
          <w:tcPr>
            <w:tcW w:w="1308" w:type="dxa"/>
          </w:tcPr>
          <w:p w14:paraId="146F7C22" w14:textId="77777777" w:rsidR="003512DE" w:rsidRPr="00FA134B" w:rsidRDefault="003512DE" w:rsidP="003512DE"/>
        </w:tc>
        <w:tc>
          <w:tcPr>
            <w:tcW w:w="2268" w:type="dxa"/>
          </w:tcPr>
          <w:p w14:paraId="13F9E671" w14:textId="77777777" w:rsidR="003512DE" w:rsidRPr="00FA134B" w:rsidRDefault="003512DE" w:rsidP="003512DE"/>
        </w:tc>
        <w:tc>
          <w:tcPr>
            <w:tcW w:w="1984" w:type="dxa"/>
          </w:tcPr>
          <w:p w14:paraId="750A3877" w14:textId="77777777" w:rsidR="003512DE" w:rsidRPr="00FA134B" w:rsidRDefault="003512DE" w:rsidP="003512DE"/>
        </w:tc>
        <w:tc>
          <w:tcPr>
            <w:tcW w:w="2234" w:type="dxa"/>
          </w:tcPr>
          <w:p w14:paraId="24252F02" w14:textId="77777777" w:rsidR="003512DE" w:rsidRPr="00FA134B" w:rsidRDefault="003512DE" w:rsidP="003512DE"/>
        </w:tc>
      </w:tr>
      <w:tr w:rsidR="003512DE" w:rsidRPr="00FA134B" w14:paraId="00DFE7A5" w14:textId="77777777" w:rsidTr="004E167B">
        <w:tc>
          <w:tcPr>
            <w:tcW w:w="1948" w:type="dxa"/>
          </w:tcPr>
          <w:p w14:paraId="743DD031" w14:textId="77777777" w:rsidR="003512DE" w:rsidRPr="00FA134B" w:rsidRDefault="003512DE" w:rsidP="003512DE"/>
        </w:tc>
        <w:tc>
          <w:tcPr>
            <w:tcW w:w="1308" w:type="dxa"/>
          </w:tcPr>
          <w:p w14:paraId="0268D56D" w14:textId="77777777" w:rsidR="003512DE" w:rsidRPr="00FA134B" w:rsidRDefault="003512DE" w:rsidP="003512DE"/>
        </w:tc>
        <w:tc>
          <w:tcPr>
            <w:tcW w:w="2268" w:type="dxa"/>
          </w:tcPr>
          <w:p w14:paraId="0AD06030" w14:textId="77777777" w:rsidR="003512DE" w:rsidRPr="00FA134B" w:rsidRDefault="003512DE" w:rsidP="003512DE"/>
        </w:tc>
        <w:tc>
          <w:tcPr>
            <w:tcW w:w="1984" w:type="dxa"/>
          </w:tcPr>
          <w:p w14:paraId="7706BDA5" w14:textId="77777777" w:rsidR="003512DE" w:rsidRPr="00FA134B" w:rsidRDefault="003512DE" w:rsidP="003512DE"/>
        </w:tc>
        <w:tc>
          <w:tcPr>
            <w:tcW w:w="2234" w:type="dxa"/>
          </w:tcPr>
          <w:p w14:paraId="58A65A37" w14:textId="77777777" w:rsidR="003512DE" w:rsidRPr="00FA134B" w:rsidRDefault="003512DE" w:rsidP="003512DE"/>
        </w:tc>
      </w:tr>
      <w:tr w:rsidR="003512DE" w:rsidRPr="00FA134B" w14:paraId="10881B01" w14:textId="77777777" w:rsidTr="004E167B">
        <w:tc>
          <w:tcPr>
            <w:tcW w:w="1948" w:type="dxa"/>
          </w:tcPr>
          <w:p w14:paraId="252408E8" w14:textId="77777777" w:rsidR="003512DE" w:rsidRPr="00FA134B" w:rsidRDefault="003512DE" w:rsidP="003512DE"/>
        </w:tc>
        <w:tc>
          <w:tcPr>
            <w:tcW w:w="1308" w:type="dxa"/>
          </w:tcPr>
          <w:p w14:paraId="72766A35" w14:textId="77777777" w:rsidR="003512DE" w:rsidRPr="00FA134B" w:rsidRDefault="003512DE" w:rsidP="003512DE"/>
        </w:tc>
        <w:tc>
          <w:tcPr>
            <w:tcW w:w="2268" w:type="dxa"/>
          </w:tcPr>
          <w:p w14:paraId="43D5651C" w14:textId="77777777" w:rsidR="003512DE" w:rsidRPr="00FA134B" w:rsidRDefault="003512DE" w:rsidP="003512DE"/>
        </w:tc>
        <w:tc>
          <w:tcPr>
            <w:tcW w:w="1984" w:type="dxa"/>
          </w:tcPr>
          <w:p w14:paraId="6C94A9FA" w14:textId="77777777" w:rsidR="003512DE" w:rsidRPr="00FA134B" w:rsidRDefault="003512DE" w:rsidP="003512DE"/>
        </w:tc>
        <w:tc>
          <w:tcPr>
            <w:tcW w:w="2234" w:type="dxa"/>
          </w:tcPr>
          <w:p w14:paraId="1E49CE9D" w14:textId="77777777" w:rsidR="003512DE" w:rsidRPr="00FA134B" w:rsidRDefault="003512DE" w:rsidP="003512DE"/>
        </w:tc>
      </w:tr>
      <w:tr w:rsidR="003512DE" w:rsidRPr="00FA134B" w14:paraId="5FDEA197" w14:textId="77777777" w:rsidTr="004E167B">
        <w:tc>
          <w:tcPr>
            <w:tcW w:w="1948" w:type="dxa"/>
          </w:tcPr>
          <w:p w14:paraId="1DEF2AAA" w14:textId="77777777" w:rsidR="003512DE" w:rsidRPr="00FA134B" w:rsidRDefault="003512DE" w:rsidP="003512DE"/>
        </w:tc>
        <w:tc>
          <w:tcPr>
            <w:tcW w:w="1308" w:type="dxa"/>
          </w:tcPr>
          <w:p w14:paraId="7B448662" w14:textId="77777777" w:rsidR="003512DE" w:rsidRPr="00FA134B" w:rsidRDefault="003512DE" w:rsidP="003512DE"/>
        </w:tc>
        <w:tc>
          <w:tcPr>
            <w:tcW w:w="2268" w:type="dxa"/>
          </w:tcPr>
          <w:p w14:paraId="0EE45A83" w14:textId="77777777" w:rsidR="003512DE" w:rsidRPr="00FA134B" w:rsidRDefault="003512DE" w:rsidP="003512DE"/>
        </w:tc>
        <w:tc>
          <w:tcPr>
            <w:tcW w:w="1984" w:type="dxa"/>
          </w:tcPr>
          <w:p w14:paraId="6970FF45" w14:textId="77777777" w:rsidR="003512DE" w:rsidRPr="00FA134B" w:rsidRDefault="003512DE" w:rsidP="003512DE"/>
        </w:tc>
        <w:tc>
          <w:tcPr>
            <w:tcW w:w="2234" w:type="dxa"/>
          </w:tcPr>
          <w:p w14:paraId="2EFDF64D" w14:textId="77777777" w:rsidR="003512DE" w:rsidRPr="00FA134B" w:rsidRDefault="003512DE" w:rsidP="003512DE"/>
        </w:tc>
      </w:tr>
      <w:tr w:rsidR="003512DE" w:rsidRPr="00FA134B" w14:paraId="445C7599" w14:textId="77777777" w:rsidTr="004E167B">
        <w:tc>
          <w:tcPr>
            <w:tcW w:w="1948" w:type="dxa"/>
          </w:tcPr>
          <w:p w14:paraId="3F47BF7E" w14:textId="77777777" w:rsidR="003512DE" w:rsidRPr="00FA134B" w:rsidRDefault="003512DE" w:rsidP="003512DE"/>
        </w:tc>
        <w:tc>
          <w:tcPr>
            <w:tcW w:w="1308" w:type="dxa"/>
          </w:tcPr>
          <w:p w14:paraId="3E8A241F" w14:textId="77777777" w:rsidR="003512DE" w:rsidRPr="00FA134B" w:rsidRDefault="003512DE" w:rsidP="003512DE"/>
        </w:tc>
        <w:tc>
          <w:tcPr>
            <w:tcW w:w="2268" w:type="dxa"/>
          </w:tcPr>
          <w:p w14:paraId="5498853D" w14:textId="77777777" w:rsidR="003512DE" w:rsidRPr="00FA134B" w:rsidRDefault="003512DE" w:rsidP="003512DE"/>
        </w:tc>
        <w:tc>
          <w:tcPr>
            <w:tcW w:w="1984" w:type="dxa"/>
          </w:tcPr>
          <w:p w14:paraId="7A3C560A" w14:textId="77777777" w:rsidR="003512DE" w:rsidRPr="00FA134B" w:rsidRDefault="003512DE" w:rsidP="003512DE"/>
        </w:tc>
        <w:tc>
          <w:tcPr>
            <w:tcW w:w="2234" w:type="dxa"/>
          </w:tcPr>
          <w:p w14:paraId="77BDB883" w14:textId="77777777" w:rsidR="003512DE" w:rsidRPr="00FA134B" w:rsidRDefault="003512DE" w:rsidP="003512DE"/>
        </w:tc>
      </w:tr>
      <w:tr w:rsidR="003512DE" w:rsidRPr="00FA134B" w14:paraId="177D74BF" w14:textId="77777777" w:rsidTr="004E167B">
        <w:tc>
          <w:tcPr>
            <w:tcW w:w="1948" w:type="dxa"/>
          </w:tcPr>
          <w:p w14:paraId="50698137" w14:textId="77777777" w:rsidR="003512DE" w:rsidRPr="00FA134B" w:rsidRDefault="003512DE" w:rsidP="003512DE"/>
        </w:tc>
        <w:tc>
          <w:tcPr>
            <w:tcW w:w="1308" w:type="dxa"/>
          </w:tcPr>
          <w:p w14:paraId="7A8F0CB8" w14:textId="77777777" w:rsidR="003512DE" w:rsidRPr="00FA134B" w:rsidRDefault="003512DE" w:rsidP="003512DE"/>
        </w:tc>
        <w:tc>
          <w:tcPr>
            <w:tcW w:w="2268" w:type="dxa"/>
          </w:tcPr>
          <w:p w14:paraId="5CE7E4B4" w14:textId="77777777" w:rsidR="003512DE" w:rsidRPr="00FA134B" w:rsidRDefault="003512DE" w:rsidP="003512DE"/>
        </w:tc>
        <w:tc>
          <w:tcPr>
            <w:tcW w:w="1984" w:type="dxa"/>
          </w:tcPr>
          <w:p w14:paraId="473DC2F4" w14:textId="77777777" w:rsidR="003512DE" w:rsidRPr="00FA134B" w:rsidRDefault="003512DE" w:rsidP="003512DE"/>
        </w:tc>
        <w:tc>
          <w:tcPr>
            <w:tcW w:w="2234" w:type="dxa"/>
          </w:tcPr>
          <w:p w14:paraId="276CE442" w14:textId="77777777" w:rsidR="003512DE" w:rsidRPr="00FA134B" w:rsidRDefault="003512DE" w:rsidP="003512DE"/>
        </w:tc>
      </w:tr>
      <w:tr w:rsidR="003512DE" w:rsidRPr="00FA134B" w14:paraId="39BA60BD" w14:textId="77777777" w:rsidTr="004E167B">
        <w:tc>
          <w:tcPr>
            <w:tcW w:w="1948" w:type="dxa"/>
          </w:tcPr>
          <w:p w14:paraId="3FB1D9BB" w14:textId="77777777" w:rsidR="003512DE" w:rsidRPr="00FA134B" w:rsidRDefault="003512DE" w:rsidP="003512DE"/>
        </w:tc>
        <w:tc>
          <w:tcPr>
            <w:tcW w:w="1308" w:type="dxa"/>
          </w:tcPr>
          <w:p w14:paraId="24FAA364" w14:textId="77777777" w:rsidR="003512DE" w:rsidRPr="00FA134B" w:rsidRDefault="003512DE" w:rsidP="003512DE"/>
        </w:tc>
        <w:tc>
          <w:tcPr>
            <w:tcW w:w="2268" w:type="dxa"/>
          </w:tcPr>
          <w:p w14:paraId="3E5AFF9B" w14:textId="77777777" w:rsidR="003512DE" w:rsidRPr="00FA134B" w:rsidRDefault="003512DE" w:rsidP="003512DE"/>
        </w:tc>
        <w:tc>
          <w:tcPr>
            <w:tcW w:w="1984" w:type="dxa"/>
          </w:tcPr>
          <w:p w14:paraId="440CB3B3" w14:textId="77777777" w:rsidR="003512DE" w:rsidRPr="00FA134B" w:rsidRDefault="003512DE" w:rsidP="003512DE"/>
        </w:tc>
        <w:tc>
          <w:tcPr>
            <w:tcW w:w="2234" w:type="dxa"/>
          </w:tcPr>
          <w:p w14:paraId="3656C46D" w14:textId="77777777" w:rsidR="003512DE" w:rsidRPr="00FA134B" w:rsidRDefault="003512DE" w:rsidP="003512DE"/>
        </w:tc>
      </w:tr>
      <w:tr w:rsidR="003512DE" w:rsidRPr="00FA134B" w14:paraId="4C1998EE" w14:textId="77777777" w:rsidTr="004E167B">
        <w:tc>
          <w:tcPr>
            <w:tcW w:w="1948" w:type="dxa"/>
          </w:tcPr>
          <w:p w14:paraId="5A16B8C5" w14:textId="77777777" w:rsidR="003512DE" w:rsidRPr="00FA134B" w:rsidRDefault="003512DE" w:rsidP="003512DE"/>
        </w:tc>
        <w:tc>
          <w:tcPr>
            <w:tcW w:w="1308" w:type="dxa"/>
          </w:tcPr>
          <w:p w14:paraId="34BB541B" w14:textId="77777777" w:rsidR="003512DE" w:rsidRPr="00FA134B" w:rsidRDefault="003512DE" w:rsidP="003512DE"/>
        </w:tc>
        <w:tc>
          <w:tcPr>
            <w:tcW w:w="2268" w:type="dxa"/>
          </w:tcPr>
          <w:p w14:paraId="119650ED" w14:textId="77777777" w:rsidR="003512DE" w:rsidRPr="00FA134B" w:rsidRDefault="003512DE" w:rsidP="003512DE"/>
        </w:tc>
        <w:tc>
          <w:tcPr>
            <w:tcW w:w="1984" w:type="dxa"/>
          </w:tcPr>
          <w:p w14:paraId="4EAB41A7" w14:textId="77777777" w:rsidR="003512DE" w:rsidRPr="00FA134B" w:rsidRDefault="003512DE" w:rsidP="003512DE"/>
        </w:tc>
        <w:tc>
          <w:tcPr>
            <w:tcW w:w="2234" w:type="dxa"/>
          </w:tcPr>
          <w:p w14:paraId="1B028E4B" w14:textId="77777777" w:rsidR="003512DE" w:rsidRPr="00FA134B" w:rsidRDefault="003512DE" w:rsidP="003512DE"/>
        </w:tc>
      </w:tr>
      <w:tr w:rsidR="003512DE" w:rsidRPr="00FA134B" w14:paraId="54B2672F" w14:textId="77777777" w:rsidTr="004E167B">
        <w:tc>
          <w:tcPr>
            <w:tcW w:w="1948" w:type="dxa"/>
          </w:tcPr>
          <w:p w14:paraId="1696E5D9" w14:textId="77777777" w:rsidR="003512DE" w:rsidRPr="00FA134B" w:rsidRDefault="003512DE" w:rsidP="003512DE"/>
        </w:tc>
        <w:tc>
          <w:tcPr>
            <w:tcW w:w="1308" w:type="dxa"/>
          </w:tcPr>
          <w:p w14:paraId="35FC75E6" w14:textId="77777777" w:rsidR="003512DE" w:rsidRPr="00FA134B" w:rsidRDefault="003512DE" w:rsidP="003512DE"/>
        </w:tc>
        <w:tc>
          <w:tcPr>
            <w:tcW w:w="2268" w:type="dxa"/>
          </w:tcPr>
          <w:p w14:paraId="3143B7A5" w14:textId="77777777" w:rsidR="003512DE" w:rsidRPr="00FA134B" w:rsidRDefault="003512DE" w:rsidP="003512DE"/>
        </w:tc>
        <w:tc>
          <w:tcPr>
            <w:tcW w:w="1984" w:type="dxa"/>
          </w:tcPr>
          <w:p w14:paraId="0DE90C89" w14:textId="77777777" w:rsidR="003512DE" w:rsidRPr="00FA134B" w:rsidRDefault="003512DE" w:rsidP="003512DE"/>
        </w:tc>
        <w:tc>
          <w:tcPr>
            <w:tcW w:w="2234" w:type="dxa"/>
          </w:tcPr>
          <w:p w14:paraId="4092A435" w14:textId="77777777" w:rsidR="003512DE" w:rsidRPr="00FA134B" w:rsidRDefault="003512DE" w:rsidP="003512DE"/>
        </w:tc>
      </w:tr>
      <w:tr w:rsidR="003512DE" w:rsidRPr="00FA134B" w14:paraId="308EE7D4" w14:textId="77777777" w:rsidTr="004E167B">
        <w:tc>
          <w:tcPr>
            <w:tcW w:w="1948" w:type="dxa"/>
          </w:tcPr>
          <w:p w14:paraId="52BAE245" w14:textId="77777777" w:rsidR="003512DE" w:rsidRPr="00FA134B" w:rsidRDefault="003512DE" w:rsidP="003512DE"/>
        </w:tc>
        <w:tc>
          <w:tcPr>
            <w:tcW w:w="1308" w:type="dxa"/>
          </w:tcPr>
          <w:p w14:paraId="66875611" w14:textId="77777777" w:rsidR="003512DE" w:rsidRPr="00FA134B" w:rsidRDefault="003512DE" w:rsidP="003512DE"/>
        </w:tc>
        <w:tc>
          <w:tcPr>
            <w:tcW w:w="2268" w:type="dxa"/>
          </w:tcPr>
          <w:p w14:paraId="70FDC4AE" w14:textId="77777777" w:rsidR="003512DE" w:rsidRPr="00FA134B" w:rsidRDefault="003512DE" w:rsidP="003512DE"/>
        </w:tc>
        <w:tc>
          <w:tcPr>
            <w:tcW w:w="1984" w:type="dxa"/>
          </w:tcPr>
          <w:p w14:paraId="526F46BD" w14:textId="77777777" w:rsidR="003512DE" w:rsidRPr="00FA134B" w:rsidRDefault="003512DE" w:rsidP="003512DE"/>
        </w:tc>
        <w:tc>
          <w:tcPr>
            <w:tcW w:w="2234" w:type="dxa"/>
          </w:tcPr>
          <w:p w14:paraId="11F9A07F" w14:textId="77777777" w:rsidR="003512DE" w:rsidRPr="00FA134B" w:rsidRDefault="003512DE" w:rsidP="003512DE"/>
        </w:tc>
      </w:tr>
      <w:tr w:rsidR="003512DE" w:rsidRPr="00FA134B" w14:paraId="61F80908" w14:textId="77777777" w:rsidTr="004E167B">
        <w:tc>
          <w:tcPr>
            <w:tcW w:w="1948" w:type="dxa"/>
          </w:tcPr>
          <w:p w14:paraId="0EFD63D5" w14:textId="77777777" w:rsidR="003512DE" w:rsidRPr="00FA134B" w:rsidRDefault="003512DE" w:rsidP="003512DE"/>
        </w:tc>
        <w:tc>
          <w:tcPr>
            <w:tcW w:w="1308" w:type="dxa"/>
          </w:tcPr>
          <w:p w14:paraId="29EB9EB3" w14:textId="77777777" w:rsidR="003512DE" w:rsidRPr="00FA134B" w:rsidRDefault="003512DE" w:rsidP="003512DE"/>
        </w:tc>
        <w:tc>
          <w:tcPr>
            <w:tcW w:w="2268" w:type="dxa"/>
          </w:tcPr>
          <w:p w14:paraId="4F33F4F8" w14:textId="77777777" w:rsidR="003512DE" w:rsidRPr="00FA134B" w:rsidRDefault="003512DE" w:rsidP="003512DE"/>
        </w:tc>
        <w:tc>
          <w:tcPr>
            <w:tcW w:w="1984" w:type="dxa"/>
          </w:tcPr>
          <w:p w14:paraId="1749B3ED" w14:textId="77777777" w:rsidR="003512DE" w:rsidRPr="00FA134B" w:rsidRDefault="003512DE" w:rsidP="003512DE"/>
        </w:tc>
        <w:tc>
          <w:tcPr>
            <w:tcW w:w="2234" w:type="dxa"/>
          </w:tcPr>
          <w:p w14:paraId="018838CF" w14:textId="77777777" w:rsidR="003512DE" w:rsidRPr="00FA134B" w:rsidRDefault="003512DE" w:rsidP="003512DE"/>
        </w:tc>
      </w:tr>
      <w:tr w:rsidR="003512DE" w:rsidRPr="00FA134B" w14:paraId="04E9719B" w14:textId="77777777" w:rsidTr="004E167B">
        <w:tc>
          <w:tcPr>
            <w:tcW w:w="1948" w:type="dxa"/>
          </w:tcPr>
          <w:p w14:paraId="3C5660D8" w14:textId="77777777" w:rsidR="003512DE" w:rsidRPr="00FA134B" w:rsidRDefault="003512DE" w:rsidP="003512DE"/>
        </w:tc>
        <w:tc>
          <w:tcPr>
            <w:tcW w:w="1308" w:type="dxa"/>
          </w:tcPr>
          <w:p w14:paraId="58CE0520" w14:textId="77777777" w:rsidR="003512DE" w:rsidRPr="00FA134B" w:rsidRDefault="003512DE" w:rsidP="003512DE"/>
        </w:tc>
        <w:tc>
          <w:tcPr>
            <w:tcW w:w="2268" w:type="dxa"/>
          </w:tcPr>
          <w:p w14:paraId="72A7817A" w14:textId="77777777" w:rsidR="003512DE" w:rsidRPr="00FA134B" w:rsidRDefault="003512DE" w:rsidP="003512DE"/>
        </w:tc>
        <w:tc>
          <w:tcPr>
            <w:tcW w:w="1984" w:type="dxa"/>
          </w:tcPr>
          <w:p w14:paraId="1F1F11E5" w14:textId="77777777" w:rsidR="003512DE" w:rsidRPr="00FA134B" w:rsidRDefault="003512DE" w:rsidP="003512DE"/>
        </w:tc>
        <w:tc>
          <w:tcPr>
            <w:tcW w:w="2234" w:type="dxa"/>
          </w:tcPr>
          <w:p w14:paraId="05FE3950" w14:textId="77777777" w:rsidR="003512DE" w:rsidRPr="00FA134B" w:rsidRDefault="003512DE" w:rsidP="003512DE"/>
        </w:tc>
      </w:tr>
      <w:tr w:rsidR="003512DE" w:rsidRPr="00FA134B" w14:paraId="4155BEA7" w14:textId="77777777" w:rsidTr="004E167B">
        <w:tc>
          <w:tcPr>
            <w:tcW w:w="1948" w:type="dxa"/>
          </w:tcPr>
          <w:p w14:paraId="69DD0297" w14:textId="77777777" w:rsidR="003512DE" w:rsidRPr="00FA134B" w:rsidRDefault="003512DE" w:rsidP="003512DE"/>
        </w:tc>
        <w:tc>
          <w:tcPr>
            <w:tcW w:w="1308" w:type="dxa"/>
          </w:tcPr>
          <w:p w14:paraId="5EB950A4" w14:textId="77777777" w:rsidR="003512DE" w:rsidRPr="00FA134B" w:rsidRDefault="003512DE" w:rsidP="003512DE"/>
        </w:tc>
        <w:tc>
          <w:tcPr>
            <w:tcW w:w="2268" w:type="dxa"/>
          </w:tcPr>
          <w:p w14:paraId="0657921A" w14:textId="77777777" w:rsidR="003512DE" w:rsidRPr="00FA134B" w:rsidRDefault="003512DE" w:rsidP="003512DE"/>
        </w:tc>
        <w:tc>
          <w:tcPr>
            <w:tcW w:w="1984" w:type="dxa"/>
          </w:tcPr>
          <w:p w14:paraId="688C9FD9" w14:textId="77777777" w:rsidR="003512DE" w:rsidRPr="00FA134B" w:rsidRDefault="003512DE" w:rsidP="003512DE"/>
        </w:tc>
        <w:tc>
          <w:tcPr>
            <w:tcW w:w="2234" w:type="dxa"/>
          </w:tcPr>
          <w:p w14:paraId="75DD2EB5" w14:textId="77777777" w:rsidR="003512DE" w:rsidRPr="00FA134B" w:rsidRDefault="003512DE" w:rsidP="003512DE"/>
        </w:tc>
      </w:tr>
      <w:tr w:rsidR="003512DE" w:rsidRPr="00FA134B" w14:paraId="49BA620A" w14:textId="77777777" w:rsidTr="004E167B">
        <w:tc>
          <w:tcPr>
            <w:tcW w:w="1948" w:type="dxa"/>
          </w:tcPr>
          <w:p w14:paraId="1768D6E6" w14:textId="77777777" w:rsidR="003512DE" w:rsidRPr="00FA134B" w:rsidRDefault="003512DE" w:rsidP="003512DE"/>
        </w:tc>
        <w:tc>
          <w:tcPr>
            <w:tcW w:w="1308" w:type="dxa"/>
          </w:tcPr>
          <w:p w14:paraId="2C08FC83" w14:textId="77777777" w:rsidR="003512DE" w:rsidRPr="00FA134B" w:rsidRDefault="003512DE" w:rsidP="003512DE"/>
        </w:tc>
        <w:tc>
          <w:tcPr>
            <w:tcW w:w="2268" w:type="dxa"/>
          </w:tcPr>
          <w:p w14:paraId="6FCC07F3" w14:textId="77777777" w:rsidR="003512DE" w:rsidRPr="00FA134B" w:rsidRDefault="003512DE" w:rsidP="003512DE"/>
        </w:tc>
        <w:tc>
          <w:tcPr>
            <w:tcW w:w="1984" w:type="dxa"/>
          </w:tcPr>
          <w:p w14:paraId="0159F7BB" w14:textId="77777777" w:rsidR="003512DE" w:rsidRPr="00FA134B" w:rsidRDefault="003512DE" w:rsidP="003512DE"/>
        </w:tc>
        <w:tc>
          <w:tcPr>
            <w:tcW w:w="2234" w:type="dxa"/>
          </w:tcPr>
          <w:p w14:paraId="73817D8C" w14:textId="77777777" w:rsidR="003512DE" w:rsidRPr="00FA134B" w:rsidRDefault="003512DE" w:rsidP="003512DE"/>
        </w:tc>
      </w:tr>
      <w:tr w:rsidR="003512DE" w:rsidRPr="00FA134B" w14:paraId="133CB10C" w14:textId="77777777" w:rsidTr="004E167B">
        <w:trPr>
          <w:cantSplit/>
        </w:trPr>
        <w:tc>
          <w:tcPr>
            <w:tcW w:w="1948" w:type="dxa"/>
          </w:tcPr>
          <w:p w14:paraId="1EF7C93B" w14:textId="77777777" w:rsidR="003512DE" w:rsidRPr="00FA134B" w:rsidRDefault="003512DE" w:rsidP="003512DE"/>
        </w:tc>
        <w:tc>
          <w:tcPr>
            <w:tcW w:w="1308" w:type="dxa"/>
          </w:tcPr>
          <w:p w14:paraId="22EFAD95" w14:textId="77777777" w:rsidR="003512DE" w:rsidRPr="00FA134B" w:rsidRDefault="003512DE" w:rsidP="003512DE"/>
        </w:tc>
        <w:tc>
          <w:tcPr>
            <w:tcW w:w="2268" w:type="dxa"/>
          </w:tcPr>
          <w:p w14:paraId="5FE2FC1A" w14:textId="77777777" w:rsidR="003512DE" w:rsidRPr="00FA134B" w:rsidRDefault="003512DE" w:rsidP="003512DE"/>
        </w:tc>
        <w:tc>
          <w:tcPr>
            <w:tcW w:w="1984" w:type="dxa"/>
          </w:tcPr>
          <w:p w14:paraId="21EE5C85" w14:textId="77777777" w:rsidR="003512DE" w:rsidRPr="00FA134B" w:rsidRDefault="003512DE" w:rsidP="003512DE"/>
        </w:tc>
        <w:tc>
          <w:tcPr>
            <w:tcW w:w="2234" w:type="dxa"/>
          </w:tcPr>
          <w:p w14:paraId="50602372" w14:textId="77777777" w:rsidR="003512DE" w:rsidRPr="00FA134B" w:rsidRDefault="003512DE" w:rsidP="003512DE"/>
        </w:tc>
      </w:tr>
    </w:tbl>
    <w:p w14:paraId="4D6C5278" w14:textId="77777777" w:rsidR="003512DE" w:rsidRPr="003512DE" w:rsidRDefault="003512DE" w:rsidP="003512DE"/>
    <w:sectPr w:rsidR="003512DE" w:rsidRPr="003512DE" w:rsidSect="0026306D">
      <w:footerReference w:type="default" r:id="rId19"/>
      <w:headerReference w:type="first" r:id="rId20"/>
      <w:footerReference w:type="first" r:id="rId21"/>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39131" w14:textId="77777777" w:rsidR="00DA677E" w:rsidRPr="00FA134B" w:rsidRDefault="00DA677E" w:rsidP="00947DFD">
      <w:pPr>
        <w:spacing w:after="0" w:line="240" w:lineRule="auto"/>
      </w:pPr>
      <w:r w:rsidRPr="00FA134B">
        <w:separator/>
      </w:r>
    </w:p>
  </w:endnote>
  <w:endnote w:type="continuationSeparator" w:id="0">
    <w:p w14:paraId="68976EAF" w14:textId="77777777" w:rsidR="00DA677E" w:rsidRPr="00FA134B" w:rsidRDefault="00DA677E" w:rsidP="00947DFD">
      <w:pPr>
        <w:spacing w:after="0" w:line="240" w:lineRule="auto"/>
      </w:pPr>
      <w:r w:rsidRPr="00FA134B">
        <w:continuationSeparator/>
      </w:r>
    </w:p>
  </w:endnote>
  <w:endnote w:type="continuationNotice" w:id="1">
    <w:p w14:paraId="44A8DD3F" w14:textId="77777777" w:rsidR="00DA677E" w:rsidRPr="00FA134B" w:rsidRDefault="00DA67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Pr="00FA134B" w:rsidRDefault="00366804">
            <w:pPr>
              <w:pStyle w:val="Footer"/>
              <w:jc w:val="right"/>
            </w:pPr>
            <w:r w:rsidRPr="00FA134B">
              <w:t xml:space="preserve">Page </w:t>
            </w:r>
            <w:r w:rsidRPr="00FA134B">
              <w:rPr>
                <w:b/>
                <w:bCs/>
                <w:szCs w:val="24"/>
              </w:rPr>
              <w:fldChar w:fldCharType="begin"/>
            </w:r>
            <w:r w:rsidRPr="00FA134B">
              <w:rPr>
                <w:b/>
                <w:bCs/>
              </w:rPr>
              <w:instrText>PAGE</w:instrText>
            </w:r>
            <w:r w:rsidRPr="00FA134B">
              <w:rPr>
                <w:b/>
                <w:bCs/>
                <w:szCs w:val="24"/>
              </w:rPr>
              <w:fldChar w:fldCharType="separate"/>
            </w:r>
            <w:r w:rsidRPr="00FA134B">
              <w:rPr>
                <w:b/>
                <w:bCs/>
              </w:rPr>
              <w:t>2</w:t>
            </w:r>
            <w:r w:rsidRPr="00FA134B">
              <w:rPr>
                <w:b/>
                <w:bCs/>
                <w:szCs w:val="24"/>
              </w:rPr>
              <w:fldChar w:fldCharType="end"/>
            </w:r>
            <w:r w:rsidRPr="00FA134B">
              <w:t xml:space="preserve"> of </w:t>
            </w:r>
            <w:r w:rsidRPr="00FA134B">
              <w:rPr>
                <w:b/>
                <w:bCs/>
                <w:szCs w:val="24"/>
              </w:rPr>
              <w:fldChar w:fldCharType="begin"/>
            </w:r>
            <w:r w:rsidRPr="00FA134B">
              <w:rPr>
                <w:b/>
                <w:bCs/>
              </w:rPr>
              <w:instrText>NUMPAGES</w:instrText>
            </w:r>
            <w:r w:rsidRPr="00FA134B">
              <w:rPr>
                <w:b/>
                <w:bCs/>
                <w:szCs w:val="24"/>
              </w:rPr>
              <w:fldChar w:fldCharType="separate"/>
            </w:r>
            <w:r w:rsidRPr="00FA134B">
              <w:rPr>
                <w:b/>
                <w:bCs/>
              </w:rPr>
              <w:t>2</w:t>
            </w:r>
            <w:r w:rsidRPr="00FA134B">
              <w:rPr>
                <w:b/>
                <w:bCs/>
                <w:szCs w:val="24"/>
              </w:rPr>
              <w:fldChar w:fldCharType="end"/>
            </w:r>
          </w:p>
        </w:sdtContent>
      </w:sdt>
    </w:sdtContent>
  </w:sdt>
  <w:p w14:paraId="58956DE5" w14:textId="77777777" w:rsidR="00366804" w:rsidRPr="00FA134B"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rsidRPr="00FA134B" w14:paraId="5DE2FBAC" w14:textId="77777777" w:rsidTr="5E86AE9B">
      <w:trPr>
        <w:trHeight w:val="300"/>
      </w:trPr>
      <w:tc>
        <w:tcPr>
          <w:tcW w:w="3250" w:type="dxa"/>
        </w:tcPr>
        <w:p w14:paraId="115A0221" w14:textId="77777777" w:rsidR="000F278C" w:rsidRPr="00FA134B" w:rsidRDefault="000F278C" w:rsidP="5E86AE9B">
          <w:pPr>
            <w:pStyle w:val="Header"/>
            <w:ind w:left="-115"/>
          </w:pPr>
        </w:p>
      </w:tc>
      <w:tc>
        <w:tcPr>
          <w:tcW w:w="3250" w:type="dxa"/>
        </w:tcPr>
        <w:p w14:paraId="45106EF9" w14:textId="77777777" w:rsidR="000F278C" w:rsidRPr="00FA134B" w:rsidRDefault="000F278C" w:rsidP="5E86AE9B">
          <w:pPr>
            <w:pStyle w:val="Header"/>
            <w:jc w:val="center"/>
          </w:pPr>
        </w:p>
      </w:tc>
      <w:tc>
        <w:tcPr>
          <w:tcW w:w="3250" w:type="dxa"/>
        </w:tcPr>
        <w:p w14:paraId="227E2F22" w14:textId="77777777" w:rsidR="000F278C" w:rsidRPr="00FA134B" w:rsidRDefault="000F278C" w:rsidP="5E86AE9B">
          <w:pPr>
            <w:pStyle w:val="Header"/>
            <w:ind w:right="-115"/>
            <w:jc w:val="right"/>
          </w:pPr>
        </w:p>
      </w:tc>
    </w:tr>
  </w:tbl>
  <w:p w14:paraId="67DDEAE5" w14:textId="77777777" w:rsidR="000F278C" w:rsidRPr="00FA134B"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E930" w14:textId="77777777" w:rsidR="00DA677E" w:rsidRPr="00FA134B" w:rsidRDefault="00DA677E" w:rsidP="00947DFD">
      <w:pPr>
        <w:spacing w:after="0" w:line="240" w:lineRule="auto"/>
      </w:pPr>
      <w:r w:rsidRPr="00FA134B">
        <w:separator/>
      </w:r>
    </w:p>
  </w:footnote>
  <w:footnote w:type="continuationSeparator" w:id="0">
    <w:p w14:paraId="52F28481" w14:textId="77777777" w:rsidR="00DA677E" w:rsidRPr="00FA134B" w:rsidRDefault="00DA677E" w:rsidP="00947DFD">
      <w:pPr>
        <w:spacing w:after="0" w:line="240" w:lineRule="auto"/>
      </w:pPr>
      <w:r w:rsidRPr="00FA134B">
        <w:continuationSeparator/>
      </w:r>
    </w:p>
  </w:footnote>
  <w:footnote w:type="continuationNotice" w:id="1">
    <w:p w14:paraId="6336F452" w14:textId="77777777" w:rsidR="00DA677E" w:rsidRPr="00FA134B" w:rsidRDefault="00DA67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rsidRPr="00FA134B" w14:paraId="094C4EA3" w14:textId="77777777" w:rsidTr="5E86AE9B">
      <w:trPr>
        <w:trHeight w:val="300"/>
      </w:trPr>
      <w:tc>
        <w:tcPr>
          <w:tcW w:w="3250" w:type="dxa"/>
        </w:tcPr>
        <w:p w14:paraId="2A868841" w14:textId="77777777" w:rsidR="000F278C" w:rsidRPr="00FA134B" w:rsidRDefault="000F278C" w:rsidP="005764A3">
          <w:pPr>
            <w:pStyle w:val="Header"/>
          </w:pPr>
        </w:p>
      </w:tc>
      <w:tc>
        <w:tcPr>
          <w:tcW w:w="3250" w:type="dxa"/>
        </w:tcPr>
        <w:p w14:paraId="0625F1F8" w14:textId="77777777" w:rsidR="000F278C" w:rsidRPr="00FA134B" w:rsidRDefault="000F278C" w:rsidP="5E86AE9B">
          <w:pPr>
            <w:pStyle w:val="Header"/>
            <w:jc w:val="center"/>
          </w:pPr>
        </w:p>
      </w:tc>
      <w:tc>
        <w:tcPr>
          <w:tcW w:w="3250" w:type="dxa"/>
        </w:tcPr>
        <w:p w14:paraId="78C06E17" w14:textId="77777777" w:rsidR="000F278C" w:rsidRPr="00FA134B" w:rsidRDefault="000F278C" w:rsidP="5E86AE9B">
          <w:pPr>
            <w:pStyle w:val="Header"/>
            <w:ind w:right="-115"/>
            <w:jc w:val="right"/>
          </w:pPr>
        </w:p>
      </w:tc>
    </w:tr>
  </w:tbl>
  <w:p w14:paraId="4F717471" w14:textId="77777777" w:rsidR="000F278C" w:rsidRPr="00FA134B" w:rsidRDefault="000F278C" w:rsidP="5E86A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4822996"/>
    <w:multiLevelType w:val="hybridMultilevel"/>
    <w:tmpl w:val="4AC01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504C3"/>
    <w:multiLevelType w:val="hybridMultilevel"/>
    <w:tmpl w:val="9A3C9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6B901"/>
    <w:multiLevelType w:val="hybridMultilevel"/>
    <w:tmpl w:val="2A623AF8"/>
    <w:lvl w:ilvl="0" w:tplc="CCAC5D7A">
      <w:start w:val="1"/>
      <w:numFmt w:val="decimal"/>
      <w:lvlText w:val="%1."/>
      <w:lvlJc w:val="left"/>
      <w:pPr>
        <w:ind w:left="720" w:hanging="360"/>
      </w:pPr>
    </w:lvl>
    <w:lvl w:ilvl="1" w:tplc="98D6E5D8">
      <w:start w:val="1"/>
      <w:numFmt w:val="lowerLetter"/>
      <w:lvlText w:val="%2."/>
      <w:lvlJc w:val="left"/>
      <w:pPr>
        <w:ind w:left="1440" w:hanging="360"/>
      </w:pPr>
    </w:lvl>
    <w:lvl w:ilvl="2" w:tplc="233E8714">
      <w:start w:val="1"/>
      <w:numFmt w:val="lowerRoman"/>
      <w:lvlText w:val="%3."/>
      <w:lvlJc w:val="right"/>
      <w:pPr>
        <w:ind w:left="2160" w:hanging="180"/>
      </w:pPr>
    </w:lvl>
    <w:lvl w:ilvl="3" w:tplc="AB24340A">
      <w:start w:val="1"/>
      <w:numFmt w:val="decimal"/>
      <w:lvlText w:val="%4."/>
      <w:lvlJc w:val="left"/>
      <w:pPr>
        <w:ind w:left="2880" w:hanging="360"/>
      </w:pPr>
    </w:lvl>
    <w:lvl w:ilvl="4" w:tplc="EBB4EA14">
      <w:start w:val="1"/>
      <w:numFmt w:val="lowerLetter"/>
      <w:lvlText w:val="%5."/>
      <w:lvlJc w:val="left"/>
      <w:pPr>
        <w:ind w:left="3600" w:hanging="360"/>
      </w:pPr>
    </w:lvl>
    <w:lvl w:ilvl="5" w:tplc="AD18110C">
      <w:start w:val="1"/>
      <w:numFmt w:val="lowerRoman"/>
      <w:lvlText w:val="%6."/>
      <w:lvlJc w:val="right"/>
      <w:pPr>
        <w:ind w:left="4320" w:hanging="180"/>
      </w:pPr>
    </w:lvl>
    <w:lvl w:ilvl="6" w:tplc="7A127472">
      <w:start w:val="1"/>
      <w:numFmt w:val="decimal"/>
      <w:lvlText w:val="%7."/>
      <w:lvlJc w:val="left"/>
      <w:pPr>
        <w:ind w:left="5040" w:hanging="360"/>
      </w:pPr>
    </w:lvl>
    <w:lvl w:ilvl="7" w:tplc="B706FFFA">
      <w:start w:val="1"/>
      <w:numFmt w:val="lowerLetter"/>
      <w:lvlText w:val="%8."/>
      <w:lvlJc w:val="left"/>
      <w:pPr>
        <w:ind w:left="5760" w:hanging="360"/>
      </w:pPr>
    </w:lvl>
    <w:lvl w:ilvl="8" w:tplc="DDA6B4AA">
      <w:start w:val="1"/>
      <w:numFmt w:val="lowerRoman"/>
      <w:lvlText w:val="%9."/>
      <w:lvlJc w:val="right"/>
      <w:pPr>
        <w:ind w:left="6480" w:hanging="180"/>
      </w:pPr>
    </w:lvl>
  </w:abstractNum>
  <w:abstractNum w:abstractNumId="5"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153A33"/>
    <w:multiLevelType w:val="hybridMultilevel"/>
    <w:tmpl w:val="9ADC5A8A"/>
    <w:lvl w:ilvl="0" w:tplc="CE481B14">
      <w:start w:val="1"/>
      <w:numFmt w:val="decimal"/>
      <w:lvlText w:val="%1."/>
      <w:lvlJc w:val="left"/>
      <w:pPr>
        <w:ind w:left="720" w:hanging="360"/>
      </w:pPr>
    </w:lvl>
    <w:lvl w:ilvl="1" w:tplc="362CC81E">
      <w:start w:val="1"/>
      <w:numFmt w:val="lowerLetter"/>
      <w:lvlText w:val="%2."/>
      <w:lvlJc w:val="left"/>
      <w:pPr>
        <w:ind w:left="1440" w:hanging="360"/>
      </w:pPr>
    </w:lvl>
    <w:lvl w:ilvl="2" w:tplc="A5AC60E6">
      <w:start w:val="1"/>
      <w:numFmt w:val="lowerRoman"/>
      <w:lvlText w:val="%3."/>
      <w:lvlJc w:val="right"/>
      <w:pPr>
        <w:ind w:left="2160" w:hanging="180"/>
      </w:pPr>
    </w:lvl>
    <w:lvl w:ilvl="3" w:tplc="E8966230">
      <w:start w:val="1"/>
      <w:numFmt w:val="decimal"/>
      <w:lvlText w:val="%4."/>
      <w:lvlJc w:val="left"/>
      <w:pPr>
        <w:ind w:left="2880" w:hanging="360"/>
      </w:pPr>
    </w:lvl>
    <w:lvl w:ilvl="4" w:tplc="2820ABAA">
      <w:start w:val="1"/>
      <w:numFmt w:val="lowerLetter"/>
      <w:lvlText w:val="%5."/>
      <w:lvlJc w:val="left"/>
      <w:pPr>
        <w:ind w:left="3600" w:hanging="360"/>
      </w:pPr>
    </w:lvl>
    <w:lvl w:ilvl="5" w:tplc="148EF71A">
      <w:start w:val="1"/>
      <w:numFmt w:val="lowerRoman"/>
      <w:lvlText w:val="%6."/>
      <w:lvlJc w:val="right"/>
      <w:pPr>
        <w:ind w:left="4320" w:hanging="180"/>
      </w:pPr>
    </w:lvl>
    <w:lvl w:ilvl="6" w:tplc="3AD0B50C">
      <w:start w:val="1"/>
      <w:numFmt w:val="decimal"/>
      <w:lvlText w:val="%7."/>
      <w:lvlJc w:val="left"/>
      <w:pPr>
        <w:ind w:left="5040" w:hanging="360"/>
      </w:pPr>
    </w:lvl>
    <w:lvl w:ilvl="7" w:tplc="0DC0F50C">
      <w:start w:val="1"/>
      <w:numFmt w:val="lowerLetter"/>
      <w:lvlText w:val="%8."/>
      <w:lvlJc w:val="left"/>
      <w:pPr>
        <w:ind w:left="5760" w:hanging="360"/>
      </w:pPr>
    </w:lvl>
    <w:lvl w:ilvl="8" w:tplc="5456D9F2">
      <w:start w:val="1"/>
      <w:numFmt w:val="lowerRoman"/>
      <w:lvlText w:val="%9."/>
      <w:lvlJc w:val="right"/>
      <w:pPr>
        <w:ind w:left="6480" w:hanging="180"/>
      </w:pPr>
    </w:lvl>
  </w:abstractNum>
  <w:abstractNum w:abstractNumId="13"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4"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18A7F3"/>
    <w:multiLevelType w:val="hybridMultilevel"/>
    <w:tmpl w:val="12B65284"/>
    <w:lvl w:ilvl="0" w:tplc="EE642952">
      <w:start w:val="1"/>
      <w:numFmt w:val="decimal"/>
      <w:lvlText w:val="%1."/>
      <w:lvlJc w:val="left"/>
      <w:pPr>
        <w:ind w:left="720" w:hanging="360"/>
      </w:pPr>
    </w:lvl>
    <w:lvl w:ilvl="1" w:tplc="A858D78C">
      <w:start w:val="1"/>
      <w:numFmt w:val="lowerLetter"/>
      <w:lvlText w:val="%2."/>
      <w:lvlJc w:val="left"/>
      <w:pPr>
        <w:ind w:left="1440" w:hanging="360"/>
      </w:pPr>
    </w:lvl>
    <w:lvl w:ilvl="2" w:tplc="AB96034C">
      <w:start w:val="1"/>
      <w:numFmt w:val="lowerRoman"/>
      <w:lvlText w:val="%3."/>
      <w:lvlJc w:val="right"/>
      <w:pPr>
        <w:ind w:left="2160" w:hanging="180"/>
      </w:pPr>
    </w:lvl>
    <w:lvl w:ilvl="3" w:tplc="C5387944">
      <w:start w:val="1"/>
      <w:numFmt w:val="decimal"/>
      <w:lvlText w:val="%4."/>
      <w:lvlJc w:val="left"/>
      <w:pPr>
        <w:ind w:left="2880" w:hanging="360"/>
      </w:pPr>
    </w:lvl>
    <w:lvl w:ilvl="4" w:tplc="BBA8A770">
      <w:start w:val="1"/>
      <w:numFmt w:val="lowerLetter"/>
      <w:lvlText w:val="%5."/>
      <w:lvlJc w:val="left"/>
      <w:pPr>
        <w:ind w:left="3600" w:hanging="360"/>
      </w:pPr>
    </w:lvl>
    <w:lvl w:ilvl="5" w:tplc="0668344C">
      <w:start w:val="1"/>
      <w:numFmt w:val="lowerRoman"/>
      <w:lvlText w:val="%6."/>
      <w:lvlJc w:val="right"/>
      <w:pPr>
        <w:ind w:left="4320" w:hanging="180"/>
      </w:pPr>
    </w:lvl>
    <w:lvl w:ilvl="6" w:tplc="D3F4E32C">
      <w:start w:val="1"/>
      <w:numFmt w:val="decimal"/>
      <w:lvlText w:val="%7."/>
      <w:lvlJc w:val="left"/>
      <w:pPr>
        <w:ind w:left="5040" w:hanging="360"/>
      </w:pPr>
    </w:lvl>
    <w:lvl w:ilvl="7" w:tplc="958A47C6">
      <w:start w:val="1"/>
      <w:numFmt w:val="lowerLetter"/>
      <w:lvlText w:val="%8."/>
      <w:lvlJc w:val="left"/>
      <w:pPr>
        <w:ind w:left="5760" w:hanging="360"/>
      </w:pPr>
    </w:lvl>
    <w:lvl w:ilvl="8" w:tplc="F54635D6">
      <w:start w:val="1"/>
      <w:numFmt w:val="lowerRoman"/>
      <w:lvlText w:val="%9."/>
      <w:lvlJc w:val="right"/>
      <w:pPr>
        <w:ind w:left="6480" w:hanging="180"/>
      </w:pPr>
    </w:lvl>
  </w:abstractNum>
  <w:abstractNum w:abstractNumId="20"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1E24609"/>
    <w:multiLevelType w:val="hybridMultilevel"/>
    <w:tmpl w:val="F6F2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1"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8E452B"/>
    <w:multiLevelType w:val="hybridMultilevel"/>
    <w:tmpl w:val="8F6E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4904321">
    <w:abstractNumId w:val="4"/>
  </w:num>
  <w:num w:numId="2" w16cid:durableId="398021412">
    <w:abstractNumId w:val="12"/>
  </w:num>
  <w:num w:numId="3" w16cid:durableId="24795507">
    <w:abstractNumId w:val="19"/>
  </w:num>
  <w:num w:numId="4" w16cid:durableId="206064418">
    <w:abstractNumId w:val="11"/>
  </w:num>
  <w:num w:numId="5" w16cid:durableId="1040478433">
    <w:abstractNumId w:val="18"/>
  </w:num>
  <w:num w:numId="6" w16cid:durableId="1729378116">
    <w:abstractNumId w:val="35"/>
  </w:num>
  <w:num w:numId="7" w16cid:durableId="2117826712">
    <w:abstractNumId w:val="26"/>
  </w:num>
  <w:num w:numId="8" w16cid:durableId="1228371248">
    <w:abstractNumId w:val="0"/>
  </w:num>
  <w:num w:numId="9" w16cid:durableId="865944558">
    <w:abstractNumId w:val="40"/>
  </w:num>
  <w:num w:numId="10" w16cid:durableId="944657020">
    <w:abstractNumId w:val="28"/>
  </w:num>
  <w:num w:numId="11" w16cid:durableId="1064720612">
    <w:abstractNumId w:val="9"/>
  </w:num>
  <w:num w:numId="12" w16cid:durableId="279067604">
    <w:abstractNumId w:val="17"/>
  </w:num>
  <w:num w:numId="13" w16cid:durableId="1727029520">
    <w:abstractNumId w:val="6"/>
  </w:num>
  <w:num w:numId="14" w16cid:durableId="487525487">
    <w:abstractNumId w:val="24"/>
  </w:num>
  <w:num w:numId="15" w16cid:durableId="244001687">
    <w:abstractNumId w:val="38"/>
  </w:num>
  <w:num w:numId="16" w16cid:durableId="4868164">
    <w:abstractNumId w:val="31"/>
  </w:num>
  <w:num w:numId="17" w16cid:durableId="2065984177">
    <w:abstractNumId w:val="13"/>
  </w:num>
  <w:num w:numId="18" w16cid:durableId="178278569">
    <w:abstractNumId w:val="8"/>
  </w:num>
  <w:num w:numId="19" w16cid:durableId="1058090150">
    <w:abstractNumId w:val="5"/>
  </w:num>
  <w:num w:numId="20" w16cid:durableId="1810396629">
    <w:abstractNumId w:val="34"/>
  </w:num>
  <w:num w:numId="21" w16cid:durableId="364447695">
    <w:abstractNumId w:val="36"/>
  </w:num>
  <w:num w:numId="22" w16cid:durableId="1033924444">
    <w:abstractNumId w:val="41"/>
  </w:num>
  <w:num w:numId="23" w16cid:durableId="1071126008">
    <w:abstractNumId w:val="7"/>
  </w:num>
  <w:num w:numId="24" w16cid:durableId="690257847">
    <w:abstractNumId w:val="16"/>
  </w:num>
  <w:num w:numId="25" w16cid:durableId="1959068507">
    <w:abstractNumId w:val="23"/>
  </w:num>
  <w:num w:numId="26" w16cid:durableId="2019188937">
    <w:abstractNumId w:val="15"/>
  </w:num>
  <w:num w:numId="27" w16cid:durableId="797380655">
    <w:abstractNumId w:val="30"/>
  </w:num>
  <w:num w:numId="28" w16cid:durableId="514226836">
    <w:abstractNumId w:val="3"/>
  </w:num>
  <w:num w:numId="29" w16cid:durableId="1707633292">
    <w:abstractNumId w:val="29"/>
  </w:num>
  <w:num w:numId="30" w16cid:durableId="1473135940">
    <w:abstractNumId w:val="32"/>
  </w:num>
  <w:num w:numId="31" w16cid:durableId="1008751838">
    <w:abstractNumId w:val="21"/>
  </w:num>
  <w:num w:numId="32" w16cid:durableId="1859346159">
    <w:abstractNumId w:val="25"/>
  </w:num>
  <w:num w:numId="33" w16cid:durableId="1057555324">
    <w:abstractNumId w:val="14"/>
  </w:num>
  <w:num w:numId="34" w16cid:durableId="1412459765">
    <w:abstractNumId w:val="20"/>
  </w:num>
  <w:num w:numId="35" w16cid:durableId="140580388">
    <w:abstractNumId w:val="33"/>
  </w:num>
  <w:num w:numId="36" w16cid:durableId="1504781510">
    <w:abstractNumId w:val="22"/>
  </w:num>
  <w:num w:numId="37" w16cid:durableId="694040593">
    <w:abstractNumId w:val="10"/>
  </w:num>
  <w:num w:numId="38" w16cid:durableId="1588995200">
    <w:abstractNumId w:val="37"/>
  </w:num>
  <w:num w:numId="39" w16cid:durableId="871770754">
    <w:abstractNumId w:val="39"/>
  </w:num>
  <w:num w:numId="40" w16cid:durableId="520977876">
    <w:abstractNumId w:val="42"/>
  </w:num>
  <w:num w:numId="41" w16cid:durableId="593056090">
    <w:abstractNumId w:val="27"/>
  </w:num>
  <w:num w:numId="42" w16cid:durableId="488834328">
    <w:abstractNumId w:val="2"/>
  </w:num>
  <w:num w:numId="43" w16cid:durableId="176129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33501"/>
    <w:rsid w:val="000369BA"/>
    <w:rsid w:val="00050766"/>
    <w:rsid w:val="0005110D"/>
    <w:rsid w:val="0006019A"/>
    <w:rsid w:val="00061BCA"/>
    <w:rsid w:val="000737C2"/>
    <w:rsid w:val="00083082"/>
    <w:rsid w:val="00083891"/>
    <w:rsid w:val="00084177"/>
    <w:rsid w:val="000864FA"/>
    <w:rsid w:val="000872B9"/>
    <w:rsid w:val="00090EA2"/>
    <w:rsid w:val="00094B0C"/>
    <w:rsid w:val="000A36BB"/>
    <w:rsid w:val="000A3A9A"/>
    <w:rsid w:val="000A5B3D"/>
    <w:rsid w:val="000A77B9"/>
    <w:rsid w:val="000B1E99"/>
    <w:rsid w:val="000B3CB6"/>
    <w:rsid w:val="000B4132"/>
    <w:rsid w:val="000B56C3"/>
    <w:rsid w:val="000C1969"/>
    <w:rsid w:val="000C45CA"/>
    <w:rsid w:val="000D0B1B"/>
    <w:rsid w:val="000D173F"/>
    <w:rsid w:val="000D4A96"/>
    <w:rsid w:val="000E01F3"/>
    <w:rsid w:val="000F278C"/>
    <w:rsid w:val="001010C5"/>
    <w:rsid w:val="00102F0D"/>
    <w:rsid w:val="00120625"/>
    <w:rsid w:val="00123C04"/>
    <w:rsid w:val="00125023"/>
    <w:rsid w:val="0013089A"/>
    <w:rsid w:val="00137BA9"/>
    <w:rsid w:val="00142E48"/>
    <w:rsid w:val="00143EEC"/>
    <w:rsid w:val="00151C4D"/>
    <w:rsid w:val="00154B6C"/>
    <w:rsid w:val="00160A81"/>
    <w:rsid w:val="00163A32"/>
    <w:rsid w:val="001703A9"/>
    <w:rsid w:val="00172406"/>
    <w:rsid w:val="001736F3"/>
    <w:rsid w:val="00173D3F"/>
    <w:rsid w:val="00176308"/>
    <w:rsid w:val="0018066D"/>
    <w:rsid w:val="001843C8"/>
    <w:rsid w:val="00186087"/>
    <w:rsid w:val="00192552"/>
    <w:rsid w:val="00192557"/>
    <w:rsid w:val="00193B44"/>
    <w:rsid w:val="001A75A6"/>
    <w:rsid w:val="001B18F7"/>
    <w:rsid w:val="001B31E7"/>
    <w:rsid w:val="001B72BF"/>
    <w:rsid w:val="001B7FAE"/>
    <w:rsid w:val="001C2B51"/>
    <w:rsid w:val="001C640F"/>
    <w:rsid w:val="001D5831"/>
    <w:rsid w:val="001D764F"/>
    <w:rsid w:val="001E0870"/>
    <w:rsid w:val="001E2BC2"/>
    <w:rsid w:val="001F6383"/>
    <w:rsid w:val="001F6415"/>
    <w:rsid w:val="002013EB"/>
    <w:rsid w:val="00201DA5"/>
    <w:rsid w:val="002029D3"/>
    <w:rsid w:val="00205EF5"/>
    <w:rsid w:val="00210F17"/>
    <w:rsid w:val="0022616A"/>
    <w:rsid w:val="00227D7F"/>
    <w:rsid w:val="002424D2"/>
    <w:rsid w:val="002446D8"/>
    <w:rsid w:val="002558ED"/>
    <w:rsid w:val="0026306D"/>
    <w:rsid w:val="002752C8"/>
    <w:rsid w:val="002809A7"/>
    <w:rsid w:val="002950DE"/>
    <w:rsid w:val="002A3D1E"/>
    <w:rsid w:val="002B41E5"/>
    <w:rsid w:val="002B5D02"/>
    <w:rsid w:val="002B6AF5"/>
    <w:rsid w:val="002D56B9"/>
    <w:rsid w:val="002E6594"/>
    <w:rsid w:val="002E7B1E"/>
    <w:rsid w:val="002F628B"/>
    <w:rsid w:val="0030510D"/>
    <w:rsid w:val="00307CF0"/>
    <w:rsid w:val="00312857"/>
    <w:rsid w:val="0031508F"/>
    <w:rsid w:val="003169F2"/>
    <w:rsid w:val="00325E4A"/>
    <w:rsid w:val="0033272A"/>
    <w:rsid w:val="003512DE"/>
    <w:rsid w:val="00363E1A"/>
    <w:rsid w:val="00365126"/>
    <w:rsid w:val="00366804"/>
    <w:rsid w:val="0037004D"/>
    <w:rsid w:val="003721F5"/>
    <w:rsid w:val="00372464"/>
    <w:rsid w:val="00383386"/>
    <w:rsid w:val="00385CAD"/>
    <w:rsid w:val="003912A8"/>
    <w:rsid w:val="00393198"/>
    <w:rsid w:val="00393AA4"/>
    <w:rsid w:val="00396E87"/>
    <w:rsid w:val="00397C9C"/>
    <w:rsid w:val="003A197B"/>
    <w:rsid w:val="003A7608"/>
    <w:rsid w:val="003B6599"/>
    <w:rsid w:val="003C2AA3"/>
    <w:rsid w:val="003C6100"/>
    <w:rsid w:val="003D12C0"/>
    <w:rsid w:val="003D3757"/>
    <w:rsid w:val="003D6505"/>
    <w:rsid w:val="003E44B3"/>
    <w:rsid w:val="003E5791"/>
    <w:rsid w:val="003F0AB6"/>
    <w:rsid w:val="003F3DA5"/>
    <w:rsid w:val="003F6C5C"/>
    <w:rsid w:val="003F7034"/>
    <w:rsid w:val="00404F19"/>
    <w:rsid w:val="00412AC2"/>
    <w:rsid w:val="0041410D"/>
    <w:rsid w:val="0044090F"/>
    <w:rsid w:val="00440C7C"/>
    <w:rsid w:val="00444B8A"/>
    <w:rsid w:val="00447F2F"/>
    <w:rsid w:val="004550AA"/>
    <w:rsid w:val="0046010A"/>
    <w:rsid w:val="00466B08"/>
    <w:rsid w:val="0047044E"/>
    <w:rsid w:val="004746F1"/>
    <w:rsid w:val="004765C0"/>
    <w:rsid w:val="00476FF7"/>
    <w:rsid w:val="00480400"/>
    <w:rsid w:val="00485899"/>
    <w:rsid w:val="004866C7"/>
    <w:rsid w:val="004912DC"/>
    <w:rsid w:val="00491E53"/>
    <w:rsid w:val="00494414"/>
    <w:rsid w:val="00495B6F"/>
    <w:rsid w:val="004A23C0"/>
    <w:rsid w:val="004A6E41"/>
    <w:rsid w:val="004B1349"/>
    <w:rsid w:val="004B3395"/>
    <w:rsid w:val="004B6C1C"/>
    <w:rsid w:val="004B70D7"/>
    <w:rsid w:val="004C4F58"/>
    <w:rsid w:val="004D17CA"/>
    <w:rsid w:val="004D61FD"/>
    <w:rsid w:val="004E167B"/>
    <w:rsid w:val="004E21BA"/>
    <w:rsid w:val="00504EDB"/>
    <w:rsid w:val="00505A4F"/>
    <w:rsid w:val="005137DD"/>
    <w:rsid w:val="005157B2"/>
    <w:rsid w:val="00520634"/>
    <w:rsid w:val="0052110B"/>
    <w:rsid w:val="00525E85"/>
    <w:rsid w:val="0053094F"/>
    <w:rsid w:val="00531337"/>
    <w:rsid w:val="00533FBB"/>
    <w:rsid w:val="00536AF8"/>
    <w:rsid w:val="00546B1B"/>
    <w:rsid w:val="00546DA9"/>
    <w:rsid w:val="00550067"/>
    <w:rsid w:val="00550836"/>
    <w:rsid w:val="0055417E"/>
    <w:rsid w:val="005568B8"/>
    <w:rsid w:val="00556CE6"/>
    <w:rsid w:val="00566F24"/>
    <w:rsid w:val="0056718D"/>
    <w:rsid w:val="00572C78"/>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6E54"/>
    <w:rsid w:val="005D7E23"/>
    <w:rsid w:val="005E38F0"/>
    <w:rsid w:val="005F2674"/>
    <w:rsid w:val="005F3DFB"/>
    <w:rsid w:val="005F4859"/>
    <w:rsid w:val="005F6154"/>
    <w:rsid w:val="00601F11"/>
    <w:rsid w:val="00603AE0"/>
    <w:rsid w:val="00605642"/>
    <w:rsid w:val="00607BFB"/>
    <w:rsid w:val="00612222"/>
    <w:rsid w:val="00640466"/>
    <w:rsid w:val="00647C0C"/>
    <w:rsid w:val="00650B62"/>
    <w:rsid w:val="0065173E"/>
    <w:rsid w:val="00661934"/>
    <w:rsid w:val="006625B6"/>
    <w:rsid w:val="0066436A"/>
    <w:rsid w:val="006656C8"/>
    <w:rsid w:val="00666674"/>
    <w:rsid w:val="00667D8B"/>
    <w:rsid w:val="00672DF3"/>
    <w:rsid w:val="00673F9F"/>
    <w:rsid w:val="00676E54"/>
    <w:rsid w:val="006905BC"/>
    <w:rsid w:val="00697EB0"/>
    <w:rsid w:val="006A27B2"/>
    <w:rsid w:val="006A7640"/>
    <w:rsid w:val="006B123E"/>
    <w:rsid w:val="006B6861"/>
    <w:rsid w:val="006D1A50"/>
    <w:rsid w:val="006D37DB"/>
    <w:rsid w:val="006D6CB3"/>
    <w:rsid w:val="006E0540"/>
    <w:rsid w:val="006E4023"/>
    <w:rsid w:val="00700956"/>
    <w:rsid w:val="007014DE"/>
    <w:rsid w:val="0070779C"/>
    <w:rsid w:val="0071265D"/>
    <w:rsid w:val="00717477"/>
    <w:rsid w:val="00723FC9"/>
    <w:rsid w:val="0072706E"/>
    <w:rsid w:val="00730CBC"/>
    <w:rsid w:val="00740735"/>
    <w:rsid w:val="00752BE9"/>
    <w:rsid w:val="00753016"/>
    <w:rsid w:val="007634E1"/>
    <w:rsid w:val="007641DC"/>
    <w:rsid w:val="00765D34"/>
    <w:rsid w:val="007674A5"/>
    <w:rsid w:val="00767D47"/>
    <w:rsid w:val="00771C26"/>
    <w:rsid w:val="00772E3F"/>
    <w:rsid w:val="00773647"/>
    <w:rsid w:val="0077404D"/>
    <w:rsid w:val="00787033"/>
    <w:rsid w:val="0078742C"/>
    <w:rsid w:val="00790BB7"/>
    <w:rsid w:val="007923F8"/>
    <w:rsid w:val="0079282A"/>
    <w:rsid w:val="0079517C"/>
    <w:rsid w:val="00797C65"/>
    <w:rsid w:val="007A05C7"/>
    <w:rsid w:val="007A1495"/>
    <w:rsid w:val="007A7EAF"/>
    <w:rsid w:val="007B05AF"/>
    <w:rsid w:val="007C73C5"/>
    <w:rsid w:val="007D076E"/>
    <w:rsid w:val="007D1C93"/>
    <w:rsid w:val="007D36E1"/>
    <w:rsid w:val="007E275C"/>
    <w:rsid w:val="007E4907"/>
    <w:rsid w:val="00805D73"/>
    <w:rsid w:val="00807ED5"/>
    <w:rsid w:val="00812D4D"/>
    <w:rsid w:val="00814F78"/>
    <w:rsid w:val="0082397D"/>
    <w:rsid w:val="00827BEA"/>
    <w:rsid w:val="0083301C"/>
    <w:rsid w:val="00833D45"/>
    <w:rsid w:val="00834D02"/>
    <w:rsid w:val="0084192E"/>
    <w:rsid w:val="0084343C"/>
    <w:rsid w:val="00843FB2"/>
    <w:rsid w:val="00845235"/>
    <w:rsid w:val="008471E7"/>
    <w:rsid w:val="0085320D"/>
    <w:rsid w:val="00863415"/>
    <w:rsid w:val="0086354F"/>
    <w:rsid w:val="00865A3F"/>
    <w:rsid w:val="00883A35"/>
    <w:rsid w:val="00890240"/>
    <w:rsid w:val="008924F7"/>
    <w:rsid w:val="00896FCB"/>
    <w:rsid w:val="008976FB"/>
    <w:rsid w:val="008A3433"/>
    <w:rsid w:val="008A3FCB"/>
    <w:rsid w:val="008C1C2D"/>
    <w:rsid w:val="008C6DD2"/>
    <w:rsid w:val="008D0250"/>
    <w:rsid w:val="008D28C7"/>
    <w:rsid w:val="008D2ACA"/>
    <w:rsid w:val="008D3B82"/>
    <w:rsid w:val="008D6943"/>
    <w:rsid w:val="008E0685"/>
    <w:rsid w:val="008E1EB7"/>
    <w:rsid w:val="008E4B76"/>
    <w:rsid w:val="008E680D"/>
    <w:rsid w:val="008F07E5"/>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734BA"/>
    <w:rsid w:val="009756B1"/>
    <w:rsid w:val="0098140B"/>
    <w:rsid w:val="00981E20"/>
    <w:rsid w:val="009936EB"/>
    <w:rsid w:val="00997680"/>
    <w:rsid w:val="00997AB1"/>
    <w:rsid w:val="009A0C42"/>
    <w:rsid w:val="009A2370"/>
    <w:rsid w:val="009A7FF6"/>
    <w:rsid w:val="009B2506"/>
    <w:rsid w:val="009B39EE"/>
    <w:rsid w:val="009C27D9"/>
    <w:rsid w:val="009C2ABB"/>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359F"/>
    <w:rsid w:val="00A46B9C"/>
    <w:rsid w:val="00A47674"/>
    <w:rsid w:val="00A51051"/>
    <w:rsid w:val="00A623B3"/>
    <w:rsid w:val="00A62BF5"/>
    <w:rsid w:val="00A65086"/>
    <w:rsid w:val="00A66DBA"/>
    <w:rsid w:val="00A74BF2"/>
    <w:rsid w:val="00A768CE"/>
    <w:rsid w:val="00A86B07"/>
    <w:rsid w:val="00A90877"/>
    <w:rsid w:val="00A91784"/>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26771"/>
    <w:rsid w:val="00B321A8"/>
    <w:rsid w:val="00B32AED"/>
    <w:rsid w:val="00B364D8"/>
    <w:rsid w:val="00B36F5D"/>
    <w:rsid w:val="00B3713D"/>
    <w:rsid w:val="00B37D25"/>
    <w:rsid w:val="00B44BA4"/>
    <w:rsid w:val="00B45DD9"/>
    <w:rsid w:val="00B60858"/>
    <w:rsid w:val="00B608FE"/>
    <w:rsid w:val="00B637B1"/>
    <w:rsid w:val="00B63921"/>
    <w:rsid w:val="00B651EB"/>
    <w:rsid w:val="00B652C5"/>
    <w:rsid w:val="00B754D1"/>
    <w:rsid w:val="00B97C86"/>
    <w:rsid w:val="00BA27F7"/>
    <w:rsid w:val="00BA5CD5"/>
    <w:rsid w:val="00BA6637"/>
    <w:rsid w:val="00BB2749"/>
    <w:rsid w:val="00BC5268"/>
    <w:rsid w:val="00BC69FB"/>
    <w:rsid w:val="00BD12E1"/>
    <w:rsid w:val="00BD72B1"/>
    <w:rsid w:val="00BE3250"/>
    <w:rsid w:val="00BE5D8E"/>
    <w:rsid w:val="00C0271F"/>
    <w:rsid w:val="00C06CAE"/>
    <w:rsid w:val="00C155F7"/>
    <w:rsid w:val="00C20752"/>
    <w:rsid w:val="00C2477F"/>
    <w:rsid w:val="00C27094"/>
    <w:rsid w:val="00C2779F"/>
    <w:rsid w:val="00C315DE"/>
    <w:rsid w:val="00C32A04"/>
    <w:rsid w:val="00C40DF7"/>
    <w:rsid w:val="00C47396"/>
    <w:rsid w:val="00C509B4"/>
    <w:rsid w:val="00C50E75"/>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D00727"/>
    <w:rsid w:val="00D00EE1"/>
    <w:rsid w:val="00D0487C"/>
    <w:rsid w:val="00D139AF"/>
    <w:rsid w:val="00D22D0E"/>
    <w:rsid w:val="00D23245"/>
    <w:rsid w:val="00D24AEE"/>
    <w:rsid w:val="00D343FD"/>
    <w:rsid w:val="00D37015"/>
    <w:rsid w:val="00D41379"/>
    <w:rsid w:val="00D575EB"/>
    <w:rsid w:val="00D57A80"/>
    <w:rsid w:val="00D619E9"/>
    <w:rsid w:val="00D62A7F"/>
    <w:rsid w:val="00D6317F"/>
    <w:rsid w:val="00D64B00"/>
    <w:rsid w:val="00D670CC"/>
    <w:rsid w:val="00D75E8D"/>
    <w:rsid w:val="00D8355D"/>
    <w:rsid w:val="00D870D6"/>
    <w:rsid w:val="00D912BD"/>
    <w:rsid w:val="00D94B27"/>
    <w:rsid w:val="00D9623E"/>
    <w:rsid w:val="00DA32BA"/>
    <w:rsid w:val="00DA47E2"/>
    <w:rsid w:val="00DA677E"/>
    <w:rsid w:val="00DB4513"/>
    <w:rsid w:val="00DE0D7F"/>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A54"/>
    <w:rsid w:val="00E32C36"/>
    <w:rsid w:val="00E42C85"/>
    <w:rsid w:val="00E44C21"/>
    <w:rsid w:val="00E47654"/>
    <w:rsid w:val="00E54048"/>
    <w:rsid w:val="00E5413B"/>
    <w:rsid w:val="00E56847"/>
    <w:rsid w:val="00E57300"/>
    <w:rsid w:val="00E57A9E"/>
    <w:rsid w:val="00E624B9"/>
    <w:rsid w:val="00E65625"/>
    <w:rsid w:val="00E66F0E"/>
    <w:rsid w:val="00E720DE"/>
    <w:rsid w:val="00E7398D"/>
    <w:rsid w:val="00E744DB"/>
    <w:rsid w:val="00E85C43"/>
    <w:rsid w:val="00E878A9"/>
    <w:rsid w:val="00E90309"/>
    <w:rsid w:val="00EA24C0"/>
    <w:rsid w:val="00EA3491"/>
    <w:rsid w:val="00EA62DA"/>
    <w:rsid w:val="00EB4C84"/>
    <w:rsid w:val="00EB6938"/>
    <w:rsid w:val="00EC492A"/>
    <w:rsid w:val="00ED4F9A"/>
    <w:rsid w:val="00EE0DF3"/>
    <w:rsid w:val="00EE24EC"/>
    <w:rsid w:val="00EE2B54"/>
    <w:rsid w:val="00EE4048"/>
    <w:rsid w:val="00EE40B0"/>
    <w:rsid w:val="00EE56E2"/>
    <w:rsid w:val="00EE5C6E"/>
    <w:rsid w:val="00EE5F00"/>
    <w:rsid w:val="00EE6C3C"/>
    <w:rsid w:val="00EF0F85"/>
    <w:rsid w:val="00EF45F1"/>
    <w:rsid w:val="00EF65AC"/>
    <w:rsid w:val="00F043FC"/>
    <w:rsid w:val="00F06246"/>
    <w:rsid w:val="00F07872"/>
    <w:rsid w:val="00F1110B"/>
    <w:rsid w:val="00F1536B"/>
    <w:rsid w:val="00F21830"/>
    <w:rsid w:val="00F21B05"/>
    <w:rsid w:val="00F22143"/>
    <w:rsid w:val="00F254AE"/>
    <w:rsid w:val="00F32FCC"/>
    <w:rsid w:val="00F35044"/>
    <w:rsid w:val="00F36D9E"/>
    <w:rsid w:val="00F408AF"/>
    <w:rsid w:val="00F43E1B"/>
    <w:rsid w:val="00F50AFA"/>
    <w:rsid w:val="00F530B7"/>
    <w:rsid w:val="00F5682B"/>
    <w:rsid w:val="00F668D3"/>
    <w:rsid w:val="00F718BE"/>
    <w:rsid w:val="00F75975"/>
    <w:rsid w:val="00F812AB"/>
    <w:rsid w:val="00F82649"/>
    <w:rsid w:val="00F86AAE"/>
    <w:rsid w:val="00F87982"/>
    <w:rsid w:val="00F93C40"/>
    <w:rsid w:val="00F97424"/>
    <w:rsid w:val="00FA134B"/>
    <w:rsid w:val="00FA47AC"/>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F408AF"/>
    <w:pPr>
      <w:keepNext/>
      <w:spacing w:before="1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08AF"/>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semiHidden/>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semiHidden/>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 w:type="character" w:styleId="FollowedHyperlink">
    <w:name w:val="FollowedHyperlink"/>
    <w:basedOn w:val="DefaultParagraphFont"/>
    <w:uiPriority w:val="99"/>
    <w:semiHidden/>
    <w:unhideWhenUsed/>
    <w:rsid w:val="00B267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957760885">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584607898">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ercial@westmorlandandfurness.gov.uk" TargetMode="External"/><Relationship Id="rId18" Type="http://schemas.openxmlformats.org/officeDocument/2006/relationships/hyperlink" Target="https://www.westmorlandandfurness.gov.uk/business-and-licensing/licensing/animal-licensing-0/animal-licensing-fe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westmorlandandfurness.gov.uk/business-and-licensing/licensing/animal-licensing-0/animal-licensing-fees" TargetMode="External"/><Relationship Id="rId17" Type="http://schemas.openxmlformats.org/officeDocument/2006/relationships/hyperlink" Target="https://www.westmorlandandfurness.gov.uk/business-and-licensing/licensing/animal-licensing-0/animal-licensing-fees" TargetMode="External"/><Relationship Id="rId2" Type="http://schemas.openxmlformats.org/officeDocument/2006/relationships/customXml" Target="../customXml/item2.xml"/><Relationship Id="rId16" Type="http://schemas.openxmlformats.org/officeDocument/2006/relationships/hyperlink" Target="tel:0300373330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icensing@westmorlandandfurness.gov.uk"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v.health@westmorlandandfurness.gov.uk"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antrobus\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1652630DF94A61BC9D9DE5B83057AD"/>
        <w:category>
          <w:name w:val="General"/>
          <w:gallery w:val="placeholder"/>
        </w:category>
        <w:types>
          <w:type w:val="bbPlcHdr"/>
        </w:types>
        <w:behaviors>
          <w:behavior w:val="content"/>
        </w:behaviors>
        <w:guid w:val="{2D9081DA-2EE6-49C1-BE66-6DA89566F421}"/>
      </w:docPartPr>
      <w:docPartBody>
        <w:p w:rsidR="006656C8" w:rsidRDefault="00A77399" w:rsidP="00A77399">
          <w:pPr>
            <w:pStyle w:val="531652630DF94A61BC9D9DE5B83057AD2"/>
          </w:pPr>
          <w:r w:rsidRPr="00D14F08">
            <w:rPr>
              <w:rStyle w:val="PlaceholderText"/>
            </w:rPr>
            <w:t>Click or tap here to enter text.</w:t>
          </w:r>
        </w:p>
      </w:docPartBody>
    </w:docPart>
    <w:docPart>
      <w:docPartPr>
        <w:name w:val="C30E8B333E8448D993048DDDF49B27A1"/>
        <w:category>
          <w:name w:val="General"/>
          <w:gallery w:val="placeholder"/>
        </w:category>
        <w:types>
          <w:type w:val="bbPlcHdr"/>
        </w:types>
        <w:behaviors>
          <w:behavior w:val="content"/>
        </w:behaviors>
        <w:guid w:val="{46449052-CE51-4710-BA00-893E713DD0DB}"/>
      </w:docPartPr>
      <w:docPartBody>
        <w:p w:rsidR="006656C8" w:rsidRDefault="00A77399" w:rsidP="00A77399">
          <w:pPr>
            <w:pStyle w:val="C30E8B333E8448D993048DDDF49B27A12"/>
          </w:pPr>
          <w:r w:rsidRPr="00D14F08">
            <w:rPr>
              <w:rStyle w:val="PlaceholderText"/>
            </w:rPr>
            <w:t>Click or tap to enter a date.</w:t>
          </w:r>
        </w:p>
      </w:docPartBody>
    </w:docPart>
    <w:docPart>
      <w:docPartPr>
        <w:name w:val="A32A37602C824477860F3B1E87357A11"/>
        <w:category>
          <w:name w:val="General"/>
          <w:gallery w:val="placeholder"/>
        </w:category>
        <w:types>
          <w:type w:val="bbPlcHdr"/>
        </w:types>
        <w:behaviors>
          <w:behavior w:val="content"/>
        </w:behaviors>
        <w:guid w:val="{B526DD57-D33B-46E9-9E74-D82AC4CE20C4}"/>
      </w:docPartPr>
      <w:docPartBody>
        <w:p w:rsidR="006656C8" w:rsidRDefault="00A77399" w:rsidP="00A77399">
          <w:pPr>
            <w:pStyle w:val="A32A37602C824477860F3B1E87357A112"/>
          </w:pPr>
          <w:r w:rsidRPr="00D14F08">
            <w:rPr>
              <w:rStyle w:val="PlaceholderText"/>
            </w:rPr>
            <w:t>Click or tap here to enter text.</w:t>
          </w:r>
        </w:p>
      </w:docPartBody>
    </w:docPart>
    <w:docPart>
      <w:docPartPr>
        <w:name w:val="FEE4359935B4485F935BAEBC732195C3"/>
        <w:category>
          <w:name w:val="General"/>
          <w:gallery w:val="placeholder"/>
        </w:category>
        <w:types>
          <w:type w:val="bbPlcHdr"/>
        </w:types>
        <w:behaviors>
          <w:behavior w:val="content"/>
        </w:behaviors>
        <w:guid w:val="{B9101CD7-E57B-46EB-BE85-C6A1DDB73542}"/>
      </w:docPartPr>
      <w:docPartBody>
        <w:p w:rsidR="006656C8" w:rsidRDefault="00A77399" w:rsidP="00A77399">
          <w:pPr>
            <w:pStyle w:val="FEE4359935B4485F935BAEBC732195C32"/>
          </w:pPr>
          <w:r w:rsidRPr="00D14F08">
            <w:rPr>
              <w:rStyle w:val="PlaceholderText"/>
            </w:rPr>
            <w:t>Click or tap here to enter text.</w:t>
          </w:r>
        </w:p>
      </w:docPartBody>
    </w:docPart>
    <w:docPart>
      <w:docPartPr>
        <w:name w:val="2D55693F02EB432D92634C890F7EEC5F"/>
        <w:category>
          <w:name w:val="General"/>
          <w:gallery w:val="placeholder"/>
        </w:category>
        <w:types>
          <w:type w:val="bbPlcHdr"/>
        </w:types>
        <w:behaviors>
          <w:behavior w:val="content"/>
        </w:behaviors>
        <w:guid w:val="{AB6CC7C9-DAB9-4003-8170-957AA42AF203}"/>
      </w:docPartPr>
      <w:docPartBody>
        <w:p w:rsidR="006656C8" w:rsidRDefault="00A77399" w:rsidP="00A77399">
          <w:pPr>
            <w:pStyle w:val="2D55693F02EB432D92634C890F7EEC5F2"/>
          </w:pPr>
          <w:r w:rsidRPr="00D14F08">
            <w:rPr>
              <w:rStyle w:val="PlaceholderText"/>
            </w:rPr>
            <w:t>Click or tap here to enter text.</w:t>
          </w:r>
        </w:p>
      </w:docPartBody>
    </w:docPart>
    <w:docPart>
      <w:docPartPr>
        <w:name w:val="9A1A44A683374B7E9C0D55B6BAC19216"/>
        <w:category>
          <w:name w:val="General"/>
          <w:gallery w:val="placeholder"/>
        </w:category>
        <w:types>
          <w:type w:val="bbPlcHdr"/>
        </w:types>
        <w:behaviors>
          <w:behavior w:val="content"/>
        </w:behaviors>
        <w:guid w:val="{22662C04-D60B-4B9E-8CA1-09A6F2E90430}"/>
      </w:docPartPr>
      <w:docPartBody>
        <w:p w:rsidR="006656C8" w:rsidRDefault="00A77399" w:rsidP="00A77399">
          <w:pPr>
            <w:pStyle w:val="9A1A44A683374B7E9C0D55B6BAC192162"/>
          </w:pPr>
          <w:r w:rsidRPr="00D14F08">
            <w:rPr>
              <w:rStyle w:val="PlaceholderText"/>
            </w:rPr>
            <w:t>Click or tap here to enter text.</w:t>
          </w:r>
        </w:p>
      </w:docPartBody>
    </w:docPart>
    <w:docPart>
      <w:docPartPr>
        <w:name w:val="1731D85DFF364153934EB33384E2D546"/>
        <w:category>
          <w:name w:val="General"/>
          <w:gallery w:val="placeholder"/>
        </w:category>
        <w:types>
          <w:type w:val="bbPlcHdr"/>
        </w:types>
        <w:behaviors>
          <w:behavior w:val="content"/>
        </w:behaviors>
        <w:guid w:val="{CF71DBB3-2339-4F7C-ABAD-2C09A8D2500B}"/>
      </w:docPartPr>
      <w:docPartBody>
        <w:p w:rsidR="006656C8" w:rsidRDefault="00A77399" w:rsidP="00A77399">
          <w:pPr>
            <w:pStyle w:val="1731D85DFF364153934EB33384E2D5462"/>
          </w:pPr>
          <w:r w:rsidRPr="00D14F08">
            <w:rPr>
              <w:rStyle w:val="PlaceholderText"/>
            </w:rPr>
            <w:t>Click or tap here to enter text.</w:t>
          </w:r>
        </w:p>
      </w:docPartBody>
    </w:docPart>
    <w:docPart>
      <w:docPartPr>
        <w:name w:val="48CF76F70A5A4FAABEBF0DB622356452"/>
        <w:category>
          <w:name w:val="General"/>
          <w:gallery w:val="placeholder"/>
        </w:category>
        <w:types>
          <w:type w:val="bbPlcHdr"/>
        </w:types>
        <w:behaviors>
          <w:behavior w:val="content"/>
        </w:behaviors>
        <w:guid w:val="{751EBF9E-DDC7-4F34-A2AC-786089798298}"/>
      </w:docPartPr>
      <w:docPartBody>
        <w:p w:rsidR="00B61654" w:rsidRDefault="00A77399" w:rsidP="00A77399">
          <w:pPr>
            <w:pStyle w:val="48CF76F70A5A4FAABEBF0DB6223564522"/>
          </w:pPr>
          <w:r w:rsidRPr="00D14F08">
            <w:rPr>
              <w:rStyle w:val="PlaceholderText"/>
            </w:rPr>
            <w:t>Click or tap here to enter text.</w:t>
          </w:r>
        </w:p>
      </w:docPartBody>
    </w:docPart>
    <w:docPart>
      <w:docPartPr>
        <w:name w:val="EE65900B33FC4282A3F9557B1224BC35"/>
        <w:category>
          <w:name w:val="General"/>
          <w:gallery w:val="placeholder"/>
        </w:category>
        <w:types>
          <w:type w:val="bbPlcHdr"/>
        </w:types>
        <w:behaviors>
          <w:behavior w:val="content"/>
        </w:behaviors>
        <w:guid w:val="{84C5E62D-75D4-4036-9C73-D9381A86C5F5}"/>
      </w:docPartPr>
      <w:docPartBody>
        <w:p w:rsidR="00B61654" w:rsidRDefault="00A77399" w:rsidP="00A77399">
          <w:pPr>
            <w:pStyle w:val="EE65900B33FC4282A3F9557B1224BC352"/>
          </w:pPr>
          <w:r w:rsidRPr="00D14F08">
            <w:rPr>
              <w:rStyle w:val="PlaceholderText"/>
            </w:rPr>
            <w:t>Click or tap here to enter text.</w:t>
          </w:r>
        </w:p>
      </w:docPartBody>
    </w:docPart>
    <w:docPart>
      <w:docPartPr>
        <w:name w:val="96111809191348DE8C179A13C3ABB700"/>
        <w:category>
          <w:name w:val="General"/>
          <w:gallery w:val="placeholder"/>
        </w:category>
        <w:types>
          <w:type w:val="bbPlcHdr"/>
        </w:types>
        <w:behaviors>
          <w:behavior w:val="content"/>
        </w:behaviors>
        <w:guid w:val="{DED46179-7C5C-448C-9C47-781A87CB15ED}"/>
      </w:docPartPr>
      <w:docPartBody>
        <w:p w:rsidR="00B61654" w:rsidRDefault="00A77399" w:rsidP="00A77399">
          <w:pPr>
            <w:pStyle w:val="96111809191348DE8C179A13C3ABB7002"/>
          </w:pPr>
          <w:r w:rsidRPr="00D14F08">
            <w:rPr>
              <w:rStyle w:val="PlaceholderText"/>
            </w:rPr>
            <w:t>Click or tap here to enter text.</w:t>
          </w:r>
        </w:p>
      </w:docPartBody>
    </w:docPart>
    <w:docPart>
      <w:docPartPr>
        <w:name w:val="BF44137BCFC24822B57E418C53AB68B5"/>
        <w:category>
          <w:name w:val="General"/>
          <w:gallery w:val="placeholder"/>
        </w:category>
        <w:types>
          <w:type w:val="bbPlcHdr"/>
        </w:types>
        <w:behaviors>
          <w:behavior w:val="content"/>
        </w:behaviors>
        <w:guid w:val="{305C6875-12DB-40F1-9DE1-1E9CDBB398E1}"/>
      </w:docPartPr>
      <w:docPartBody>
        <w:p w:rsidR="00B61654" w:rsidRDefault="00A77399" w:rsidP="00A77399">
          <w:pPr>
            <w:pStyle w:val="BF44137BCFC24822B57E418C53AB68B52"/>
          </w:pPr>
          <w:r w:rsidRPr="00D14F08">
            <w:rPr>
              <w:rStyle w:val="PlaceholderText"/>
            </w:rPr>
            <w:t>Click or tap here to enter text.</w:t>
          </w:r>
        </w:p>
      </w:docPartBody>
    </w:docPart>
    <w:docPart>
      <w:docPartPr>
        <w:name w:val="7350D12581284048A1A8908039281340"/>
        <w:category>
          <w:name w:val="General"/>
          <w:gallery w:val="placeholder"/>
        </w:category>
        <w:types>
          <w:type w:val="bbPlcHdr"/>
        </w:types>
        <w:behaviors>
          <w:behavior w:val="content"/>
        </w:behaviors>
        <w:guid w:val="{41378B38-2571-43B1-AA97-5B0EA529E4BA}"/>
      </w:docPartPr>
      <w:docPartBody>
        <w:p w:rsidR="00B61654" w:rsidRDefault="00A77399" w:rsidP="00A77399">
          <w:pPr>
            <w:pStyle w:val="7350D12581284048A1A89080392813402"/>
          </w:pPr>
          <w:r w:rsidRPr="00D14F08">
            <w:rPr>
              <w:rStyle w:val="PlaceholderText"/>
            </w:rPr>
            <w:t>Click or tap here to enter text.</w:t>
          </w:r>
        </w:p>
      </w:docPartBody>
    </w:docPart>
    <w:docPart>
      <w:docPartPr>
        <w:name w:val="DB499DF4A657418CB90689EF3B0AC62E"/>
        <w:category>
          <w:name w:val="General"/>
          <w:gallery w:val="placeholder"/>
        </w:category>
        <w:types>
          <w:type w:val="bbPlcHdr"/>
        </w:types>
        <w:behaviors>
          <w:behavior w:val="content"/>
        </w:behaviors>
        <w:guid w:val="{CA0658E6-189E-49FC-94F4-659B9388584C}"/>
      </w:docPartPr>
      <w:docPartBody>
        <w:p w:rsidR="00B61654" w:rsidRDefault="00A77399" w:rsidP="00A77399">
          <w:pPr>
            <w:pStyle w:val="DB499DF4A657418CB90689EF3B0AC62E2"/>
          </w:pPr>
          <w:r w:rsidRPr="00D14F08">
            <w:rPr>
              <w:rStyle w:val="PlaceholderText"/>
            </w:rPr>
            <w:t>Click or tap here to enter text.</w:t>
          </w:r>
        </w:p>
      </w:docPartBody>
    </w:docPart>
    <w:docPart>
      <w:docPartPr>
        <w:name w:val="E0CDAB8A085343C1B9AAC6A09D558AD2"/>
        <w:category>
          <w:name w:val="General"/>
          <w:gallery w:val="placeholder"/>
        </w:category>
        <w:types>
          <w:type w:val="bbPlcHdr"/>
        </w:types>
        <w:behaviors>
          <w:behavior w:val="content"/>
        </w:behaviors>
        <w:guid w:val="{1FC498ED-B3D2-400A-AA46-96D07ADE6B7E}"/>
      </w:docPartPr>
      <w:docPartBody>
        <w:p w:rsidR="00B61654" w:rsidRDefault="00A77399" w:rsidP="00A77399">
          <w:pPr>
            <w:pStyle w:val="E0CDAB8A085343C1B9AAC6A09D558AD22"/>
          </w:pPr>
          <w:r w:rsidRPr="00D14F08">
            <w:rPr>
              <w:rStyle w:val="PlaceholderText"/>
            </w:rPr>
            <w:t>Click or tap here to enter text.</w:t>
          </w:r>
        </w:p>
      </w:docPartBody>
    </w:docPart>
    <w:docPart>
      <w:docPartPr>
        <w:name w:val="FF3E367E98694F559BAD9D6D26BC54D6"/>
        <w:category>
          <w:name w:val="General"/>
          <w:gallery w:val="placeholder"/>
        </w:category>
        <w:types>
          <w:type w:val="bbPlcHdr"/>
        </w:types>
        <w:behaviors>
          <w:behavior w:val="content"/>
        </w:behaviors>
        <w:guid w:val="{1BFD989C-A6B4-4F96-9A2E-E19E17044D8C}"/>
      </w:docPartPr>
      <w:docPartBody>
        <w:p w:rsidR="00B61654" w:rsidRDefault="00A77399" w:rsidP="00A77399">
          <w:pPr>
            <w:pStyle w:val="FF3E367E98694F559BAD9D6D26BC54D62"/>
          </w:pPr>
          <w:r w:rsidRPr="00D14F08">
            <w:rPr>
              <w:rStyle w:val="PlaceholderText"/>
            </w:rPr>
            <w:t>Click or tap here to enter text.</w:t>
          </w:r>
        </w:p>
      </w:docPartBody>
    </w:docPart>
    <w:docPart>
      <w:docPartPr>
        <w:name w:val="8C2AD0B8658F4E3BA84786FE9B0FB81E"/>
        <w:category>
          <w:name w:val="General"/>
          <w:gallery w:val="placeholder"/>
        </w:category>
        <w:types>
          <w:type w:val="bbPlcHdr"/>
        </w:types>
        <w:behaviors>
          <w:behavior w:val="content"/>
        </w:behaviors>
        <w:guid w:val="{C95BAD88-2183-4F88-AB69-46D340ABAB32}"/>
      </w:docPartPr>
      <w:docPartBody>
        <w:p w:rsidR="00B61654" w:rsidRDefault="00A77399" w:rsidP="00A77399">
          <w:pPr>
            <w:pStyle w:val="8C2AD0B8658F4E3BA84786FE9B0FB81E2"/>
          </w:pPr>
          <w:r w:rsidRPr="00D14F08">
            <w:rPr>
              <w:rStyle w:val="PlaceholderText"/>
            </w:rPr>
            <w:t>Click or tap here to enter text.</w:t>
          </w:r>
        </w:p>
      </w:docPartBody>
    </w:docPart>
    <w:docPart>
      <w:docPartPr>
        <w:name w:val="729E0857B3D041D1A0B488EF85B20555"/>
        <w:category>
          <w:name w:val="General"/>
          <w:gallery w:val="placeholder"/>
        </w:category>
        <w:types>
          <w:type w:val="bbPlcHdr"/>
        </w:types>
        <w:behaviors>
          <w:behavior w:val="content"/>
        </w:behaviors>
        <w:guid w:val="{BDFEA79E-4803-47F2-B50C-9C5308ECAEF7}"/>
      </w:docPartPr>
      <w:docPartBody>
        <w:p w:rsidR="00B61654" w:rsidRDefault="00A77399" w:rsidP="00A77399">
          <w:pPr>
            <w:pStyle w:val="729E0857B3D041D1A0B488EF85B205552"/>
          </w:pPr>
          <w:r w:rsidRPr="00D14F08">
            <w:rPr>
              <w:rStyle w:val="PlaceholderText"/>
            </w:rPr>
            <w:t>Click or tap here to enter text.</w:t>
          </w:r>
        </w:p>
      </w:docPartBody>
    </w:docPart>
    <w:docPart>
      <w:docPartPr>
        <w:name w:val="53C3444873104E24BDE63D6F86515EDC"/>
        <w:category>
          <w:name w:val="General"/>
          <w:gallery w:val="placeholder"/>
        </w:category>
        <w:types>
          <w:type w:val="bbPlcHdr"/>
        </w:types>
        <w:behaviors>
          <w:behavior w:val="content"/>
        </w:behaviors>
        <w:guid w:val="{7E5E3AFB-80F0-417A-9EDF-27EB7F7BA4F8}"/>
      </w:docPartPr>
      <w:docPartBody>
        <w:p w:rsidR="00B61654" w:rsidRDefault="00A77399" w:rsidP="00A77399">
          <w:pPr>
            <w:pStyle w:val="53C3444873104E24BDE63D6F86515EDC2"/>
          </w:pPr>
          <w:r w:rsidRPr="00D14F08">
            <w:rPr>
              <w:rStyle w:val="PlaceholderText"/>
            </w:rPr>
            <w:t>Click or tap here to enter text.</w:t>
          </w:r>
        </w:p>
      </w:docPartBody>
    </w:docPart>
    <w:docPart>
      <w:docPartPr>
        <w:name w:val="64ABE55F888241E1A21209EF3A62F75B"/>
        <w:category>
          <w:name w:val="General"/>
          <w:gallery w:val="placeholder"/>
        </w:category>
        <w:types>
          <w:type w:val="bbPlcHdr"/>
        </w:types>
        <w:behaviors>
          <w:behavior w:val="content"/>
        </w:behaviors>
        <w:guid w:val="{EF774E67-C0C9-4F05-9FB2-BE154E2D83E1}"/>
      </w:docPartPr>
      <w:docPartBody>
        <w:p w:rsidR="00B61654" w:rsidRDefault="00A77399" w:rsidP="00A77399">
          <w:pPr>
            <w:pStyle w:val="64ABE55F888241E1A21209EF3A62F75B2"/>
          </w:pPr>
          <w:r w:rsidRPr="00D14F08">
            <w:rPr>
              <w:rStyle w:val="PlaceholderText"/>
            </w:rPr>
            <w:t>Click or tap here to enter text.</w:t>
          </w:r>
        </w:p>
      </w:docPartBody>
    </w:docPart>
    <w:docPart>
      <w:docPartPr>
        <w:name w:val="F270735D6C044B85A8414394F5132BBF"/>
        <w:category>
          <w:name w:val="General"/>
          <w:gallery w:val="placeholder"/>
        </w:category>
        <w:types>
          <w:type w:val="bbPlcHdr"/>
        </w:types>
        <w:behaviors>
          <w:behavior w:val="content"/>
        </w:behaviors>
        <w:guid w:val="{9F520E49-F007-454C-8287-58843BF63692}"/>
      </w:docPartPr>
      <w:docPartBody>
        <w:p w:rsidR="00B61654" w:rsidRDefault="00A77399" w:rsidP="00A77399">
          <w:pPr>
            <w:pStyle w:val="F270735D6C044B85A8414394F5132BBF2"/>
          </w:pPr>
          <w:r w:rsidRPr="00D14F08">
            <w:rPr>
              <w:rStyle w:val="PlaceholderText"/>
            </w:rPr>
            <w:t>Click or tap here to enter text.</w:t>
          </w:r>
        </w:p>
      </w:docPartBody>
    </w:docPart>
    <w:docPart>
      <w:docPartPr>
        <w:name w:val="810BAC0F8B754AE1BD4EC9AAFE619C02"/>
        <w:category>
          <w:name w:val="General"/>
          <w:gallery w:val="placeholder"/>
        </w:category>
        <w:types>
          <w:type w:val="bbPlcHdr"/>
        </w:types>
        <w:behaviors>
          <w:behavior w:val="content"/>
        </w:behaviors>
        <w:guid w:val="{C5D0F7B5-B9FB-45F2-91C6-3DB9E72AA26B}"/>
      </w:docPartPr>
      <w:docPartBody>
        <w:p w:rsidR="00B61654" w:rsidRDefault="00A77399" w:rsidP="00A77399">
          <w:pPr>
            <w:pStyle w:val="810BAC0F8B754AE1BD4EC9AAFE619C022"/>
          </w:pPr>
          <w:r w:rsidRPr="00D14F08">
            <w:rPr>
              <w:rStyle w:val="PlaceholderText"/>
            </w:rPr>
            <w:t>Click or tap here to enter text.</w:t>
          </w:r>
        </w:p>
      </w:docPartBody>
    </w:docPart>
    <w:docPart>
      <w:docPartPr>
        <w:name w:val="5E511620733D442BBEE78628A1523095"/>
        <w:category>
          <w:name w:val="General"/>
          <w:gallery w:val="placeholder"/>
        </w:category>
        <w:types>
          <w:type w:val="bbPlcHdr"/>
        </w:types>
        <w:behaviors>
          <w:behavior w:val="content"/>
        </w:behaviors>
        <w:guid w:val="{4DB30E3D-D384-42AB-82B6-AA0CB9DE2CA1}"/>
      </w:docPartPr>
      <w:docPartBody>
        <w:p w:rsidR="00B61654" w:rsidRDefault="00A77399" w:rsidP="00A77399">
          <w:pPr>
            <w:pStyle w:val="5E511620733D442BBEE78628A15230952"/>
          </w:pPr>
          <w:r w:rsidRPr="00D14F08">
            <w:rPr>
              <w:rStyle w:val="PlaceholderText"/>
            </w:rPr>
            <w:t>Click or tap here to enter text.</w:t>
          </w:r>
        </w:p>
      </w:docPartBody>
    </w:docPart>
    <w:docPart>
      <w:docPartPr>
        <w:name w:val="07038AAD1D0B40E99396AE1D54F21721"/>
        <w:category>
          <w:name w:val="General"/>
          <w:gallery w:val="placeholder"/>
        </w:category>
        <w:types>
          <w:type w:val="bbPlcHdr"/>
        </w:types>
        <w:behaviors>
          <w:behavior w:val="content"/>
        </w:behaviors>
        <w:guid w:val="{B810D58B-64BE-4C74-986A-4063748078B1}"/>
      </w:docPartPr>
      <w:docPartBody>
        <w:p w:rsidR="00B61654" w:rsidRDefault="00A77399" w:rsidP="00A77399">
          <w:pPr>
            <w:pStyle w:val="07038AAD1D0B40E99396AE1D54F217212"/>
          </w:pPr>
          <w:r w:rsidRPr="00D14F08">
            <w:rPr>
              <w:rStyle w:val="PlaceholderText"/>
            </w:rPr>
            <w:t>Click or tap here to enter text.</w:t>
          </w:r>
        </w:p>
      </w:docPartBody>
    </w:docPart>
    <w:docPart>
      <w:docPartPr>
        <w:name w:val="441C87AB70B0443D98AAC138FCBB38D0"/>
        <w:category>
          <w:name w:val="General"/>
          <w:gallery w:val="placeholder"/>
        </w:category>
        <w:types>
          <w:type w:val="bbPlcHdr"/>
        </w:types>
        <w:behaviors>
          <w:behavior w:val="content"/>
        </w:behaviors>
        <w:guid w:val="{8886C1CC-5179-44FA-AEE6-5977199B1317}"/>
      </w:docPartPr>
      <w:docPartBody>
        <w:p w:rsidR="00B61654" w:rsidRDefault="00A77399" w:rsidP="00A77399">
          <w:pPr>
            <w:pStyle w:val="441C87AB70B0443D98AAC138FCBB38D02"/>
          </w:pPr>
          <w:r w:rsidRPr="00D14F08">
            <w:rPr>
              <w:rStyle w:val="PlaceholderText"/>
            </w:rPr>
            <w:t>Click or tap here to enter text.</w:t>
          </w:r>
        </w:p>
      </w:docPartBody>
    </w:docPart>
    <w:docPart>
      <w:docPartPr>
        <w:name w:val="B90BB2A8EC674778B856C3690E1D2375"/>
        <w:category>
          <w:name w:val="General"/>
          <w:gallery w:val="placeholder"/>
        </w:category>
        <w:types>
          <w:type w:val="bbPlcHdr"/>
        </w:types>
        <w:behaviors>
          <w:behavior w:val="content"/>
        </w:behaviors>
        <w:guid w:val="{380CF28C-110E-4068-891D-148C100E687E}"/>
      </w:docPartPr>
      <w:docPartBody>
        <w:p w:rsidR="00B61654" w:rsidRDefault="00A77399" w:rsidP="00A77399">
          <w:pPr>
            <w:pStyle w:val="B90BB2A8EC674778B856C3690E1D23752"/>
          </w:pPr>
          <w:r w:rsidRPr="00D14F08">
            <w:rPr>
              <w:rStyle w:val="PlaceholderText"/>
            </w:rPr>
            <w:t>Click or tap here to enter text.</w:t>
          </w:r>
        </w:p>
      </w:docPartBody>
    </w:docPart>
    <w:docPart>
      <w:docPartPr>
        <w:name w:val="A1843CE848844B5989584CDFBABEF84E"/>
        <w:category>
          <w:name w:val="General"/>
          <w:gallery w:val="placeholder"/>
        </w:category>
        <w:types>
          <w:type w:val="bbPlcHdr"/>
        </w:types>
        <w:behaviors>
          <w:behavior w:val="content"/>
        </w:behaviors>
        <w:guid w:val="{0477D73E-8E19-4821-9529-2A80F81C7866}"/>
      </w:docPartPr>
      <w:docPartBody>
        <w:p w:rsidR="00B61654" w:rsidRDefault="00A77399" w:rsidP="00A77399">
          <w:pPr>
            <w:pStyle w:val="A1843CE848844B5989584CDFBABEF84E2"/>
          </w:pPr>
          <w:r w:rsidRPr="00D14F08">
            <w:rPr>
              <w:rStyle w:val="PlaceholderText"/>
            </w:rPr>
            <w:t>Click or tap here to enter text.</w:t>
          </w:r>
        </w:p>
      </w:docPartBody>
    </w:docPart>
    <w:docPart>
      <w:docPartPr>
        <w:name w:val="B35ACB4987244AC49848899E92E59039"/>
        <w:category>
          <w:name w:val="General"/>
          <w:gallery w:val="placeholder"/>
        </w:category>
        <w:types>
          <w:type w:val="bbPlcHdr"/>
        </w:types>
        <w:behaviors>
          <w:behavior w:val="content"/>
        </w:behaviors>
        <w:guid w:val="{A27E2799-0338-43D3-9A67-16492849E45F}"/>
      </w:docPartPr>
      <w:docPartBody>
        <w:p w:rsidR="00B61654" w:rsidRDefault="00A77399" w:rsidP="00A77399">
          <w:pPr>
            <w:pStyle w:val="B35ACB4987244AC49848899E92E590392"/>
          </w:pPr>
          <w:r w:rsidRPr="00D14F08">
            <w:rPr>
              <w:rStyle w:val="PlaceholderText"/>
            </w:rPr>
            <w:t>Click or tap here to enter text.</w:t>
          </w:r>
        </w:p>
      </w:docPartBody>
    </w:docPart>
    <w:docPart>
      <w:docPartPr>
        <w:name w:val="1100C584511E4FE7B74B8CE296164A1E"/>
        <w:category>
          <w:name w:val="General"/>
          <w:gallery w:val="placeholder"/>
        </w:category>
        <w:types>
          <w:type w:val="bbPlcHdr"/>
        </w:types>
        <w:behaviors>
          <w:behavior w:val="content"/>
        </w:behaviors>
        <w:guid w:val="{B28C6464-621C-4B04-9404-5FB5D5520DD8}"/>
      </w:docPartPr>
      <w:docPartBody>
        <w:p w:rsidR="00B61654" w:rsidRDefault="00A77399" w:rsidP="00A77399">
          <w:pPr>
            <w:pStyle w:val="1100C584511E4FE7B74B8CE296164A1E2"/>
          </w:pPr>
          <w:r w:rsidRPr="00D14F08">
            <w:rPr>
              <w:rStyle w:val="PlaceholderText"/>
            </w:rPr>
            <w:t>Click or tap here to enter text.</w:t>
          </w:r>
        </w:p>
      </w:docPartBody>
    </w:docPart>
    <w:docPart>
      <w:docPartPr>
        <w:name w:val="EB48FA72BF134860955749859247C76C"/>
        <w:category>
          <w:name w:val="General"/>
          <w:gallery w:val="placeholder"/>
        </w:category>
        <w:types>
          <w:type w:val="bbPlcHdr"/>
        </w:types>
        <w:behaviors>
          <w:behavior w:val="content"/>
        </w:behaviors>
        <w:guid w:val="{640B791A-0D7E-41A4-90E1-480BBA6C172B}"/>
      </w:docPartPr>
      <w:docPartBody>
        <w:p w:rsidR="00B61654" w:rsidRDefault="00A77399" w:rsidP="00A77399">
          <w:pPr>
            <w:pStyle w:val="EB48FA72BF134860955749859247C76C2"/>
          </w:pPr>
          <w:r w:rsidRPr="00D14F08">
            <w:rPr>
              <w:rStyle w:val="PlaceholderText"/>
            </w:rPr>
            <w:t>Click or tap here to enter text.</w:t>
          </w:r>
        </w:p>
      </w:docPartBody>
    </w:docPart>
    <w:docPart>
      <w:docPartPr>
        <w:name w:val="781BA08D41FC4CA4AC2E8063C0316E0B"/>
        <w:category>
          <w:name w:val="General"/>
          <w:gallery w:val="placeholder"/>
        </w:category>
        <w:types>
          <w:type w:val="bbPlcHdr"/>
        </w:types>
        <w:behaviors>
          <w:behavior w:val="content"/>
        </w:behaviors>
        <w:guid w:val="{4BE2F829-B8BD-4A6D-A886-6F16F8F2712E}"/>
      </w:docPartPr>
      <w:docPartBody>
        <w:p w:rsidR="00B61654" w:rsidRDefault="00A77399" w:rsidP="00A77399">
          <w:pPr>
            <w:pStyle w:val="781BA08D41FC4CA4AC2E8063C0316E0B2"/>
          </w:pPr>
          <w:r w:rsidRPr="00D14F08">
            <w:rPr>
              <w:rStyle w:val="PlaceholderText"/>
            </w:rPr>
            <w:t>Click or tap here to enter text.</w:t>
          </w:r>
        </w:p>
      </w:docPartBody>
    </w:docPart>
    <w:docPart>
      <w:docPartPr>
        <w:name w:val="29E1090330F34577AF23BC692E20A532"/>
        <w:category>
          <w:name w:val="General"/>
          <w:gallery w:val="placeholder"/>
        </w:category>
        <w:types>
          <w:type w:val="bbPlcHdr"/>
        </w:types>
        <w:behaviors>
          <w:behavior w:val="content"/>
        </w:behaviors>
        <w:guid w:val="{5289FE8C-3843-4FE4-A463-1194115AC9C6}"/>
      </w:docPartPr>
      <w:docPartBody>
        <w:p w:rsidR="00B61654" w:rsidRDefault="00A77399" w:rsidP="00A77399">
          <w:pPr>
            <w:pStyle w:val="29E1090330F34577AF23BC692E20A5322"/>
          </w:pPr>
          <w:r w:rsidRPr="00D14F08">
            <w:rPr>
              <w:rStyle w:val="PlaceholderText"/>
            </w:rPr>
            <w:t>Click or tap here to enter text.</w:t>
          </w:r>
        </w:p>
      </w:docPartBody>
    </w:docPart>
    <w:docPart>
      <w:docPartPr>
        <w:name w:val="17042A3109324447ACDC807091CBBB79"/>
        <w:category>
          <w:name w:val="General"/>
          <w:gallery w:val="placeholder"/>
        </w:category>
        <w:types>
          <w:type w:val="bbPlcHdr"/>
        </w:types>
        <w:behaviors>
          <w:behavior w:val="content"/>
        </w:behaviors>
        <w:guid w:val="{1604E02D-2663-4D7B-BA85-7FED38EB9E2E}"/>
      </w:docPartPr>
      <w:docPartBody>
        <w:p w:rsidR="00B61654" w:rsidRDefault="00A77399" w:rsidP="00A77399">
          <w:pPr>
            <w:pStyle w:val="17042A3109324447ACDC807091CBBB792"/>
          </w:pPr>
          <w:r w:rsidRPr="00D14F08">
            <w:rPr>
              <w:rStyle w:val="PlaceholderText"/>
            </w:rPr>
            <w:t>Click or tap here to enter text.</w:t>
          </w:r>
        </w:p>
      </w:docPartBody>
    </w:docPart>
    <w:docPart>
      <w:docPartPr>
        <w:name w:val="712177E0A5BE4079BB9AE79B4C80A99F"/>
        <w:category>
          <w:name w:val="General"/>
          <w:gallery w:val="placeholder"/>
        </w:category>
        <w:types>
          <w:type w:val="bbPlcHdr"/>
        </w:types>
        <w:behaviors>
          <w:behavior w:val="content"/>
        </w:behaviors>
        <w:guid w:val="{DDD5E2A8-2B24-4ED4-89F7-B54D07547BB4}"/>
      </w:docPartPr>
      <w:docPartBody>
        <w:p w:rsidR="00B61654" w:rsidRDefault="00A77399" w:rsidP="00A77399">
          <w:pPr>
            <w:pStyle w:val="712177E0A5BE4079BB9AE79B4C80A99F2"/>
          </w:pPr>
          <w:r w:rsidRPr="00D14F08">
            <w:rPr>
              <w:rStyle w:val="PlaceholderText"/>
            </w:rPr>
            <w:t>Click or tap here to enter text.</w:t>
          </w:r>
        </w:p>
      </w:docPartBody>
    </w:docPart>
    <w:docPart>
      <w:docPartPr>
        <w:name w:val="E0CF8FA519294C98AFA88AC3A7FAB545"/>
        <w:category>
          <w:name w:val="General"/>
          <w:gallery w:val="placeholder"/>
        </w:category>
        <w:types>
          <w:type w:val="bbPlcHdr"/>
        </w:types>
        <w:behaviors>
          <w:behavior w:val="content"/>
        </w:behaviors>
        <w:guid w:val="{C01F71A8-78FC-47B1-AE14-4A2518B4EED3}"/>
      </w:docPartPr>
      <w:docPartBody>
        <w:p w:rsidR="00B61654" w:rsidRDefault="00A77399" w:rsidP="00A77399">
          <w:pPr>
            <w:pStyle w:val="E0CF8FA519294C98AFA88AC3A7FAB5452"/>
          </w:pPr>
          <w:r w:rsidRPr="00D14F08">
            <w:rPr>
              <w:rStyle w:val="PlaceholderText"/>
            </w:rPr>
            <w:t>Click or tap here to enter text.</w:t>
          </w:r>
        </w:p>
      </w:docPartBody>
    </w:docPart>
    <w:docPart>
      <w:docPartPr>
        <w:name w:val="025CD37FD712400E807E9B3C39F40F71"/>
        <w:category>
          <w:name w:val="General"/>
          <w:gallery w:val="placeholder"/>
        </w:category>
        <w:types>
          <w:type w:val="bbPlcHdr"/>
        </w:types>
        <w:behaviors>
          <w:behavior w:val="content"/>
        </w:behaviors>
        <w:guid w:val="{79C4FCE0-32C2-4963-92F4-E2DB8A717E69}"/>
      </w:docPartPr>
      <w:docPartBody>
        <w:p w:rsidR="00B61654" w:rsidRDefault="00A77399" w:rsidP="00A77399">
          <w:pPr>
            <w:pStyle w:val="025CD37FD712400E807E9B3C39F40F712"/>
          </w:pPr>
          <w:r w:rsidRPr="00D14F08">
            <w:rPr>
              <w:rStyle w:val="PlaceholderText"/>
            </w:rPr>
            <w:t>Click or tap here to enter text.</w:t>
          </w:r>
        </w:p>
      </w:docPartBody>
    </w:docPart>
    <w:docPart>
      <w:docPartPr>
        <w:name w:val="4C4653E9ECE2498599CC1BD748707CFE"/>
        <w:category>
          <w:name w:val="General"/>
          <w:gallery w:val="placeholder"/>
        </w:category>
        <w:types>
          <w:type w:val="bbPlcHdr"/>
        </w:types>
        <w:behaviors>
          <w:behavior w:val="content"/>
        </w:behaviors>
        <w:guid w:val="{1576FE80-AFE8-4725-A58C-E6CCEC9976B5}"/>
      </w:docPartPr>
      <w:docPartBody>
        <w:p w:rsidR="00B61654" w:rsidRDefault="00A77399" w:rsidP="00A77399">
          <w:pPr>
            <w:pStyle w:val="4C4653E9ECE2498599CC1BD748707CFE2"/>
          </w:pPr>
          <w:r w:rsidRPr="00D14F08">
            <w:rPr>
              <w:rStyle w:val="PlaceholderText"/>
            </w:rPr>
            <w:t>Click or tap here to enter text.</w:t>
          </w:r>
        </w:p>
      </w:docPartBody>
    </w:docPart>
    <w:docPart>
      <w:docPartPr>
        <w:name w:val="7566FCD9008C45E1B537725C2B64F5B1"/>
        <w:category>
          <w:name w:val="General"/>
          <w:gallery w:val="placeholder"/>
        </w:category>
        <w:types>
          <w:type w:val="bbPlcHdr"/>
        </w:types>
        <w:behaviors>
          <w:behavior w:val="content"/>
        </w:behaviors>
        <w:guid w:val="{78677BAF-4631-4E1E-8485-5D623B2D3985}"/>
      </w:docPartPr>
      <w:docPartBody>
        <w:p w:rsidR="00B61654" w:rsidRDefault="00A77399" w:rsidP="00A77399">
          <w:pPr>
            <w:pStyle w:val="7566FCD9008C45E1B537725C2B64F5B12"/>
          </w:pPr>
          <w:r w:rsidRPr="00D14F08">
            <w:rPr>
              <w:rStyle w:val="PlaceholderText"/>
            </w:rPr>
            <w:t>Click or tap here to enter text.</w:t>
          </w:r>
        </w:p>
      </w:docPartBody>
    </w:docPart>
    <w:docPart>
      <w:docPartPr>
        <w:name w:val="212253CA3C5749F4914B99F2E5A62A16"/>
        <w:category>
          <w:name w:val="General"/>
          <w:gallery w:val="placeholder"/>
        </w:category>
        <w:types>
          <w:type w:val="bbPlcHdr"/>
        </w:types>
        <w:behaviors>
          <w:behavior w:val="content"/>
        </w:behaviors>
        <w:guid w:val="{B8895B4F-1FFD-49FD-A9D5-FF888F274371}"/>
      </w:docPartPr>
      <w:docPartBody>
        <w:p w:rsidR="00B61654" w:rsidRDefault="00A77399" w:rsidP="00A77399">
          <w:pPr>
            <w:pStyle w:val="212253CA3C5749F4914B99F2E5A62A162"/>
          </w:pPr>
          <w:r w:rsidRPr="00D14F08">
            <w:rPr>
              <w:rStyle w:val="PlaceholderText"/>
            </w:rPr>
            <w:t>Click or tap here to enter text.</w:t>
          </w:r>
        </w:p>
      </w:docPartBody>
    </w:docPart>
    <w:docPart>
      <w:docPartPr>
        <w:name w:val="01EC815E876C4A26B239143F14D79577"/>
        <w:category>
          <w:name w:val="General"/>
          <w:gallery w:val="placeholder"/>
        </w:category>
        <w:types>
          <w:type w:val="bbPlcHdr"/>
        </w:types>
        <w:behaviors>
          <w:behavior w:val="content"/>
        </w:behaviors>
        <w:guid w:val="{F84F2A75-F864-40E7-81FD-496BDCF24ED6}"/>
      </w:docPartPr>
      <w:docPartBody>
        <w:p w:rsidR="00B61654" w:rsidRDefault="00A77399" w:rsidP="00A77399">
          <w:pPr>
            <w:pStyle w:val="01EC815E876C4A26B239143F14D795772"/>
          </w:pPr>
          <w:r w:rsidRPr="00D14F08">
            <w:rPr>
              <w:rStyle w:val="PlaceholderText"/>
            </w:rPr>
            <w:t>Click or tap here to enter text.</w:t>
          </w:r>
        </w:p>
      </w:docPartBody>
    </w:docPart>
    <w:docPart>
      <w:docPartPr>
        <w:name w:val="3F4812B8163743EC9F449BB4067529CB"/>
        <w:category>
          <w:name w:val="General"/>
          <w:gallery w:val="placeholder"/>
        </w:category>
        <w:types>
          <w:type w:val="bbPlcHdr"/>
        </w:types>
        <w:behaviors>
          <w:behavior w:val="content"/>
        </w:behaviors>
        <w:guid w:val="{DD616143-AF0B-483E-9A38-CC9485089DBA}"/>
      </w:docPartPr>
      <w:docPartBody>
        <w:p w:rsidR="00B61654" w:rsidRDefault="00A77399" w:rsidP="00A77399">
          <w:pPr>
            <w:pStyle w:val="3F4812B8163743EC9F449BB4067529CB2"/>
          </w:pPr>
          <w:r w:rsidRPr="00D14F08">
            <w:rPr>
              <w:rStyle w:val="PlaceholderText"/>
            </w:rPr>
            <w:t>Click or tap here to enter text.</w:t>
          </w:r>
        </w:p>
      </w:docPartBody>
    </w:docPart>
    <w:docPart>
      <w:docPartPr>
        <w:name w:val="E1852D1508CB48E8883777E127C90BF8"/>
        <w:category>
          <w:name w:val="General"/>
          <w:gallery w:val="placeholder"/>
        </w:category>
        <w:types>
          <w:type w:val="bbPlcHdr"/>
        </w:types>
        <w:behaviors>
          <w:behavior w:val="content"/>
        </w:behaviors>
        <w:guid w:val="{73E6A3BD-A448-41F9-94F1-F5B7F51C042F}"/>
      </w:docPartPr>
      <w:docPartBody>
        <w:p w:rsidR="00B61654" w:rsidRDefault="00A77399" w:rsidP="00A77399">
          <w:pPr>
            <w:pStyle w:val="E1852D1508CB48E8883777E127C90BF82"/>
          </w:pPr>
          <w:r w:rsidRPr="00D14F08">
            <w:rPr>
              <w:rStyle w:val="PlaceholderText"/>
            </w:rPr>
            <w:t>Click or tap here to enter text.</w:t>
          </w:r>
        </w:p>
      </w:docPartBody>
    </w:docPart>
    <w:docPart>
      <w:docPartPr>
        <w:name w:val="801FD598FF3D4371AD4E48C3D00776DE"/>
        <w:category>
          <w:name w:val="General"/>
          <w:gallery w:val="placeholder"/>
        </w:category>
        <w:types>
          <w:type w:val="bbPlcHdr"/>
        </w:types>
        <w:behaviors>
          <w:behavior w:val="content"/>
        </w:behaviors>
        <w:guid w:val="{E428EF96-C62B-4EE3-8630-BC16F0065E7C}"/>
      </w:docPartPr>
      <w:docPartBody>
        <w:p w:rsidR="00B61654" w:rsidRDefault="00A77399" w:rsidP="00A77399">
          <w:pPr>
            <w:pStyle w:val="801FD598FF3D4371AD4E48C3D00776DE2"/>
          </w:pPr>
          <w:r w:rsidRPr="00D14F08">
            <w:rPr>
              <w:rStyle w:val="PlaceholderText"/>
            </w:rPr>
            <w:t>Click or tap here to enter text.</w:t>
          </w:r>
        </w:p>
      </w:docPartBody>
    </w:docPart>
    <w:docPart>
      <w:docPartPr>
        <w:name w:val="59E038F1B23B40A18F7B8DB064114A32"/>
        <w:category>
          <w:name w:val="General"/>
          <w:gallery w:val="placeholder"/>
        </w:category>
        <w:types>
          <w:type w:val="bbPlcHdr"/>
        </w:types>
        <w:behaviors>
          <w:behavior w:val="content"/>
        </w:behaviors>
        <w:guid w:val="{EE963BFD-0266-4537-8CD5-C72B88EE9DD7}"/>
      </w:docPartPr>
      <w:docPartBody>
        <w:p w:rsidR="00B61654" w:rsidRDefault="00A77399" w:rsidP="00A77399">
          <w:pPr>
            <w:pStyle w:val="59E038F1B23B40A18F7B8DB064114A322"/>
          </w:pPr>
          <w:r w:rsidRPr="00D14F08">
            <w:rPr>
              <w:rStyle w:val="PlaceholderText"/>
            </w:rPr>
            <w:t>Click or tap here to enter text.</w:t>
          </w:r>
        </w:p>
      </w:docPartBody>
    </w:docPart>
    <w:docPart>
      <w:docPartPr>
        <w:name w:val="D79BA6CA1CB140A39079A6F1452F2BD4"/>
        <w:category>
          <w:name w:val="General"/>
          <w:gallery w:val="placeholder"/>
        </w:category>
        <w:types>
          <w:type w:val="bbPlcHdr"/>
        </w:types>
        <w:behaviors>
          <w:behavior w:val="content"/>
        </w:behaviors>
        <w:guid w:val="{F1FD64B6-399F-464B-B88D-0746DD70B84A}"/>
      </w:docPartPr>
      <w:docPartBody>
        <w:p w:rsidR="00B61654" w:rsidRDefault="00A77399" w:rsidP="00A77399">
          <w:pPr>
            <w:pStyle w:val="D79BA6CA1CB140A39079A6F1452F2BD42"/>
          </w:pPr>
          <w:r w:rsidRPr="00D14F08">
            <w:rPr>
              <w:rStyle w:val="PlaceholderText"/>
            </w:rPr>
            <w:t>Click or tap here to enter text.</w:t>
          </w:r>
        </w:p>
      </w:docPartBody>
    </w:docPart>
    <w:docPart>
      <w:docPartPr>
        <w:name w:val="96A9ED591BD941259712C50B26504D8D"/>
        <w:category>
          <w:name w:val="General"/>
          <w:gallery w:val="placeholder"/>
        </w:category>
        <w:types>
          <w:type w:val="bbPlcHdr"/>
        </w:types>
        <w:behaviors>
          <w:behavior w:val="content"/>
        </w:behaviors>
        <w:guid w:val="{EF7DADD1-8281-4FC3-94CE-8DAF4F7A69BA}"/>
      </w:docPartPr>
      <w:docPartBody>
        <w:p w:rsidR="00B61654" w:rsidRDefault="00A77399" w:rsidP="00A77399">
          <w:pPr>
            <w:pStyle w:val="96A9ED591BD941259712C50B26504D8D2"/>
          </w:pPr>
          <w:r w:rsidRPr="00D14F08">
            <w:rPr>
              <w:rStyle w:val="PlaceholderText"/>
            </w:rPr>
            <w:t>Click or tap here to enter text.</w:t>
          </w:r>
        </w:p>
      </w:docPartBody>
    </w:docPart>
    <w:docPart>
      <w:docPartPr>
        <w:name w:val="9E21D0EB260B4722A13564F2060F13A1"/>
        <w:category>
          <w:name w:val="General"/>
          <w:gallery w:val="placeholder"/>
        </w:category>
        <w:types>
          <w:type w:val="bbPlcHdr"/>
        </w:types>
        <w:behaviors>
          <w:behavior w:val="content"/>
        </w:behaviors>
        <w:guid w:val="{A5CAAAC2-2662-4F1F-86D9-B24F0BC2AEB6}"/>
      </w:docPartPr>
      <w:docPartBody>
        <w:p w:rsidR="00B61654" w:rsidRDefault="00A77399" w:rsidP="00A77399">
          <w:pPr>
            <w:pStyle w:val="9E21D0EB260B4722A13564F2060F13A12"/>
          </w:pPr>
          <w:r w:rsidRPr="00D14F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142E48"/>
    <w:rsid w:val="002446D8"/>
    <w:rsid w:val="002809A7"/>
    <w:rsid w:val="00383386"/>
    <w:rsid w:val="00533FBB"/>
    <w:rsid w:val="006656C8"/>
    <w:rsid w:val="006D3008"/>
    <w:rsid w:val="007D1C93"/>
    <w:rsid w:val="0082397D"/>
    <w:rsid w:val="008471E7"/>
    <w:rsid w:val="009C2ABB"/>
    <w:rsid w:val="00A77399"/>
    <w:rsid w:val="00B61654"/>
    <w:rsid w:val="00D63381"/>
    <w:rsid w:val="00DD06DB"/>
    <w:rsid w:val="00E15840"/>
    <w:rsid w:val="00F07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399"/>
    <w:rPr>
      <w:vanish w:val="0"/>
      <w:color w:val="666666"/>
    </w:rPr>
  </w:style>
  <w:style w:type="paragraph" w:customStyle="1" w:styleId="59E038F1B23B40A18F7B8DB064114A325">
    <w:name w:val="59E038F1B23B40A18F7B8DB064114A325"/>
    <w:rsid w:val="00DD06DB"/>
    <w:pPr>
      <w:spacing w:line="288" w:lineRule="auto"/>
    </w:pPr>
    <w:rPr>
      <w:rFonts w:ascii="Arial" w:eastAsiaTheme="minorHAnsi" w:hAnsi="Arial"/>
      <w:szCs w:val="22"/>
      <w:lang w:eastAsia="en-US"/>
    </w:rPr>
  </w:style>
  <w:style w:type="paragraph" w:customStyle="1" w:styleId="48CF76F70A5A4FAABEBF0DB6223564526">
    <w:name w:val="48CF76F70A5A4FAABEBF0DB6223564526"/>
    <w:rsid w:val="00DD06DB"/>
    <w:pPr>
      <w:spacing w:line="288" w:lineRule="auto"/>
    </w:pPr>
    <w:rPr>
      <w:rFonts w:ascii="Arial" w:eastAsiaTheme="minorHAnsi" w:hAnsi="Arial"/>
      <w:szCs w:val="22"/>
      <w:lang w:eastAsia="en-US"/>
    </w:rPr>
  </w:style>
  <w:style w:type="paragraph" w:customStyle="1" w:styleId="EE65900B33FC4282A3F9557B1224BC356">
    <w:name w:val="EE65900B33FC4282A3F9557B1224BC356"/>
    <w:rsid w:val="00DD06DB"/>
    <w:pPr>
      <w:spacing w:line="288" w:lineRule="auto"/>
    </w:pPr>
    <w:rPr>
      <w:rFonts w:ascii="Arial" w:eastAsiaTheme="minorHAnsi" w:hAnsi="Arial"/>
      <w:szCs w:val="22"/>
      <w:lang w:eastAsia="en-US"/>
    </w:rPr>
  </w:style>
  <w:style w:type="paragraph" w:customStyle="1" w:styleId="96111809191348DE8C179A13C3ABB7006">
    <w:name w:val="96111809191348DE8C179A13C3ABB7006"/>
    <w:rsid w:val="00DD06DB"/>
    <w:pPr>
      <w:spacing w:line="288" w:lineRule="auto"/>
    </w:pPr>
    <w:rPr>
      <w:rFonts w:ascii="Arial" w:eastAsiaTheme="minorHAnsi" w:hAnsi="Arial"/>
      <w:szCs w:val="22"/>
      <w:lang w:eastAsia="en-US"/>
    </w:rPr>
  </w:style>
  <w:style w:type="paragraph" w:customStyle="1" w:styleId="BF44137BCFC24822B57E418C53AB68B56">
    <w:name w:val="BF44137BCFC24822B57E418C53AB68B56"/>
    <w:rsid w:val="00DD06DB"/>
    <w:pPr>
      <w:spacing w:line="288" w:lineRule="auto"/>
    </w:pPr>
    <w:rPr>
      <w:rFonts w:ascii="Arial" w:eastAsiaTheme="minorHAnsi" w:hAnsi="Arial"/>
      <w:szCs w:val="22"/>
      <w:lang w:eastAsia="en-US"/>
    </w:rPr>
  </w:style>
  <w:style w:type="paragraph" w:customStyle="1" w:styleId="7350D12581284048A1A89080392813406">
    <w:name w:val="7350D12581284048A1A89080392813406"/>
    <w:rsid w:val="00DD06DB"/>
    <w:pPr>
      <w:spacing w:line="288" w:lineRule="auto"/>
    </w:pPr>
    <w:rPr>
      <w:rFonts w:ascii="Arial" w:eastAsiaTheme="minorHAnsi" w:hAnsi="Arial"/>
      <w:szCs w:val="22"/>
      <w:lang w:eastAsia="en-US"/>
    </w:rPr>
  </w:style>
  <w:style w:type="paragraph" w:customStyle="1" w:styleId="A32A37602C824477860F3B1E87357A116">
    <w:name w:val="A32A37602C824477860F3B1E87357A116"/>
    <w:rsid w:val="00DD06DB"/>
    <w:pPr>
      <w:spacing w:line="288" w:lineRule="auto"/>
    </w:pPr>
    <w:rPr>
      <w:rFonts w:ascii="Arial" w:eastAsiaTheme="minorHAnsi" w:hAnsi="Arial"/>
      <w:szCs w:val="22"/>
      <w:lang w:eastAsia="en-US"/>
    </w:rPr>
  </w:style>
  <w:style w:type="paragraph" w:customStyle="1" w:styleId="FEE4359935B4485F935BAEBC732195C36">
    <w:name w:val="FEE4359935B4485F935BAEBC732195C36"/>
    <w:rsid w:val="00DD06DB"/>
    <w:pPr>
      <w:spacing w:line="288" w:lineRule="auto"/>
    </w:pPr>
    <w:rPr>
      <w:rFonts w:ascii="Arial" w:eastAsiaTheme="minorHAnsi" w:hAnsi="Arial"/>
      <w:szCs w:val="22"/>
      <w:lang w:eastAsia="en-US"/>
    </w:rPr>
  </w:style>
  <w:style w:type="paragraph" w:customStyle="1" w:styleId="2D55693F02EB432D92634C890F7EEC5F6">
    <w:name w:val="2D55693F02EB432D92634C890F7EEC5F6"/>
    <w:rsid w:val="00DD06DB"/>
    <w:pPr>
      <w:spacing w:line="288" w:lineRule="auto"/>
    </w:pPr>
    <w:rPr>
      <w:rFonts w:ascii="Arial" w:eastAsiaTheme="minorHAnsi" w:hAnsi="Arial"/>
      <w:szCs w:val="22"/>
      <w:lang w:eastAsia="en-US"/>
    </w:rPr>
  </w:style>
  <w:style w:type="paragraph" w:customStyle="1" w:styleId="9A1A44A683374B7E9C0D55B6BAC192166">
    <w:name w:val="9A1A44A683374B7E9C0D55B6BAC192166"/>
    <w:rsid w:val="00DD06DB"/>
    <w:pPr>
      <w:spacing w:line="288" w:lineRule="auto"/>
    </w:pPr>
    <w:rPr>
      <w:rFonts w:ascii="Arial" w:eastAsiaTheme="minorHAnsi" w:hAnsi="Arial"/>
      <w:szCs w:val="22"/>
      <w:lang w:eastAsia="en-US"/>
    </w:rPr>
  </w:style>
  <w:style w:type="paragraph" w:customStyle="1" w:styleId="1731D85DFF364153934EB33384E2D5466">
    <w:name w:val="1731D85DFF364153934EB33384E2D5466"/>
    <w:rsid w:val="00DD06DB"/>
    <w:pPr>
      <w:spacing w:line="288" w:lineRule="auto"/>
    </w:pPr>
    <w:rPr>
      <w:rFonts w:ascii="Arial" w:eastAsiaTheme="minorHAnsi" w:hAnsi="Arial"/>
      <w:szCs w:val="22"/>
      <w:lang w:eastAsia="en-US"/>
    </w:rPr>
  </w:style>
  <w:style w:type="paragraph" w:customStyle="1" w:styleId="DB499DF4A657418CB90689EF3B0AC62E6">
    <w:name w:val="DB499DF4A657418CB90689EF3B0AC62E6"/>
    <w:rsid w:val="00DD06DB"/>
    <w:pPr>
      <w:spacing w:line="288" w:lineRule="auto"/>
    </w:pPr>
    <w:rPr>
      <w:rFonts w:ascii="Arial" w:eastAsiaTheme="minorHAnsi" w:hAnsi="Arial"/>
      <w:szCs w:val="22"/>
      <w:lang w:eastAsia="en-US"/>
    </w:rPr>
  </w:style>
  <w:style w:type="paragraph" w:customStyle="1" w:styleId="E0CDAB8A085343C1B9AAC6A09D558AD26">
    <w:name w:val="E0CDAB8A085343C1B9AAC6A09D558AD26"/>
    <w:rsid w:val="00DD06DB"/>
    <w:pPr>
      <w:spacing w:line="288" w:lineRule="auto"/>
    </w:pPr>
    <w:rPr>
      <w:rFonts w:ascii="Arial" w:eastAsiaTheme="minorHAnsi" w:hAnsi="Arial"/>
      <w:szCs w:val="22"/>
      <w:lang w:eastAsia="en-US"/>
    </w:rPr>
  </w:style>
  <w:style w:type="paragraph" w:customStyle="1" w:styleId="FF3E367E98694F559BAD9D6D26BC54D66">
    <w:name w:val="FF3E367E98694F559BAD9D6D26BC54D66"/>
    <w:rsid w:val="00DD06DB"/>
    <w:pPr>
      <w:spacing w:line="288" w:lineRule="auto"/>
    </w:pPr>
    <w:rPr>
      <w:rFonts w:ascii="Arial" w:eastAsiaTheme="minorHAnsi" w:hAnsi="Arial"/>
      <w:szCs w:val="22"/>
      <w:lang w:eastAsia="en-US"/>
    </w:rPr>
  </w:style>
  <w:style w:type="paragraph" w:customStyle="1" w:styleId="8C2AD0B8658F4E3BA84786FE9B0FB81E6">
    <w:name w:val="8C2AD0B8658F4E3BA84786FE9B0FB81E6"/>
    <w:rsid w:val="00DD06DB"/>
    <w:pPr>
      <w:spacing w:line="288" w:lineRule="auto"/>
    </w:pPr>
    <w:rPr>
      <w:rFonts w:ascii="Arial" w:eastAsiaTheme="minorHAnsi" w:hAnsi="Arial"/>
      <w:szCs w:val="22"/>
      <w:lang w:eastAsia="en-US"/>
    </w:rPr>
  </w:style>
  <w:style w:type="paragraph" w:customStyle="1" w:styleId="729E0857B3D041D1A0B488EF85B205556">
    <w:name w:val="729E0857B3D041D1A0B488EF85B205556"/>
    <w:rsid w:val="00DD06DB"/>
    <w:pPr>
      <w:spacing w:line="288" w:lineRule="auto"/>
    </w:pPr>
    <w:rPr>
      <w:rFonts w:ascii="Arial" w:eastAsiaTheme="minorHAnsi" w:hAnsi="Arial"/>
      <w:szCs w:val="22"/>
      <w:lang w:eastAsia="en-US"/>
    </w:rPr>
  </w:style>
  <w:style w:type="paragraph" w:customStyle="1" w:styleId="53C3444873104E24BDE63D6F86515EDC6">
    <w:name w:val="53C3444873104E24BDE63D6F86515EDC6"/>
    <w:rsid w:val="00DD06DB"/>
    <w:pPr>
      <w:spacing w:line="288" w:lineRule="auto"/>
    </w:pPr>
    <w:rPr>
      <w:rFonts w:ascii="Arial" w:eastAsiaTheme="minorHAnsi" w:hAnsi="Arial"/>
      <w:szCs w:val="22"/>
      <w:lang w:eastAsia="en-US"/>
    </w:rPr>
  </w:style>
  <w:style w:type="paragraph" w:customStyle="1" w:styleId="64ABE55F888241E1A21209EF3A62F75B6">
    <w:name w:val="64ABE55F888241E1A21209EF3A62F75B6"/>
    <w:rsid w:val="00DD06DB"/>
    <w:pPr>
      <w:spacing w:line="288" w:lineRule="auto"/>
    </w:pPr>
    <w:rPr>
      <w:rFonts w:ascii="Arial" w:eastAsiaTheme="minorHAnsi" w:hAnsi="Arial"/>
      <w:szCs w:val="22"/>
      <w:lang w:eastAsia="en-US"/>
    </w:rPr>
  </w:style>
  <w:style w:type="paragraph" w:customStyle="1" w:styleId="F270735D6C044B85A8414394F5132BBF6">
    <w:name w:val="F270735D6C044B85A8414394F5132BBF6"/>
    <w:rsid w:val="00DD06DB"/>
    <w:pPr>
      <w:spacing w:line="288" w:lineRule="auto"/>
    </w:pPr>
    <w:rPr>
      <w:rFonts w:ascii="Arial" w:eastAsiaTheme="minorHAnsi" w:hAnsi="Arial"/>
      <w:szCs w:val="22"/>
      <w:lang w:eastAsia="en-US"/>
    </w:rPr>
  </w:style>
  <w:style w:type="paragraph" w:customStyle="1" w:styleId="810BAC0F8B754AE1BD4EC9AAFE619C026">
    <w:name w:val="810BAC0F8B754AE1BD4EC9AAFE619C026"/>
    <w:rsid w:val="00DD06DB"/>
    <w:pPr>
      <w:spacing w:line="288" w:lineRule="auto"/>
    </w:pPr>
    <w:rPr>
      <w:rFonts w:ascii="Arial" w:eastAsiaTheme="minorHAnsi" w:hAnsi="Arial"/>
      <w:szCs w:val="22"/>
      <w:lang w:eastAsia="en-US"/>
    </w:rPr>
  </w:style>
  <w:style w:type="paragraph" w:customStyle="1" w:styleId="5E511620733D442BBEE78628A15230956">
    <w:name w:val="5E511620733D442BBEE78628A15230956"/>
    <w:rsid w:val="00DD06DB"/>
    <w:pPr>
      <w:spacing w:line="288" w:lineRule="auto"/>
    </w:pPr>
    <w:rPr>
      <w:rFonts w:ascii="Arial" w:eastAsiaTheme="minorHAnsi" w:hAnsi="Arial"/>
      <w:szCs w:val="22"/>
      <w:lang w:eastAsia="en-US"/>
    </w:rPr>
  </w:style>
  <w:style w:type="paragraph" w:customStyle="1" w:styleId="07038AAD1D0B40E99396AE1D54F217216">
    <w:name w:val="07038AAD1D0B40E99396AE1D54F217216"/>
    <w:rsid w:val="00DD06DB"/>
    <w:pPr>
      <w:spacing w:line="288" w:lineRule="auto"/>
    </w:pPr>
    <w:rPr>
      <w:rFonts w:ascii="Arial" w:eastAsiaTheme="minorHAnsi" w:hAnsi="Arial"/>
      <w:szCs w:val="22"/>
      <w:lang w:eastAsia="en-US"/>
    </w:rPr>
  </w:style>
  <w:style w:type="paragraph" w:customStyle="1" w:styleId="441C87AB70B0443D98AAC138FCBB38D06">
    <w:name w:val="441C87AB70B0443D98AAC138FCBB38D06"/>
    <w:rsid w:val="00DD06DB"/>
    <w:pPr>
      <w:spacing w:line="288" w:lineRule="auto"/>
    </w:pPr>
    <w:rPr>
      <w:rFonts w:ascii="Arial" w:eastAsiaTheme="minorHAnsi" w:hAnsi="Arial"/>
      <w:szCs w:val="22"/>
      <w:lang w:eastAsia="en-US"/>
    </w:rPr>
  </w:style>
  <w:style w:type="paragraph" w:customStyle="1" w:styleId="A1843CE848844B5989584CDFBABEF84E6">
    <w:name w:val="A1843CE848844B5989584CDFBABEF84E6"/>
    <w:rsid w:val="00DD06DB"/>
    <w:pPr>
      <w:spacing w:line="288" w:lineRule="auto"/>
    </w:pPr>
    <w:rPr>
      <w:rFonts w:ascii="Arial" w:eastAsiaTheme="minorHAnsi" w:hAnsi="Arial"/>
      <w:szCs w:val="22"/>
      <w:lang w:eastAsia="en-US"/>
    </w:rPr>
  </w:style>
  <w:style w:type="paragraph" w:customStyle="1" w:styleId="B90BB2A8EC674778B856C3690E1D23756">
    <w:name w:val="B90BB2A8EC674778B856C3690E1D23756"/>
    <w:rsid w:val="00DD06DB"/>
    <w:pPr>
      <w:spacing w:line="288" w:lineRule="auto"/>
    </w:pPr>
    <w:rPr>
      <w:rFonts w:ascii="Arial" w:eastAsiaTheme="minorHAnsi" w:hAnsi="Arial"/>
      <w:szCs w:val="22"/>
      <w:lang w:eastAsia="en-US"/>
    </w:rPr>
  </w:style>
  <w:style w:type="paragraph" w:customStyle="1" w:styleId="B35ACB4987244AC49848899E92E590396">
    <w:name w:val="B35ACB4987244AC49848899E92E590396"/>
    <w:rsid w:val="00DD06DB"/>
    <w:pPr>
      <w:spacing w:line="288" w:lineRule="auto"/>
    </w:pPr>
    <w:rPr>
      <w:rFonts w:ascii="Arial" w:eastAsiaTheme="minorHAnsi" w:hAnsi="Arial"/>
      <w:szCs w:val="22"/>
      <w:lang w:eastAsia="en-US"/>
    </w:rPr>
  </w:style>
  <w:style w:type="paragraph" w:customStyle="1" w:styleId="1100C584511E4FE7B74B8CE296164A1E6">
    <w:name w:val="1100C584511E4FE7B74B8CE296164A1E6"/>
    <w:rsid w:val="00DD06DB"/>
    <w:pPr>
      <w:spacing w:line="288" w:lineRule="auto"/>
    </w:pPr>
    <w:rPr>
      <w:rFonts w:ascii="Arial" w:eastAsiaTheme="minorHAnsi" w:hAnsi="Arial"/>
      <w:szCs w:val="22"/>
      <w:lang w:eastAsia="en-US"/>
    </w:rPr>
  </w:style>
  <w:style w:type="paragraph" w:customStyle="1" w:styleId="EB48FA72BF134860955749859247C76C6">
    <w:name w:val="EB48FA72BF134860955749859247C76C6"/>
    <w:rsid w:val="00DD06DB"/>
    <w:pPr>
      <w:spacing w:line="288" w:lineRule="auto"/>
    </w:pPr>
    <w:rPr>
      <w:rFonts w:ascii="Arial" w:eastAsiaTheme="minorHAnsi" w:hAnsi="Arial"/>
      <w:szCs w:val="22"/>
      <w:lang w:eastAsia="en-US"/>
    </w:rPr>
  </w:style>
  <w:style w:type="paragraph" w:customStyle="1" w:styleId="781BA08D41FC4CA4AC2E8063C0316E0B6">
    <w:name w:val="781BA08D41FC4CA4AC2E8063C0316E0B6"/>
    <w:rsid w:val="00DD06DB"/>
    <w:pPr>
      <w:spacing w:line="288" w:lineRule="auto"/>
    </w:pPr>
    <w:rPr>
      <w:rFonts w:ascii="Arial" w:eastAsiaTheme="minorHAnsi" w:hAnsi="Arial"/>
      <w:szCs w:val="22"/>
      <w:lang w:eastAsia="en-US"/>
    </w:rPr>
  </w:style>
  <w:style w:type="paragraph" w:customStyle="1" w:styleId="29E1090330F34577AF23BC692E20A5326">
    <w:name w:val="29E1090330F34577AF23BC692E20A5326"/>
    <w:rsid w:val="00DD06DB"/>
    <w:pPr>
      <w:spacing w:line="288" w:lineRule="auto"/>
    </w:pPr>
    <w:rPr>
      <w:rFonts w:ascii="Arial" w:eastAsiaTheme="minorHAnsi" w:hAnsi="Arial"/>
      <w:szCs w:val="22"/>
      <w:lang w:eastAsia="en-US"/>
    </w:rPr>
  </w:style>
  <w:style w:type="paragraph" w:customStyle="1" w:styleId="17042A3109324447ACDC807091CBBB796">
    <w:name w:val="17042A3109324447ACDC807091CBBB796"/>
    <w:rsid w:val="00DD06DB"/>
    <w:pPr>
      <w:spacing w:line="288" w:lineRule="auto"/>
    </w:pPr>
    <w:rPr>
      <w:rFonts w:ascii="Arial" w:eastAsiaTheme="minorHAnsi" w:hAnsi="Arial"/>
      <w:szCs w:val="22"/>
      <w:lang w:eastAsia="en-US"/>
    </w:rPr>
  </w:style>
  <w:style w:type="paragraph" w:customStyle="1" w:styleId="712177E0A5BE4079BB9AE79B4C80A99F6">
    <w:name w:val="712177E0A5BE4079BB9AE79B4C80A99F6"/>
    <w:rsid w:val="00DD06DB"/>
    <w:pPr>
      <w:spacing w:line="288" w:lineRule="auto"/>
    </w:pPr>
    <w:rPr>
      <w:rFonts w:ascii="Arial" w:eastAsiaTheme="minorHAnsi" w:hAnsi="Arial"/>
      <w:szCs w:val="22"/>
      <w:lang w:eastAsia="en-US"/>
    </w:rPr>
  </w:style>
  <w:style w:type="paragraph" w:customStyle="1" w:styleId="E0CF8FA519294C98AFA88AC3A7FAB5456">
    <w:name w:val="E0CF8FA519294C98AFA88AC3A7FAB5456"/>
    <w:rsid w:val="00DD06DB"/>
    <w:pPr>
      <w:spacing w:line="288" w:lineRule="auto"/>
    </w:pPr>
    <w:rPr>
      <w:rFonts w:ascii="Arial" w:eastAsiaTheme="minorHAnsi" w:hAnsi="Arial"/>
      <w:szCs w:val="22"/>
      <w:lang w:eastAsia="en-US"/>
    </w:rPr>
  </w:style>
  <w:style w:type="paragraph" w:customStyle="1" w:styleId="025CD37FD712400E807E9B3C39F40F716">
    <w:name w:val="025CD37FD712400E807E9B3C39F40F716"/>
    <w:rsid w:val="00DD06DB"/>
    <w:pPr>
      <w:spacing w:line="288" w:lineRule="auto"/>
    </w:pPr>
    <w:rPr>
      <w:rFonts w:ascii="Arial" w:eastAsiaTheme="minorHAnsi" w:hAnsi="Arial"/>
      <w:szCs w:val="22"/>
      <w:lang w:eastAsia="en-US"/>
    </w:rPr>
  </w:style>
  <w:style w:type="paragraph" w:customStyle="1" w:styleId="4C4653E9ECE2498599CC1BD748707CFE6">
    <w:name w:val="4C4653E9ECE2498599CC1BD748707CFE6"/>
    <w:rsid w:val="00DD06DB"/>
    <w:pPr>
      <w:spacing w:line="288" w:lineRule="auto"/>
    </w:pPr>
    <w:rPr>
      <w:rFonts w:ascii="Arial" w:eastAsiaTheme="minorHAnsi" w:hAnsi="Arial"/>
      <w:szCs w:val="22"/>
      <w:lang w:eastAsia="en-US"/>
    </w:rPr>
  </w:style>
  <w:style w:type="paragraph" w:customStyle="1" w:styleId="7566FCD9008C45E1B537725C2B64F5B16">
    <w:name w:val="7566FCD9008C45E1B537725C2B64F5B16"/>
    <w:rsid w:val="00DD06DB"/>
    <w:pPr>
      <w:spacing w:line="288" w:lineRule="auto"/>
    </w:pPr>
    <w:rPr>
      <w:rFonts w:ascii="Arial" w:eastAsiaTheme="minorHAnsi" w:hAnsi="Arial"/>
      <w:szCs w:val="22"/>
      <w:lang w:eastAsia="en-US"/>
    </w:rPr>
  </w:style>
  <w:style w:type="paragraph" w:customStyle="1" w:styleId="212253CA3C5749F4914B99F2E5A62A166">
    <w:name w:val="212253CA3C5749F4914B99F2E5A62A166"/>
    <w:rsid w:val="00DD06DB"/>
    <w:pPr>
      <w:spacing w:line="288" w:lineRule="auto"/>
    </w:pPr>
    <w:rPr>
      <w:rFonts w:ascii="Arial" w:eastAsiaTheme="minorHAnsi" w:hAnsi="Arial"/>
      <w:szCs w:val="22"/>
      <w:lang w:eastAsia="en-US"/>
    </w:rPr>
  </w:style>
  <w:style w:type="paragraph" w:customStyle="1" w:styleId="01EC815E876C4A26B239143F14D795776">
    <w:name w:val="01EC815E876C4A26B239143F14D795776"/>
    <w:rsid w:val="00DD06DB"/>
    <w:pPr>
      <w:spacing w:line="288" w:lineRule="auto"/>
    </w:pPr>
    <w:rPr>
      <w:rFonts w:ascii="Arial" w:eastAsiaTheme="minorHAnsi" w:hAnsi="Arial"/>
      <w:szCs w:val="22"/>
      <w:lang w:eastAsia="en-US"/>
    </w:rPr>
  </w:style>
  <w:style w:type="paragraph" w:customStyle="1" w:styleId="D79BA6CA1CB140A39079A6F1452F2BD45">
    <w:name w:val="D79BA6CA1CB140A39079A6F1452F2BD45"/>
    <w:rsid w:val="00DD06DB"/>
    <w:pPr>
      <w:spacing w:line="288" w:lineRule="auto"/>
    </w:pPr>
    <w:rPr>
      <w:rFonts w:ascii="Arial" w:eastAsiaTheme="minorHAnsi" w:hAnsi="Arial"/>
      <w:szCs w:val="22"/>
      <w:lang w:eastAsia="en-US"/>
    </w:rPr>
  </w:style>
  <w:style w:type="paragraph" w:customStyle="1" w:styleId="96A9ED591BD941259712C50B26504D8D5">
    <w:name w:val="96A9ED591BD941259712C50B26504D8D5"/>
    <w:rsid w:val="00DD06DB"/>
    <w:pPr>
      <w:spacing w:line="288" w:lineRule="auto"/>
    </w:pPr>
    <w:rPr>
      <w:rFonts w:ascii="Arial" w:eastAsiaTheme="minorHAnsi" w:hAnsi="Arial"/>
      <w:szCs w:val="22"/>
      <w:lang w:eastAsia="en-US"/>
    </w:rPr>
  </w:style>
  <w:style w:type="paragraph" w:customStyle="1" w:styleId="9E21D0EB260B4722A13564F2060F13A15">
    <w:name w:val="9E21D0EB260B4722A13564F2060F13A15"/>
    <w:rsid w:val="00DD06DB"/>
    <w:pPr>
      <w:spacing w:line="288" w:lineRule="auto"/>
    </w:pPr>
    <w:rPr>
      <w:rFonts w:ascii="Arial" w:eastAsiaTheme="minorHAnsi" w:hAnsi="Arial"/>
      <w:szCs w:val="22"/>
      <w:lang w:eastAsia="en-US"/>
    </w:rPr>
  </w:style>
  <w:style w:type="paragraph" w:customStyle="1" w:styleId="3F4812B8163743EC9F449BB4067529CB6">
    <w:name w:val="3F4812B8163743EC9F449BB4067529CB6"/>
    <w:rsid w:val="00DD06DB"/>
    <w:pPr>
      <w:spacing w:line="288" w:lineRule="auto"/>
    </w:pPr>
    <w:rPr>
      <w:rFonts w:ascii="Arial" w:eastAsiaTheme="minorHAnsi" w:hAnsi="Arial"/>
      <w:szCs w:val="22"/>
      <w:lang w:eastAsia="en-US"/>
    </w:rPr>
  </w:style>
  <w:style w:type="paragraph" w:customStyle="1" w:styleId="E1852D1508CB48E8883777E127C90BF86">
    <w:name w:val="E1852D1508CB48E8883777E127C90BF86"/>
    <w:rsid w:val="00DD06DB"/>
    <w:pPr>
      <w:spacing w:line="288" w:lineRule="auto"/>
    </w:pPr>
    <w:rPr>
      <w:rFonts w:ascii="Arial" w:eastAsiaTheme="minorHAnsi" w:hAnsi="Arial"/>
      <w:szCs w:val="22"/>
      <w:lang w:eastAsia="en-US"/>
    </w:rPr>
  </w:style>
  <w:style w:type="paragraph" w:customStyle="1" w:styleId="531652630DF94A61BC9D9DE5B83057AD6">
    <w:name w:val="531652630DF94A61BC9D9DE5B83057AD6"/>
    <w:rsid w:val="00DD06DB"/>
    <w:pPr>
      <w:spacing w:line="288" w:lineRule="auto"/>
    </w:pPr>
    <w:rPr>
      <w:rFonts w:ascii="Arial" w:eastAsiaTheme="minorHAnsi" w:hAnsi="Arial"/>
      <w:szCs w:val="22"/>
      <w:lang w:eastAsia="en-US"/>
    </w:rPr>
  </w:style>
  <w:style w:type="paragraph" w:customStyle="1" w:styleId="801FD598FF3D4371AD4E48C3D00776DE6">
    <w:name w:val="801FD598FF3D4371AD4E48C3D00776DE6"/>
    <w:rsid w:val="00DD06DB"/>
    <w:pPr>
      <w:spacing w:line="288" w:lineRule="auto"/>
    </w:pPr>
    <w:rPr>
      <w:rFonts w:ascii="Arial" w:eastAsiaTheme="minorHAnsi" w:hAnsi="Arial"/>
      <w:szCs w:val="22"/>
      <w:lang w:eastAsia="en-US"/>
    </w:rPr>
  </w:style>
  <w:style w:type="paragraph" w:customStyle="1" w:styleId="C30E8B333E8448D993048DDDF49B27A16">
    <w:name w:val="C30E8B333E8448D993048DDDF49B27A16"/>
    <w:rsid w:val="00DD06DB"/>
    <w:pPr>
      <w:spacing w:line="288" w:lineRule="auto"/>
    </w:pPr>
    <w:rPr>
      <w:rFonts w:ascii="Arial" w:eastAsiaTheme="minorHAnsi" w:hAnsi="Arial"/>
      <w:szCs w:val="22"/>
      <w:lang w:eastAsia="en-US"/>
    </w:rPr>
  </w:style>
  <w:style w:type="paragraph" w:customStyle="1" w:styleId="59E038F1B23B40A18F7B8DB064114A32">
    <w:name w:val="59E038F1B23B40A18F7B8DB064114A32"/>
    <w:rsid w:val="00A77399"/>
    <w:pPr>
      <w:spacing w:line="288" w:lineRule="auto"/>
    </w:pPr>
    <w:rPr>
      <w:rFonts w:ascii="Arial" w:eastAsiaTheme="minorHAnsi" w:hAnsi="Arial"/>
      <w:szCs w:val="22"/>
      <w:lang w:eastAsia="en-US"/>
    </w:rPr>
  </w:style>
  <w:style w:type="paragraph" w:customStyle="1" w:styleId="48CF76F70A5A4FAABEBF0DB622356452">
    <w:name w:val="48CF76F70A5A4FAABEBF0DB622356452"/>
    <w:rsid w:val="00A77399"/>
    <w:pPr>
      <w:spacing w:line="288" w:lineRule="auto"/>
    </w:pPr>
    <w:rPr>
      <w:rFonts w:ascii="Arial" w:eastAsiaTheme="minorHAnsi" w:hAnsi="Arial"/>
      <w:szCs w:val="22"/>
      <w:lang w:eastAsia="en-US"/>
    </w:rPr>
  </w:style>
  <w:style w:type="paragraph" w:customStyle="1" w:styleId="EE65900B33FC4282A3F9557B1224BC35">
    <w:name w:val="EE65900B33FC4282A3F9557B1224BC35"/>
    <w:rsid w:val="00A77399"/>
    <w:pPr>
      <w:spacing w:line="288" w:lineRule="auto"/>
    </w:pPr>
    <w:rPr>
      <w:rFonts w:ascii="Arial" w:eastAsiaTheme="minorHAnsi" w:hAnsi="Arial"/>
      <w:szCs w:val="22"/>
      <w:lang w:eastAsia="en-US"/>
    </w:rPr>
  </w:style>
  <w:style w:type="paragraph" w:customStyle="1" w:styleId="96111809191348DE8C179A13C3ABB700">
    <w:name w:val="96111809191348DE8C179A13C3ABB700"/>
    <w:rsid w:val="00A77399"/>
    <w:pPr>
      <w:spacing w:line="288" w:lineRule="auto"/>
    </w:pPr>
    <w:rPr>
      <w:rFonts w:ascii="Arial" w:eastAsiaTheme="minorHAnsi" w:hAnsi="Arial"/>
      <w:szCs w:val="22"/>
      <w:lang w:eastAsia="en-US"/>
    </w:rPr>
  </w:style>
  <w:style w:type="paragraph" w:customStyle="1" w:styleId="BF44137BCFC24822B57E418C53AB68B5">
    <w:name w:val="BF44137BCFC24822B57E418C53AB68B5"/>
    <w:rsid w:val="00A77399"/>
    <w:pPr>
      <w:spacing w:line="288" w:lineRule="auto"/>
    </w:pPr>
    <w:rPr>
      <w:rFonts w:ascii="Arial" w:eastAsiaTheme="minorHAnsi" w:hAnsi="Arial"/>
      <w:szCs w:val="22"/>
      <w:lang w:eastAsia="en-US"/>
    </w:rPr>
  </w:style>
  <w:style w:type="paragraph" w:customStyle="1" w:styleId="7350D12581284048A1A8908039281340">
    <w:name w:val="7350D12581284048A1A8908039281340"/>
    <w:rsid w:val="00A77399"/>
    <w:pPr>
      <w:spacing w:line="288" w:lineRule="auto"/>
    </w:pPr>
    <w:rPr>
      <w:rFonts w:ascii="Arial" w:eastAsiaTheme="minorHAnsi" w:hAnsi="Arial"/>
      <w:szCs w:val="22"/>
      <w:lang w:eastAsia="en-US"/>
    </w:rPr>
  </w:style>
  <w:style w:type="paragraph" w:customStyle="1" w:styleId="A32A37602C824477860F3B1E87357A11">
    <w:name w:val="A32A37602C824477860F3B1E87357A11"/>
    <w:rsid w:val="00A77399"/>
    <w:pPr>
      <w:spacing w:line="288" w:lineRule="auto"/>
    </w:pPr>
    <w:rPr>
      <w:rFonts w:ascii="Arial" w:eastAsiaTheme="minorHAnsi" w:hAnsi="Arial"/>
      <w:szCs w:val="22"/>
      <w:lang w:eastAsia="en-US"/>
    </w:rPr>
  </w:style>
  <w:style w:type="paragraph" w:customStyle="1" w:styleId="FEE4359935B4485F935BAEBC732195C3">
    <w:name w:val="FEE4359935B4485F935BAEBC732195C3"/>
    <w:rsid w:val="00A77399"/>
    <w:pPr>
      <w:spacing w:line="288" w:lineRule="auto"/>
    </w:pPr>
    <w:rPr>
      <w:rFonts w:ascii="Arial" w:eastAsiaTheme="minorHAnsi" w:hAnsi="Arial"/>
      <w:szCs w:val="22"/>
      <w:lang w:eastAsia="en-US"/>
    </w:rPr>
  </w:style>
  <w:style w:type="paragraph" w:customStyle="1" w:styleId="2D55693F02EB432D92634C890F7EEC5F">
    <w:name w:val="2D55693F02EB432D92634C890F7EEC5F"/>
    <w:rsid w:val="00A77399"/>
    <w:pPr>
      <w:spacing w:line="288" w:lineRule="auto"/>
    </w:pPr>
    <w:rPr>
      <w:rFonts w:ascii="Arial" w:eastAsiaTheme="minorHAnsi" w:hAnsi="Arial"/>
      <w:szCs w:val="22"/>
      <w:lang w:eastAsia="en-US"/>
    </w:rPr>
  </w:style>
  <w:style w:type="paragraph" w:customStyle="1" w:styleId="9A1A44A683374B7E9C0D55B6BAC19216">
    <w:name w:val="9A1A44A683374B7E9C0D55B6BAC19216"/>
    <w:rsid w:val="00A77399"/>
    <w:pPr>
      <w:spacing w:line="288" w:lineRule="auto"/>
    </w:pPr>
    <w:rPr>
      <w:rFonts w:ascii="Arial" w:eastAsiaTheme="minorHAnsi" w:hAnsi="Arial"/>
      <w:szCs w:val="22"/>
      <w:lang w:eastAsia="en-US"/>
    </w:rPr>
  </w:style>
  <w:style w:type="paragraph" w:customStyle="1" w:styleId="1731D85DFF364153934EB33384E2D546">
    <w:name w:val="1731D85DFF364153934EB33384E2D546"/>
    <w:rsid w:val="00A77399"/>
    <w:pPr>
      <w:spacing w:line="288" w:lineRule="auto"/>
    </w:pPr>
    <w:rPr>
      <w:rFonts w:ascii="Arial" w:eastAsiaTheme="minorHAnsi" w:hAnsi="Arial"/>
      <w:szCs w:val="22"/>
      <w:lang w:eastAsia="en-US"/>
    </w:rPr>
  </w:style>
  <w:style w:type="paragraph" w:customStyle="1" w:styleId="DB499DF4A657418CB90689EF3B0AC62E">
    <w:name w:val="DB499DF4A657418CB90689EF3B0AC62E"/>
    <w:rsid w:val="00A77399"/>
    <w:pPr>
      <w:spacing w:line="288" w:lineRule="auto"/>
    </w:pPr>
    <w:rPr>
      <w:rFonts w:ascii="Arial" w:eastAsiaTheme="minorHAnsi" w:hAnsi="Arial"/>
      <w:szCs w:val="22"/>
      <w:lang w:eastAsia="en-US"/>
    </w:rPr>
  </w:style>
  <w:style w:type="paragraph" w:customStyle="1" w:styleId="E0CDAB8A085343C1B9AAC6A09D558AD2">
    <w:name w:val="E0CDAB8A085343C1B9AAC6A09D558AD2"/>
    <w:rsid w:val="00A77399"/>
    <w:pPr>
      <w:spacing w:line="288" w:lineRule="auto"/>
    </w:pPr>
    <w:rPr>
      <w:rFonts w:ascii="Arial" w:eastAsiaTheme="minorHAnsi" w:hAnsi="Arial"/>
      <w:szCs w:val="22"/>
      <w:lang w:eastAsia="en-US"/>
    </w:rPr>
  </w:style>
  <w:style w:type="paragraph" w:customStyle="1" w:styleId="FF3E367E98694F559BAD9D6D26BC54D6">
    <w:name w:val="FF3E367E98694F559BAD9D6D26BC54D6"/>
    <w:rsid w:val="00A77399"/>
    <w:pPr>
      <w:spacing w:line="288" w:lineRule="auto"/>
    </w:pPr>
    <w:rPr>
      <w:rFonts w:ascii="Arial" w:eastAsiaTheme="minorHAnsi" w:hAnsi="Arial"/>
      <w:szCs w:val="22"/>
      <w:lang w:eastAsia="en-US"/>
    </w:rPr>
  </w:style>
  <w:style w:type="paragraph" w:customStyle="1" w:styleId="8C2AD0B8658F4E3BA84786FE9B0FB81E">
    <w:name w:val="8C2AD0B8658F4E3BA84786FE9B0FB81E"/>
    <w:rsid w:val="00A77399"/>
    <w:pPr>
      <w:spacing w:line="288" w:lineRule="auto"/>
    </w:pPr>
    <w:rPr>
      <w:rFonts w:ascii="Arial" w:eastAsiaTheme="minorHAnsi" w:hAnsi="Arial"/>
      <w:szCs w:val="22"/>
      <w:lang w:eastAsia="en-US"/>
    </w:rPr>
  </w:style>
  <w:style w:type="paragraph" w:customStyle="1" w:styleId="729E0857B3D041D1A0B488EF85B20555">
    <w:name w:val="729E0857B3D041D1A0B488EF85B20555"/>
    <w:rsid w:val="00A77399"/>
    <w:pPr>
      <w:spacing w:line="288" w:lineRule="auto"/>
    </w:pPr>
    <w:rPr>
      <w:rFonts w:ascii="Arial" w:eastAsiaTheme="minorHAnsi" w:hAnsi="Arial"/>
      <w:szCs w:val="22"/>
      <w:lang w:eastAsia="en-US"/>
    </w:rPr>
  </w:style>
  <w:style w:type="paragraph" w:customStyle="1" w:styleId="53C3444873104E24BDE63D6F86515EDC">
    <w:name w:val="53C3444873104E24BDE63D6F86515EDC"/>
    <w:rsid w:val="00A77399"/>
    <w:pPr>
      <w:spacing w:line="288" w:lineRule="auto"/>
    </w:pPr>
    <w:rPr>
      <w:rFonts w:ascii="Arial" w:eastAsiaTheme="minorHAnsi" w:hAnsi="Arial"/>
      <w:szCs w:val="22"/>
      <w:lang w:eastAsia="en-US"/>
    </w:rPr>
  </w:style>
  <w:style w:type="paragraph" w:customStyle="1" w:styleId="64ABE55F888241E1A21209EF3A62F75B">
    <w:name w:val="64ABE55F888241E1A21209EF3A62F75B"/>
    <w:rsid w:val="00A77399"/>
    <w:pPr>
      <w:spacing w:line="288" w:lineRule="auto"/>
    </w:pPr>
    <w:rPr>
      <w:rFonts w:ascii="Arial" w:eastAsiaTheme="minorHAnsi" w:hAnsi="Arial"/>
      <w:szCs w:val="22"/>
      <w:lang w:eastAsia="en-US"/>
    </w:rPr>
  </w:style>
  <w:style w:type="paragraph" w:customStyle="1" w:styleId="F270735D6C044B85A8414394F5132BBF">
    <w:name w:val="F270735D6C044B85A8414394F5132BBF"/>
    <w:rsid w:val="00A77399"/>
    <w:pPr>
      <w:spacing w:line="288" w:lineRule="auto"/>
    </w:pPr>
    <w:rPr>
      <w:rFonts w:ascii="Arial" w:eastAsiaTheme="minorHAnsi" w:hAnsi="Arial"/>
      <w:szCs w:val="22"/>
      <w:lang w:eastAsia="en-US"/>
    </w:rPr>
  </w:style>
  <w:style w:type="paragraph" w:customStyle="1" w:styleId="810BAC0F8B754AE1BD4EC9AAFE619C02">
    <w:name w:val="810BAC0F8B754AE1BD4EC9AAFE619C02"/>
    <w:rsid w:val="00A77399"/>
    <w:pPr>
      <w:spacing w:line="288" w:lineRule="auto"/>
    </w:pPr>
    <w:rPr>
      <w:rFonts w:ascii="Arial" w:eastAsiaTheme="minorHAnsi" w:hAnsi="Arial"/>
      <w:szCs w:val="22"/>
      <w:lang w:eastAsia="en-US"/>
    </w:rPr>
  </w:style>
  <w:style w:type="paragraph" w:customStyle="1" w:styleId="5E511620733D442BBEE78628A1523095">
    <w:name w:val="5E511620733D442BBEE78628A1523095"/>
    <w:rsid w:val="00A77399"/>
    <w:pPr>
      <w:spacing w:line="288" w:lineRule="auto"/>
    </w:pPr>
    <w:rPr>
      <w:rFonts w:ascii="Arial" w:eastAsiaTheme="minorHAnsi" w:hAnsi="Arial"/>
      <w:szCs w:val="22"/>
      <w:lang w:eastAsia="en-US"/>
    </w:rPr>
  </w:style>
  <w:style w:type="paragraph" w:customStyle="1" w:styleId="07038AAD1D0B40E99396AE1D54F21721">
    <w:name w:val="07038AAD1D0B40E99396AE1D54F21721"/>
    <w:rsid w:val="00A77399"/>
    <w:pPr>
      <w:spacing w:line="288" w:lineRule="auto"/>
    </w:pPr>
    <w:rPr>
      <w:rFonts w:ascii="Arial" w:eastAsiaTheme="minorHAnsi" w:hAnsi="Arial"/>
      <w:szCs w:val="22"/>
      <w:lang w:eastAsia="en-US"/>
    </w:rPr>
  </w:style>
  <w:style w:type="paragraph" w:customStyle="1" w:styleId="441C87AB70B0443D98AAC138FCBB38D0">
    <w:name w:val="441C87AB70B0443D98AAC138FCBB38D0"/>
    <w:rsid w:val="00A77399"/>
    <w:pPr>
      <w:spacing w:line="288" w:lineRule="auto"/>
    </w:pPr>
    <w:rPr>
      <w:rFonts w:ascii="Arial" w:eastAsiaTheme="minorHAnsi" w:hAnsi="Arial"/>
      <w:szCs w:val="22"/>
      <w:lang w:eastAsia="en-US"/>
    </w:rPr>
  </w:style>
  <w:style w:type="paragraph" w:customStyle="1" w:styleId="A1843CE848844B5989584CDFBABEF84E">
    <w:name w:val="A1843CE848844B5989584CDFBABEF84E"/>
    <w:rsid w:val="00A77399"/>
    <w:pPr>
      <w:spacing w:line="288" w:lineRule="auto"/>
    </w:pPr>
    <w:rPr>
      <w:rFonts w:ascii="Arial" w:eastAsiaTheme="minorHAnsi" w:hAnsi="Arial"/>
      <w:szCs w:val="22"/>
      <w:lang w:eastAsia="en-US"/>
    </w:rPr>
  </w:style>
  <w:style w:type="paragraph" w:customStyle="1" w:styleId="B90BB2A8EC674778B856C3690E1D2375">
    <w:name w:val="B90BB2A8EC674778B856C3690E1D2375"/>
    <w:rsid w:val="00A77399"/>
    <w:pPr>
      <w:spacing w:line="288" w:lineRule="auto"/>
    </w:pPr>
    <w:rPr>
      <w:rFonts w:ascii="Arial" w:eastAsiaTheme="minorHAnsi" w:hAnsi="Arial"/>
      <w:szCs w:val="22"/>
      <w:lang w:eastAsia="en-US"/>
    </w:rPr>
  </w:style>
  <w:style w:type="paragraph" w:customStyle="1" w:styleId="B35ACB4987244AC49848899E92E59039">
    <w:name w:val="B35ACB4987244AC49848899E92E59039"/>
    <w:rsid w:val="00A77399"/>
    <w:pPr>
      <w:spacing w:line="288" w:lineRule="auto"/>
    </w:pPr>
    <w:rPr>
      <w:rFonts w:ascii="Arial" w:eastAsiaTheme="minorHAnsi" w:hAnsi="Arial"/>
      <w:szCs w:val="22"/>
      <w:lang w:eastAsia="en-US"/>
    </w:rPr>
  </w:style>
  <w:style w:type="paragraph" w:customStyle="1" w:styleId="1100C584511E4FE7B74B8CE296164A1E">
    <w:name w:val="1100C584511E4FE7B74B8CE296164A1E"/>
    <w:rsid w:val="00A77399"/>
    <w:pPr>
      <w:spacing w:line="288" w:lineRule="auto"/>
    </w:pPr>
    <w:rPr>
      <w:rFonts w:ascii="Arial" w:eastAsiaTheme="minorHAnsi" w:hAnsi="Arial"/>
      <w:szCs w:val="22"/>
      <w:lang w:eastAsia="en-US"/>
    </w:rPr>
  </w:style>
  <w:style w:type="paragraph" w:customStyle="1" w:styleId="EB48FA72BF134860955749859247C76C">
    <w:name w:val="EB48FA72BF134860955749859247C76C"/>
    <w:rsid w:val="00A77399"/>
    <w:pPr>
      <w:spacing w:line="288" w:lineRule="auto"/>
    </w:pPr>
    <w:rPr>
      <w:rFonts w:ascii="Arial" w:eastAsiaTheme="minorHAnsi" w:hAnsi="Arial"/>
      <w:szCs w:val="22"/>
      <w:lang w:eastAsia="en-US"/>
    </w:rPr>
  </w:style>
  <w:style w:type="paragraph" w:customStyle="1" w:styleId="781BA08D41FC4CA4AC2E8063C0316E0B">
    <w:name w:val="781BA08D41FC4CA4AC2E8063C0316E0B"/>
    <w:rsid w:val="00A77399"/>
    <w:pPr>
      <w:spacing w:line="288" w:lineRule="auto"/>
    </w:pPr>
    <w:rPr>
      <w:rFonts w:ascii="Arial" w:eastAsiaTheme="minorHAnsi" w:hAnsi="Arial"/>
      <w:szCs w:val="22"/>
      <w:lang w:eastAsia="en-US"/>
    </w:rPr>
  </w:style>
  <w:style w:type="paragraph" w:customStyle="1" w:styleId="29E1090330F34577AF23BC692E20A532">
    <w:name w:val="29E1090330F34577AF23BC692E20A532"/>
    <w:rsid w:val="00A77399"/>
    <w:pPr>
      <w:spacing w:line="288" w:lineRule="auto"/>
    </w:pPr>
    <w:rPr>
      <w:rFonts w:ascii="Arial" w:eastAsiaTheme="minorHAnsi" w:hAnsi="Arial"/>
      <w:szCs w:val="22"/>
      <w:lang w:eastAsia="en-US"/>
    </w:rPr>
  </w:style>
  <w:style w:type="paragraph" w:customStyle="1" w:styleId="17042A3109324447ACDC807091CBBB79">
    <w:name w:val="17042A3109324447ACDC807091CBBB79"/>
    <w:rsid w:val="00A77399"/>
    <w:pPr>
      <w:spacing w:line="288" w:lineRule="auto"/>
    </w:pPr>
    <w:rPr>
      <w:rFonts w:ascii="Arial" w:eastAsiaTheme="minorHAnsi" w:hAnsi="Arial"/>
      <w:szCs w:val="22"/>
      <w:lang w:eastAsia="en-US"/>
    </w:rPr>
  </w:style>
  <w:style w:type="paragraph" w:customStyle="1" w:styleId="712177E0A5BE4079BB9AE79B4C80A99F">
    <w:name w:val="712177E0A5BE4079BB9AE79B4C80A99F"/>
    <w:rsid w:val="00A77399"/>
    <w:pPr>
      <w:spacing w:line="288" w:lineRule="auto"/>
    </w:pPr>
    <w:rPr>
      <w:rFonts w:ascii="Arial" w:eastAsiaTheme="minorHAnsi" w:hAnsi="Arial"/>
      <w:szCs w:val="22"/>
      <w:lang w:eastAsia="en-US"/>
    </w:rPr>
  </w:style>
  <w:style w:type="paragraph" w:customStyle="1" w:styleId="E0CF8FA519294C98AFA88AC3A7FAB545">
    <w:name w:val="E0CF8FA519294C98AFA88AC3A7FAB545"/>
    <w:rsid w:val="00A77399"/>
    <w:pPr>
      <w:spacing w:line="288" w:lineRule="auto"/>
    </w:pPr>
    <w:rPr>
      <w:rFonts w:ascii="Arial" w:eastAsiaTheme="minorHAnsi" w:hAnsi="Arial"/>
      <w:szCs w:val="22"/>
      <w:lang w:eastAsia="en-US"/>
    </w:rPr>
  </w:style>
  <w:style w:type="paragraph" w:customStyle="1" w:styleId="025CD37FD712400E807E9B3C39F40F71">
    <w:name w:val="025CD37FD712400E807E9B3C39F40F71"/>
    <w:rsid w:val="00A77399"/>
    <w:pPr>
      <w:spacing w:line="288" w:lineRule="auto"/>
    </w:pPr>
    <w:rPr>
      <w:rFonts w:ascii="Arial" w:eastAsiaTheme="minorHAnsi" w:hAnsi="Arial"/>
      <w:szCs w:val="22"/>
      <w:lang w:eastAsia="en-US"/>
    </w:rPr>
  </w:style>
  <w:style w:type="paragraph" w:customStyle="1" w:styleId="4C4653E9ECE2498599CC1BD748707CFE">
    <w:name w:val="4C4653E9ECE2498599CC1BD748707CFE"/>
    <w:rsid w:val="00A77399"/>
    <w:pPr>
      <w:spacing w:line="288" w:lineRule="auto"/>
    </w:pPr>
    <w:rPr>
      <w:rFonts w:ascii="Arial" w:eastAsiaTheme="minorHAnsi" w:hAnsi="Arial"/>
      <w:szCs w:val="22"/>
      <w:lang w:eastAsia="en-US"/>
    </w:rPr>
  </w:style>
  <w:style w:type="paragraph" w:customStyle="1" w:styleId="7566FCD9008C45E1B537725C2B64F5B1">
    <w:name w:val="7566FCD9008C45E1B537725C2B64F5B1"/>
    <w:rsid w:val="00A77399"/>
    <w:pPr>
      <w:spacing w:line="288" w:lineRule="auto"/>
    </w:pPr>
    <w:rPr>
      <w:rFonts w:ascii="Arial" w:eastAsiaTheme="minorHAnsi" w:hAnsi="Arial"/>
      <w:szCs w:val="22"/>
      <w:lang w:eastAsia="en-US"/>
    </w:rPr>
  </w:style>
  <w:style w:type="paragraph" w:customStyle="1" w:styleId="212253CA3C5749F4914B99F2E5A62A16">
    <w:name w:val="212253CA3C5749F4914B99F2E5A62A16"/>
    <w:rsid w:val="00A77399"/>
    <w:pPr>
      <w:spacing w:line="288" w:lineRule="auto"/>
    </w:pPr>
    <w:rPr>
      <w:rFonts w:ascii="Arial" w:eastAsiaTheme="minorHAnsi" w:hAnsi="Arial"/>
      <w:szCs w:val="22"/>
      <w:lang w:eastAsia="en-US"/>
    </w:rPr>
  </w:style>
  <w:style w:type="paragraph" w:customStyle="1" w:styleId="01EC815E876C4A26B239143F14D79577">
    <w:name w:val="01EC815E876C4A26B239143F14D79577"/>
    <w:rsid w:val="00A77399"/>
    <w:pPr>
      <w:spacing w:line="288" w:lineRule="auto"/>
    </w:pPr>
    <w:rPr>
      <w:rFonts w:ascii="Arial" w:eastAsiaTheme="minorHAnsi" w:hAnsi="Arial"/>
      <w:szCs w:val="22"/>
      <w:lang w:eastAsia="en-US"/>
    </w:rPr>
  </w:style>
  <w:style w:type="paragraph" w:customStyle="1" w:styleId="D79BA6CA1CB140A39079A6F1452F2BD4">
    <w:name w:val="D79BA6CA1CB140A39079A6F1452F2BD4"/>
    <w:rsid w:val="00A77399"/>
    <w:pPr>
      <w:spacing w:line="288" w:lineRule="auto"/>
    </w:pPr>
    <w:rPr>
      <w:rFonts w:ascii="Arial" w:eastAsiaTheme="minorHAnsi" w:hAnsi="Arial"/>
      <w:szCs w:val="22"/>
      <w:lang w:eastAsia="en-US"/>
    </w:rPr>
  </w:style>
  <w:style w:type="paragraph" w:customStyle="1" w:styleId="96A9ED591BD941259712C50B26504D8D">
    <w:name w:val="96A9ED591BD941259712C50B26504D8D"/>
    <w:rsid w:val="00A77399"/>
    <w:pPr>
      <w:spacing w:line="288" w:lineRule="auto"/>
    </w:pPr>
    <w:rPr>
      <w:rFonts w:ascii="Arial" w:eastAsiaTheme="minorHAnsi" w:hAnsi="Arial"/>
      <w:szCs w:val="22"/>
      <w:lang w:eastAsia="en-US"/>
    </w:rPr>
  </w:style>
  <w:style w:type="paragraph" w:customStyle="1" w:styleId="9E21D0EB260B4722A13564F2060F13A1">
    <w:name w:val="9E21D0EB260B4722A13564F2060F13A1"/>
    <w:rsid w:val="00A77399"/>
    <w:pPr>
      <w:spacing w:line="288" w:lineRule="auto"/>
    </w:pPr>
    <w:rPr>
      <w:rFonts w:ascii="Arial" w:eastAsiaTheme="minorHAnsi" w:hAnsi="Arial"/>
      <w:szCs w:val="22"/>
      <w:lang w:eastAsia="en-US"/>
    </w:rPr>
  </w:style>
  <w:style w:type="paragraph" w:customStyle="1" w:styleId="3F4812B8163743EC9F449BB4067529CB">
    <w:name w:val="3F4812B8163743EC9F449BB4067529CB"/>
    <w:rsid w:val="00A77399"/>
    <w:pPr>
      <w:spacing w:line="288" w:lineRule="auto"/>
    </w:pPr>
    <w:rPr>
      <w:rFonts w:ascii="Arial" w:eastAsiaTheme="minorHAnsi" w:hAnsi="Arial"/>
      <w:szCs w:val="22"/>
      <w:lang w:eastAsia="en-US"/>
    </w:rPr>
  </w:style>
  <w:style w:type="paragraph" w:customStyle="1" w:styleId="E1852D1508CB48E8883777E127C90BF8">
    <w:name w:val="E1852D1508CB48E8883777E127C90BF8"/>
    <w:rsid w:val="00A77399"/>
    <w:pPr>
      <w:spacing w:line="288" w:lineRule="auto"/>
    </w:pPr>
    <w:rPr>
      <w:rFonts w:ascii="Arial" w:eastAsiaTheme="minorHAnsi" w:hAnsi="Arial"/>
      <w:szCs w:val="22"/>
      <w:lang w:eastAsia="en-US"/>
    </w:rPr>
  </w:style>
  <w:style w:type="paragraph" w:customStyle="1" w:styleId="531652630DF94A61BC9D9DE5B83057AD">
    <w:name w:val="531652630DF94A61BC9D9DE5B83057AD"/>
    <w:rsid w:val="00A77399"/>
    <w:pPr>
      <w:spacing w:line="288" w:lineRule="auto"/>
    </w:pPr>
    <w:rPr>
      <w:rFonts w:ascii="Arial" w:eastAsiaTheme="minorHAnsi" w:hAnsi="Arial"/>
      <w:szCs w:val="22"/>
      <w:lang w:eastAsia="en-US"/>
    </w:rPr>
  </w:style>
  <w:style w:type="paragraph" w:customStyle="1" w:styleId="801FD598FF3D4371AD4E48C3D00776DE">
    <w:name w:val="801FD598FF3D4371AD4E48C3D00776DE"/>
    <w:rsid w:val="00A77399"/>
    <w:pPr>
      <w:spacing w:line="288" w:lineRule="auto"/>
    </w:pPr>
    <w:rPr>
      <w:rFonts w:ascii="Arial" w:eastAsiaTheme="minorHAnsi" w:hAnsi="Arial"/>
      <w:szCs w:val="22"/>
      <w:lang w:eastAsia="en-US"/>
    </w:rPr>
  </w:style>
  <w:style w:type="paragraph" w:customStyle="1" w:styleId="C30E8B333E8448D993048DDDF49B27A1">
    <w:name w:val="C30E8B333E8448D993048DDDF49B27A1"/>
    <w:rsid w:val="00A77399"/>
    <w:pPr>
      <w:spacing w:line="288" w:lineRule="auto"/>
    </w:pPr>
    <w:rPr>
      <w:rFonts w:ascii="Arial" w:eastAsiaTheme="minorHAnsi" w:hAnsi="Arial"/>
      <w:szCs w:val="22"/>
      <w:lang w:eastAsia="en-US"/>
    </w:rPr>
  </w:style>
  <w:style w:type="paragraph" w:customStyle="1" w:styleId="59E038F1B23B40A18F7B8DB064114A321">
    <w:name w:val="59E038F1B23B40A18F7B8DB064114A321"/>
    <w:rsid w:val="00A77399"/>
    <w:pPr>
      <w:spacing w:line="288" w:lineRule="auto"/>
    </w:pPr>
    <w:rPr>
      <w:rFonts w:ascii="Arial" w:eastAsiaTheme="minorHAnsi" w:hAnsi="Arial"/>
      <w:szCs w:val="22"/>
      <w:lang w:eastAsia="en-US"/>
    </w:rPr>
  </w:style>
  <w:style w:type="paragraph" w:customStyle="1" w:styleId="48CF76F70A5A4FAABEBF0DB6223564521">
    <w:name w:val="48CF76F70A5A4FAABEBF0DB6223564521"/>
    <w:rsid w:val="00A77399"/>
    <w:pPr>
      <w:spacing w:line="288" w:lineRule="auto"/>
    </w:pPr>
    <w:rPr>
      <w:rFonts w:ascii="Arial" w:eastAsiaTheme="minorHAnsi" w:hAnsi="Arial"/>
      <w:szCs w:val="22"/>
      <w:lang w:eastAsia="en-US"/>
    </w:rPr>
  </w:style>
  <w:style w:type="paragraph" w:customStyle="1" w:styleId="EE65900B33FC4282A3F9557B1224BC351">
    <w:name w:val="EE65900B33FC4282A3F9557B1224BC351"/>
    <w:rsid w:val="00A77399"/>
    <w:pPr>
      <w:spacing w:line="288" w:lineRule="auto"/>
    </w:pPr>
    <w:rPr>
      <w:rFonts w:ascii="Arial" w:eastAsiaTheme="minorHAnsi" w:hAnsi="Arial"/>
      <w:szCs w:val="22"/>
      <w:lang w:eastAsia="en-US"/>
    </w:rPr>
  </w:style>
  <w:style w:type="paragraph" w:customStyle="1" w:styleId="96111809191348DE8C179A13C3ABB7001">
    <w:name w:val="96111809191348DE8C179A13C3ABB7001"/>
    <w:rsid w:val="00A77399"/>
    <w:pPr>
      <w:spacing w:line="288" w:lineRule="auto"/>
    </w:pPr>
    <w:rPr>
      <w:rFonts w:ascii="Arial" w:eastAsiaTheme="minorHAnsi" w:hAnsi="Arial"/>
      <w:szCs w:val="22"/>
      <w:lang w:eastAsia="en-US"/>
    </w:rPr>
  </w:style>
  <w:style w:type="paragraph" w:customStyle="1" w:styleId="BF44137BCFC24822B57E418C53AB68B51">
    <w:name w:val="BF44137BCFC24822B57E418C53AB68B51"/>
    <w:rsid w:val="00A77399"/>
    <w:pPr>
      <w:spacing w:line="288" w:lineRule="auto"/>
    </w:pPr>
    <w:rPr>
      <w:rFonts w:ascii="Arial" w:eastAsiaTheme="minorHAnsi" w:hAnsi="Arial"/>
      <w:szCs w:val="22"/>
      <w:lang w:eastAsia="en-US"/>
    </w:rPr>
  </w:style>
  <w:style w:type="paragraph" w:customStyle="1" w:styleId="7350D12581284048A1A89080392813401">
    <w:name w:val="7350D12581284048A1A89080392813401"/>
    <w:rsid w:val="00A77399"/>
    <w:pPr>
      <w:spacing w:line="288" w:lineRule="auto"/>
    </w:pPr>
    <w:rPr>
      <w:rFonts w:ascii="Arial" w:eastAsiaTheme="minorHAnsi" w:hAnsi="Arial"/>
      <w:szCs w:val="22"/>
      <w:lang w:eastAsia="en-US"/>
    </w:rPr>
  </w:style>
  <w:style w:type="paragraph" w:customStyle="1" w:styleId="A32A37602C824477860F3B1E87357A111">
    <w:name w:val="A32A37602C824477860F3B1E87357A111"/>
    <w:rsid w:val="00A77399"/>
    <w:pPr>
      <w:spacing w:line="288" w:lineRule="auto"/>
    </w:pPr>
    <w:rPr>
      <w:rFonts w:ascii="Arial" w:eastAsiaTheme="minorHAnsi" w:hAnsi="Arial"/>
      <w:szCs w:val="22"/>
      <w:lang w:eastAsia="en-US"/>
    </w:rPr>
  </w:style>
  <w:style w:type="paragraph" w:customStyle="1" w:styleId="FEE4359935B4485F935BAEBC732195C31">
    <w:name w:val="FEE4359935B4485F935BAEBC732195C31"/>
    <w:rsid w:val="00A77399"/>
    <w:pPr>
      <w:spacing w:line="288" w:lineRule="auto"/>
    </w:pPr>
    <w:rPr>
      <w:rFonts w:ascii="Arial" w:eastAsiaTheme="minorHAnsi" w:hAnsi="Arial"/>
      <w:szCs w:val="22"/>
      <w:lang w:eastAsia="en-US"/>
    </w:rPr>
  </w:style>
  <w:style w:type="paragraph" w:customStyle="1" w:styleId="2D55693F02EB432D92634C890F7EEC5F1">
    <w:name w:val="2D55693F02EB432D92634C890F7EEC5F1"/>
    <w:rsid w:val="00A77399"/>
    <w:pPr>
      <w:spacing w:line="288" w:lineRule="auto"/>
    </w:pPr>
    <w:rPr>
      <w:rFonts w:ascii="Arial" w:eastAsiaTheme="minorHAnsi" w:hAnsi="Arial"/>
      <w:szCs w:val="22"/>
      <w:lang w:eastAsia="en-US"/>
    </w:rPr>
  </w:style>
  <w:style w:type="paragraph" w:customStyle="1" w:styleId="9A1A44A683374B7E9C0D55B6BAC192161">
    <w:name w:val="9A1A44A683374B7E9C0D55B6BAC192161"/>
    <w:rsid w:val="00A77399"/>
    <w:pPr>
      <w:spacing w:line="288" w:lineRule="auto"/>
    </w:pPr>
    <w:rPr>
      <w:rFonts w:ascii="Arial" w:eastAsiaTheme="minorHAnsi" w:hAnsi="Arial"/>
      <w:szCs w:val="22"/>
      <w:lang w:eastAsia="en-US"/>
    </w:rPr>
  </w:style>
  <w:style w:type="paragraph" w:customStyle="1" w:styleId="1731D85DFF364153934EB33384E2D5461">
    <w:name w:val="1731D85DFF364153934EB33384E2D5461"/>
    <w:rsid w:val="00A77399"/>
    <w:pPr>
      <w:spacing w:line="288" w:lineRule="auto"/>
    </w:pPr>
    <w:rPr>
      <w:rFonts w:ascii="Arial" w:eastAsiaTheme="minorHAnsi" w:hAnsi="Arial"/>
      <w:szCs w:val="22"/>
      <w:lang w:eastAsia="en-US"/>
    </w:rPr>
  </w:style>
  <w:style w:type="paragraph" w:customStyle="1" w:styleId="DB499DF4A657418CB90689EF3B0AC62E1">
    <w:name w:val="DB499DF4A657418CB90689EF3B0AC62E1"/>
    <w:rsid w:val="00A77399"/>
    <w:pPr>
      <w:spacing w:line="288" w:lineRule="auto"/>
    </w:pPr>
    <w:rPr>
      <w:rFonts w:ascii="Arial" w:eastAsiaTheme="minorHAnsi" w:hAnsi="Arial"/>
      <w:szCs w:val="22"/>
      <w:lang w:eastAsia="en-US"/>
    </w:rPr>
  </w:style>
  <w:style w:type="paragraph" w:customStyle="1" w:styleId="E0CDAB8A085343C1B9AAC6A09D558AD21">
    <w:name w:val="E0CDAB8A085343C1B9AAC6A09D558AD21"/>
    <w:rsid w:val="00A77399"/>
    <w:pPr>
      <w:spacing w:line="288" w:lineRule="auto"/>
    </w:pPr>
    <w:rPr>
      <w:rFonts w:ascii="Arial" w:eastAsiaTheme="minorHAnsi" w:hAnsi="Arial"/>
      <w:szCs w:val="22"/>
      <w:lang w:eastAsia="en-US"/>
    </w:rPr>
  </w:style>
  <w:style w:type="paragraph" w:customStyle="1" w:styleId="FF3E367E98694F559BAD9D6D26BC54D61">
    <w:name w:val="FF3E367E98694F559BAD9D6D26BC54D61"/>
    <w:rsid w:val="00A77399"/>
    <w:pPr>
      <w:spacing w:line="288" w:lineRule="auto"/>
    </w:pPr>
    <w:rPr>
      <w:rFonts w:ascii="Arial" w:eastAsiaTheme="minorHAnsi" w:hAnsi="Arial"/>
      <w:szCs w:val="22"/>
      <w:lang w:eastAsia="en-US"/>
    </w:rPr>
  </w:style>
  <w:style w:type="paragraph" w:customStyle="1" w:styleId="8C2AD0B8658F4E3BA84786FE9B0FB81E1">
    <w:name w:val="8C2AD0B8658F4E3BA84786FE9B0FB81E1"/>
    <w:rsid w:val="00A77399"/>
    <w:pPr>
      <w:spacing w:line="288" w:lineRule="auto"/>
    </w:pPr>
    <w:rPr>
      <w:rFonts w:ascii="Arial" w:eastAsiaTheme="minorHAnsi" w:hAnsi="Arial"/>
      <w:szCs w:val="22"/>
      <w:lang w:eastAsia="en-US"/>
    </w:rPr>
  </w:style>
  <w:style w:type="paragraph" w:customStyle="1" w:styleId="729E0857B3D041D1A0B488EF85B205551">
    <w:name w:val="729E0857B3D041D1A0B488EF85B205551"/>
    <w:rsid w:val="00A77399"/>
    <w:pPr>
      <w:spacing w:line="288" w:lineRule="auto"/>
    </w:pPr>
    <w:rPr>
      <w:rFonts w:ascii="Arial" w:eastAsiaTheme="minorHAnsi" w:hAnsi="Arial"/>
      <w:szCs w:val="22"/>
      <w:lang w:eastAsia="en-US"/>
    </w:rPr>
  </w:style>
  <w:style w:type="paragraph" w:customStyle="1" w:styleId="53C3444873104E24BDE63D6F86515EDC1">
    <w:name w:val="53C3444873104E24BDE63D6F86515EDC1"/>
    <w:rsid w:val="00A77399"/>
    <w:pPr>
      <w:spacing w:line="288" w:lineRule="auto"/>
    </w:pPr>
    <w:rPr>
      <w:rFonts w:ascii="Arial" w:eastAsiaTheme="minorHAnsi" w:hAnsi="Arial"/>
      <w:szCs w:val="22"/>
      <w:lang w:eastAsia="en-US"/>
    </w:rPr>
  </w:style>
  <w:style w:type="paragraph" w:customStyle="1" w:styleId="64ABE55F888241E1A21209EF3A62F75B1">
    <w:name w:val="64ABE55F888241E1A21209EF3A62F75B1"/>
    <w:rsid w:val="00A77399"/>
    <w:pPr>
      <w:spacing w:line="288" w:lineRule="auto"/>
    </w:pPr>
    <w:rPr>
      <w:rFonts w:ascii="Arial" w:eastAsiaTheme="minorHAnsi" w:hAnsi="Arial"/>
      <w:szCs w:val="22"/>
      <w:lang w:eastAsia="en-US"/>
    </w:rPr>
  </w:style>
  <w:style w:type="paragraph" w:customStyle="1" w:styleId="F270735D6C044B85A8414394F5132BBF1">
    <w:name w:val="F270735D6C044B85A8414394F5132BBF1"/>
    <w:rsid w:val="00A77399"/>
    <w:pPr>
      <w:spacing w:line="288" w:lineRule="auto"/>
    </w:pPr>
    <w:rPr>
      <w:rFonts w:ascii="Arial" w:eastAsiaTheme="minorHAnsi" w:hAnsi="Arial"/>
      <w:szCs w:val="22"/>
      <w:lang w:eastAsia="en-US"/>
    </w:rPr>
  </w:style>
  <w:style w:type="paragraph" w:customStyle="1" w:styleId="810BAC0F8B754AE1BD4EC9AAFE619C021">
    <w:name w:val="810BAC0F8B754AE1BD4EC9AAFE619C021"/>
    <w:rsid w:val="00A77399"/>
    <w:pPr>
      <w:spacing w:line="288" w:lineRule="auto"/>
    </w:pPr>
    <w:rPr>
      <w:rFonts w:ascii="Arial" w:eastAsiaTheme="minorHAnsi" w:hAnsi="Arial"/>
      <w:szCs w:val="22"/>
      <w:lang w:eastAsia="en-US"/>
    </w:rPr>
  </w:style>
  <w:style w:type="paragraph" w:customStyle="1" w:styleId="5E511620733D442BBEE78628A15230951">
    <w:name w:val="5E511620733D442BBEE78628A15230951"/>
    <w:rsid w:val="00A77399"/>
    <w:pPr>
      <w:spacing w:line="288" w:lineRule="auto"/>
    </w:pPr>
    <w:rPr>
      <w:rFonts w:ascii="Arial" w:eastAsiaTheme="minorHAnsi" w:hAnsi="Arial"/>
      <w:szCs w:val="22"/>
      <w:lang w:eastAsia="en-US"/>
    </w:rPr>
  </w:style>
  <w:style w:type="paragraph" w:customStyle="1" w:styleId="07038AAD1D0B40E99396AE1D54F217211">
    <w:name w:val="07038AAD1D0B40E99396AE1D54F217211"/>
    <w:rsid w:val="00A77399"/>
    <w:pPr>
      <w:spacing w:line="288" w:lineRule="auto"/>
    </w:pPr>
    <w:rPr>
      <w:rFonts w:ascii="Arial" w:eastAsiaTheme="minorHAnsi" w:hAnsi="Arial"/>
      <w:szCs w:val="22"/>
      <w:lang w:eastAsia="en-US"/>
    </w:rPr>
  </w:style>
  <w:style w:type="paragraph" w:customStyle="1" w:styleId="441C87AB70B0443D98AAC138FCBB38D01">
    <w:name w:val="441C87AB70B0443D98AAC138FCBB38D01"/>
    <w:rsid w:val="00A77399"/>
    <w:pPr>
      <w:spacing w:line="288" w:lineRule="auto"/>
    </w:pPr>
    <w:rPr>
      <w:rFonts w:ascii="Arial" w:eastAsiaTheme="minorHAnsi" w:hAnsi="Arial"/>
      <w:szCs w:val="22"/>
      <w:lang w:eastAsia="en-US"/>
    </w:rPr>
  </w:style>
  <w:style w:type="paragraph" w:customStyle="1" w:styleId="A1843CE848844B5989584CDFBABEF84E1">
    <w:name w:val="A1843CE848844B5989584CDFBABEF84E1"/>
    <w:rsid w:val="00A77399"/>
    <w:pPr>
      <w:spacing w:line="288" w:lineRule="auto"/>
    </w:pPr>
    <w:rPr>
      <w:rFonts w:ascii="Arial" w:eastAsiaTheme="minorHAnsi" w:hAnsi="Arial"/>
      <w:szCs w:val="22"/>
      <w:lang w:eastAsia="en-US"/>
    </w:rPr>
  </w:style>
  <w:style w:type="paragraph" w:customStyle="1" w:styleId="B90BB2A8EC674778B856C3690E1D23751">
    <w:name w:val="B90BB2A8EC674778B856C3690E1D23751"/>
    <w:rsid w:val="00A77399"/>
    <w:pPr>
      <w:spacing w:line="288" w:lineRule="auto"/>
    </w:pPr>
    <w:rPr>
      <w:rFonts w:ascii="Arial" w:eastAsiaTheme="minorHAnsi" w:hAnsi="Arial"/>
      <w:szCs w:val="22"/>
      <w:lang w:eastAsia="en-US"/>
    </w:rPr>
  </w:style>
  <w:style w:type="paragraph" w:customStyle="1" w:styleId="B35ACB4987244AC49848899E92E590391">
    <w:name w:val="B35ACB4987244AC49848899E92E590391"/>
    <w:rsid w:val="00A77399"/>
    <w:pPr>
      <w:spacing w:line="288" w:lineRule="auto"/>
    </w:pPr>
    <w:rPr>
      <w:rFonts w:ascii="Arial" w:eastAsiaTheme="minorHAnsi" w:hAnsi="Arial"/>
      <w:szCs w:val="22"/>
      <w:lang w:eastAsia="en-US"/>
    </w:rPr>
  </w:style>
  <w:style w:type="paragraph" w:customStyle="1" w:styleId="1100C584511E4FE7B74B8CE296164A1E1">
    <w:name w:val="1100C584511E4FE7B74B8CE296164A1E1"/>
    <w:rsid w:val="00A77399"/>
    <w:pPr>
      <w:spacing w:line="288" w:lineRule="auto"/>
    </w:pPr>
    <w:rPr>
      <w:rFonts w:ascii="Arial" w:eastAsiaTheme="minorHAnsi" w:hAnsi="Arial"/>
      <w:szCs w:val="22"/>
      <w:lang w:eastAsia="en-US"/>
    </w:rPr>
  </w:style>
  <w:style w:type="paragraph" w:customStyle="1" w:styleId="EB48FA72BF134860955749859247C76C1">
    <w:name w:val="EB48FA72BF134860955749859247C76C1"/>
    <w:rsid w:val="00A77399"/>
    <w:pPr>
      <w:spacing w:line="288" w:lineRule="auto"/>
    </w:pPr>
    <w:rPr>
      <w:rFonts w:ascii="Arial" w:eastAsiaTheme="minorHAnsi" w:hAnsi="Arial"/>
      <w:szCs w:val="22"/>
      <w:lang w:eastAsia="en-US"/>
    </w:rPr>
  </w:style>
  <w:style w:type="paragraph" w:customStyle="1" w:styleId="781BA08D41FC4CA4AC2E8063C0316E0B1">
    <w:name w:val="781BA08D41FC4CA4AC2E8063C0316E0B1"/>
    <w:rsid w:val="00A77399"/>
    <w:pPr>
      <w:spacing w:line="288" w:lineRule="auto"/>
    </w:pPr>
    <w:rPr>
      <w:rFonts w:ascii="Arial" w:eastAsiaTheme="minorHAnsi" w:hAnsi="Arial"/>
      <w:szCs w:val="22"/>
      <w:lang w:eastAsia="en-US"/>
    </w:rPr>
  </w:style>
  <w:style w:type="paragraph" w:customStyle="1" w:styleId="29E1090330F34577AF23BC692E20A5321">
    <w:name w:val="29E1090330F34577AF23BC692E20A5321"/>
    <w:rsid w:val="00A77399"/>
    <w:pPr>
      <w:spacing w:line="288" w:lineRule="auto"/>
    </w:pPr>
    <w:rPr>
      <w:rFonts w:ascii="Arial" w:eastAsiaTheme="minorHAnsi" w:hAnsi="Arial"/>
      <w:szCs w:val="22"/>
      <w:lang w:eastAsia="en-US"/>
    </w:rPr>
  </w:style>
  <w:style w:type="paragraph" w:customStyle="1" w:styleId="17042A3109324447ACDC807091CBBB791">
    <w:name w:val="17042A3109324447ACDC807091CBBB791"/>
    <w:rsid w:val="00A77399"/>
    <w:pPr>
      <w:spacing w:line="288" w:lineRule="auto"/>
    </w:pPr>
    <w:rPr>
      <w:rFonts w:ascii="Arial" w:eastAsiaTheme="minorHAnsi" w:hAnsi="Arial"/>
      <w:szCs w:val="22"/>
      <w:lang w:eastAsia="en-US"/>
    </w:rPr>
  </w:style>
  <w:style w:type="paragraph" w:customStyle="1" w:styleId="712177E0A5BE4079BB9AE79B4C80A99F1">
    <w:name w:val="712177E0A5BE4079BB9AE79B4C80A99F1"/>
    <w:rsid w:val="00A77399"/>
    <w:pPr>
      <w:spacing w:line="288" w:lineRule="auto"/>
    </w:pPr>
    <w:rPr>
      <w:rFonts w:ascii="Arial" w:eastAsiaTheme="minorHAnsi" w:hAnsi="Arial"/>
      <w:szCs w:val="22"/>
      <w:lang w:eastAsia="en-US"/>
    </w:rPr>
  </w:style>
  <w:style w:type="paragraph" w:customStyle="1" w:styleId="E0CF8FA519294C98AFA88AC3A7FAB5451">
    <w:name w:val="E0CF8FA519294C98AFA88AC3A7FAB5451"/>
    <w:rsid w:val="00A77399"/>
    <w:pPr>
      <w:spacing w:line="288" w:lineRule="auto"/>
    </w:pPr>
    <w:rPr>
      <w:rFonts w:ascii="Arial" w:eastAsiaTheme="minorHAnsi" w:hAnsi="Arial"/>
      <w:szCs w:val="22"/>
      <w:lang w:eastAsia="en-US"/>
    </w:rPr>
  </w:style>
  <w:style w:type="paragraph" w:customStyle="1" w:styleId="025CD37FD712400E807E9B3C39F40F711">
    <w:name w:val="025CD37FD712400E807E9B3C39F40F711"/>
    <w:rsid w:val="00A77399"/>
    <w:pPr>
      <w:spacing w:line="288" w:lineRule="auto"/>
    </w:pPr>
    <w:rPr>
      <w:rFonts w:ascii="Arial" w:eastAsiaTheme="minorHAnsi" w:hAnsi="Arial"/>
      <w:szCs w:val="22"/>
      <w:lang w:eastAsia="en-US"/>
    </w:rPr>
  </w:style>
  <w:style w:type="paragraph" w:customStyle="1" w:styleId="4C4653E9ECE2498599CC1BD748707CFE1">
    <w:name w:val="4C4653E9ECE2498599CC1BD748707CFE1"/>
    <w:rsid w:val="00A77399"/>
    <w:pPr>
      <w:spacing w:line="288" w:lineRule="auto"/>
    </w:pPr>
    <w:rPr>
      <w:rFonts w:ascii="Arial" w:eastAsiaTheme="minorHAnsi" w:hAnsi="Arial"/>
      <w:szCs w:val="22"/>
      <w:lang w:eastAsia="en-US"/>
    </w:rPr>
  </w:style>
  <w:style w:type="paragraph" w:customStyle="1" w:styleId="7566FCD9008C45E1B537725C2B64F5B11">
    <w:name w:val="7566FCD9008C45E1B537725C2B64F5B11"/>
    <w:rsid w:val="00A77399"/>
    <w:pPr>
      <w:spacing w:line="288" w:lineRule="auto"/>
    </w:pPr>
    <w:rPr>
      <w:rFonts w:ascii="Arial" w:eastAsiaTheme="minorHAnsi" w:hAnsi="Arial"/>
      <w:szCs w:val="22"/>
      <w:lang w:eastAsia="en-US"/>
    </w:rPr>
  </w:style>
  <w:style w:type="paragraph" w:customStyle="1" w:styleId="212253CA3C5749F4914B99F2E5A62A161">
    <w:name w:val="212253CA3C5749F4914B99F2E5A62A161"/>
    <w:rsid w:val="00A77399"/>
    <w:pPr>
      <w:spacing w:line="288" w:lineRule="auto"/>
    </w:pPr>
    <w:rPr>
      <w:rFonts w:ascii="Arial" w:eastAsiaTheme="minorHAnsi" w:hAnsi="Arial"/>
      <w:szCs w:val="22"/>
      <w:lang w:eastAsia="en-US"/>
    </w:rPr>
  </w:style>
  <w:style w:type="paragraph" w:customStyle="1" w:styleId="01EC815E876C4A26B239143F14D795771">
    <w:name w:val="01EC815E876C4A26B239143F14D795771"/>
    <w:rsid w:val="00A77399"/>
    <w:pPr>
      <w:spacing w:line="288" w:lineRule="auto"/>
    </w:pPr>
    <w:rPr>
      <w:rFonts w:ascii="Arial" w:eastAsiaTheme="minorHAnsi" w:hAnsi="Arial"/>
      <w:szCs w:val="22"/>
      <w:lang w:eastAsia="en-US"/>
    </w:rPr>
  </w:style>
  <w:style w:type="paragraph" w:customStyle="1" w:styleId="D79BA6CA1CB140A39079A6F1452F2BD41">
    <w:name w:val="D79BA6CA1CB140A39079A6F1452F2BD41"/>
    <w:rsid w:val="00A77399"/>
    <w:pPr>
      <w:spacing w:line="288" w:lineRule="auto"/>
    </w:pPr>
    <w:rPr>
      <w:rFonts w:ascii="Arial" w:eastAsiaTheme="minorHAnsi" w:hAnsi="Arial"/>
      <w:szCs w:val="22"/>
      <w:lang w:eastAsia="en-US"/>
    </w:rPr>
  </w:style>
  <w:style w:type="paragraph" w:customStyle="1" w:styleId="96A9ED591BD941259712C50B26504D8D1">
    <w:name w:val="96A9ED591BD941259712C50B26504D8D1"/>
    <w:rsid w:val="00A77399"/>
    <w:pPr>
      <w:spacing w:line="288" w:lineRule="auto"/>
    </w:pPr>
    <w:rPr>
      <w:rFonts w:ascii="Arial" w:eastAsiaTheme="minorHAnsi" w:hAnsi="Arial"/>
      <w:szCs w:val="22"/>
      <w:lang w:eastAsia="en-US"/>
    </w:rPr>
  </w:style>
  <w:style w:type="paragraph" w:customStyle="1" w:styleId="9E21D0EB260B4722A13564F2060F13A11">
    <w:name w:val="9E21D0EB260B4722A13564F2060F13A11"/>
    <w:rsid w:val="00A77399"/>
    <w:pPr>
      <w:spacing w:line="288" w:lineRule="auto"/>
    </w:pPr>
    <w:rPr>
      <w:rFonts w:ascii="Arial" w:eastAsiaTheme="minorHAnsi" w:hAnsi="Arial"/>
      <w:szCs w:val="22"/>
      <w:lang w:eastAsia="en-US"/>
    </w:rPr>
  </w:style>
  <w:style w:type="paragraph" w:customStyle="1" w:styleId="3F4812B8163743EC9F449BB4067529CB1">
    <w:name w:val="3F4812B8163743EC9F449BB4067529CB1"/>
    <w:rsid w:val="00A77399"/>
    <w:pPr>
      <w:spacing w:line="288" w:lineRule="auto"/>
    </w:pPr>
    <w:rPr>
      <w:rFonts w:ascii="Arial" w:eastAsiaTheme="minorHAnsi" w:hAnsi="Arial"/>
      <w:szCs w:val="22"/>
      <w:lang w:eastAsia="en-US"/>
    </w:rPr>
  </w:style>
  <w:style w:type="paragraph" w:customStyle="1" w:styleId="E1852D1508CB48E8883777E127C90BF81">
    <w:name w:val="E1852D1508CB48E8883777E127C90BF81"/>
    <w:rsid w:val="00A77399"/>
    <w:pPr>
      <w:spacing w:line="288" w:lineRule="auto"/>
    </w:pPr>
    <w:rPr>
      <w:rFonts w:ascii="Arial" w:eastAsiaTheme="minorHAnsi" w:hAnsi="Arial"/>
      <w:szCs w:val="22"/>
      <w:lang w:eastAsia="en-US"/>
    </w:rPr>
  </w:style>
  <w:style w:type="paragraph" w:customStyle="1" w:styleId="531652630DF94A61BC9D9DE5B83057AD1">
    <w:name w:val="531652630DF94A61BC9D9DE5B83057AD1"/>
    <w:rsid w:val="00A77399"/>
    <w:pPr>
      <w:spacing w:line="288" w:lineRule="auto"/>
    </w:pPr>
    <w:rPr>
      <w:rFonts w:ascii="Arial" w:eastAsiaTheme="minorHAnsi" w:hAnsi="Arial"/>
      <w:szCs w:val="22"/>
      <w:lang w:eastAsia="en-US"/>
    </w:rPr>
  </w:style>
  <w:style w:type="paragraph" w:customStyle="1" w:styleId="801FD598FF3D4371AD4E48C3D00776DE1">
    <w:name w:val="801FD598FF3D4371AD4E48C3D00776DE1"/>
    <w:rsid w:val="00A77399"/>
    <w:pPr>
      <w:spacing w:line="288" w:lineRule="auto"/>
    </w:pPr>
    <w:rPr>
      <w:rFonts w:ascii="Arial" w:eastAsiaTheme="minorHAnsi" w:hAnsi="Arial"/>
      <w:szCs w:val="22"/>
      <w:lang w:eastAsia="en-US"/>
    </w:rPr>
  </w:style>
  <w:style w:type="paragraph" w:customStyle="1" w:styleId="C30E8B333E8448D993048DDDF49B27A11">
    <w:name w:val="C30E8B333E8448D993048DDDF49B27A11"/>
    <w:rsid w:val="00A77399"/>
    <w:pPr>
      <w:spacing w:line="288" w:lineRule="auto"/>
    </w:pPr>
    <w:rPr>
      <w:rFonts w:ascii="Arial" w:eastAsiaTheme="minorHAnsi" w:hAnsi="Arial"/>
      <w:szCs w:val="22"/>
      <w:lang w:eastAsia="en-US"/>
    </w:rPr>
  </w:style>
  <w:style w:type="paragraph" w:customStyle="1" w:styleId="59E038F1B23B40A18F7B8DB064114A322">
    <w:name w:val="59E038F1B23B40A18F7B8DB064114A322"/>
    <w:rsid w:val="00A77399"/>
    <w:pPr>
      <w:spacing w:line="288" w:lineRule="auto"/>
    </w:pPr>
    <w:rPr>
      <w:rFonts w:ascii="Arial" w:eastAsiaTheme="minorHAnsi" w:hAnsi="Arial"/>
      <w:szCs w:val="22"/>
      <w:lang w:eastAsia="en-US"/>
    </w:rPr>
  </w:style>
  <w:style w:type="paragraph" w:customStyle="1" w:styleId="48CF76F70A5A4FAABEBF0DB6223564522">
    <w:name w:val="48CF76F70A5A4FAABEBF0DB6223564522"/>
    <w:rsid w:val="00A77399"/>
    <w:pPr>
      <w:spacing w:line="288" w:lineRule="auto"/>
    </w:pPr>
    <w:rPr>
      <w:rFonts w:ascii="Arial" w:eastAsiaTheme="minorHAnsi" w:hAnsi="Arial"/>
      <w:szCs w:val="22"/>
      <w:lang w:eastAsia="en-US"/>
    </w:rPr>
  </w:style>
  <w:style w:type="paragraph" w:customStyle="1" w:styleId="EE65900B33FC4282A3F9557B1224BC352">
    <w:name w:val="EE65900B33FC4282A3F9557B1224BC352"/>
    <w:rsid w:val="00A77399"/>
    <w:pPr>
      <w:spacing w:line="288" w:lineRule="auto"/>
    </w:pPr>
    <w:rPr>
      <w:rFonts w:ascii="Arial" w:eastAsiaTheme="minorHAnsi" w:hAnsi="Arial"/>
      <w:szCs w:val="22"/>
      <w:lang w:eastAsia="en-US"/>
    </w:rPr>
  </w:style>
  <w:style w:type="paragraph" w:customStyle="1" w:styleId="96111809191348DE8C179A13C3ABB7002">
    <w:name w:val="96111809191348DE8C179A13C3ABB7002"/>
    <w:rsid w:val="00A77399"/>
    <w:pPr>
      <w:spacing w:line="288" w:lineRule="auto"/>
    </w:pPr>
    <w:rPr>
      <w:rFonts w:ascii="Arial" w:eastAsiaTheme="minorHAnsi" w:hAnsi="Arial"/>
      <w:szCs w:val="22"/>
      <w:lang w:eastAsia="en-US"/>
    </w:rPr>
  </w:style>
  <w:style w:type="paragraph" w:customStyle="1" w:styleId="BF44137BCFC24822B57E418C53AB68B52">
    <w:name w:val="BF44137BCFC24822B57E418C53AB68B52"/>
    <w:rsid w:val="00A77399"/>
    <w:pPr>
      <w:spacing w:line="288" w:lineRule="auto"/>
    </w:pPr>
    <w:rPr>
      <w:rFonts w:ascii="Arial" w:eastAsiaTheme="minorHAnsi" w:hAnsi="Arial"/>
      <w:szCs w:val="22"/>
      <w:lang w:eastAsia="en-US"/>
    </w:rPr>
  </w:style>
  <w:style w:type="paragraph" w:customStyle="1" w:styleId="7350D12581284048A1A89080392813402">
    <w:name w:val="7350D12581284048A1A89080392813402"/>
    <w:rsid w:val="00A77399"/>
    <w:pPr>
      <w:spacing w:line="288" w:lineRule="auto"/>
    </w:pPr>
    <w:rPr>
      <w:rFonts w:ascii="Arial" w:eastAsiaTheme="minorHAnsi" w:hAnsi="Arial"/>
      <w:szCs w:val="22"/>
      <w:lang w:eastAsia="en-US"/>
    </w:rPr>
  </w:style>
  <w:style w:type="paragraph" w:customStyle="1" w:styleId="A32A37602C824477860F3B1E87357A112">
    <w:name w:val="A32A37602C824477860F3B1E87357A112"/>
    <w:rsid w:val="00A77399"/>
    <w:pPr>
      <w:spacing w:line="288" w:lineRule="auto"/>
    </w:pPr>
    <w:rPr>
      <w:rFonts w:ascii="Arial" w:eastAsiaTheme="minorHAnsi" w:hAnsi="Arial"/>
      <w:szCs w:val="22"/>
      <w:lang w:eastAsia="en-US"/>
    </w:rPr>
  </w:style>
  <w:style w:type="paragraph" w:customStyle="1" w:styleId="FEE4359935B4485F935BAEBC732195C32">
    <w:name w:val="FEE4359935B4485F935BAEBC732195C32"/>
    <w:rsid w:val="00A77399"/>
    <w:pPr>
      <w:spacing w:line="288" w:lineRule="auto"/>
    </w:pPr>
    <w:rPr>
      <w:rFonts w:ascii="Arial" w:eastAsiaTheme="minorHAnsi" w:hAnsi="Arial"/>
      <w:szCs w:val="22"/>
      <w:lang w:eastAsia="en-US"/>
    </w:rPr>
  </w:style>
  <w:style w:type="paragraph" w:customStyle="1" w:styleId="2D55693F02EB432D92634C890F7EEC5F2">
    <w:name w:val="2D55693F02EB432D92634C890F7EEC5F2"/>
    <w:rsid w:val="00A77399"/>
    <w:pPr>
      <w:spacing w:line="288" w:lineRule="auto"/>
    </w:pPr>
    <w:rPr>
      <w:rFonts w:ascii="Arial" w:eastAsiaTheme="minorHAnsi" w:hAnsi="Arial"/>
      <w:szCs w:val="22"/>
      <w:lang w:eastAsia="en-US"/>
    </w:rPr>
  </w:style>
  <w:style w:type="paragraph" w:customStyle="1" w:styleId="9A1A44A683374B7E9C0D55B6BAC192162">
    <w:name w:val="9A1A44A683374B7E9C0D55B6BAC192162"/>
    <w:rsid w:val="00A77399"/>
    <w:pPr>
      <w:spacing w:line="288" w:lineRule="auto"/>
    </w:pPr>
    <w:rPr>
      <w:rFonts w:ascii="Arial" w:eastAsiaTheme="minorHAnsi" w:hAnsi="Arial"/>
      <w:szCs w:val="22"/>
      <w:lang w:eastAsia="en-US"/>
    </w:rPr>
  </w:style>
  <w:style w:type="paragraph" w:customStyle="1" w:styleId="1731D85DFF364153934EB33384E2D5462">
    <w:name w:val="1731D85DFF364153934EB33384E2D5462"/>
    <w:rsid w:val="00A77399"/>
    <w:pPr>
      <w:spacing w:line="288" w:lineRule="auto"/>
    </w:pPr>
    <w:rPr>
      <w:rFonts w:ascii="Arial" w:eastAsiaTheme="minorHAnsi" w:hAnsi="Arial"/>
      <w:szCs w:val="22"/>
      <w:lang w:eastAsia="en-US"/>
    </w:rPr>
  </w:style>
  <w:style w:type="paragraph" w:customStyle="1" w:styleId="DB499DF4A657418CB90689EF3B0AC62E2">
    <w:name w:val="DB499DF4A657418CB90689EF3B0AC62E2"/>
    <w:rsid w:val="00A77399"/>
    <w:pPr>
      <w:spacing w:line="288" w:lineRule="auto"/>
    </w:pPr>
    <w:rPr>
      <w:rFonts w:ascii="Arial" w:eastAsiaTheme="minorHAnsi" w:hAnsi="Arial"/>
      <w:szCs w:val="22"/>
      <w:lang w:eastAsia="en-US"/>
    </w:rPr>
  </w:style>
  <w:style w:type="paragraph" w:customStyle="1" w:styleId="E0CDAB8A085343C1B9AAC6A09D558AD22">
    <w:name w:val="E0CDAB8A085343C1B9AAC6A09D558AD22"/>
    <w:rsid w:val="00A77399"/>
    <w:pPr>
      <w:spacing w:line="288" w:lineRule="auto"/>
    </w:pPr>
    <w:rPr>
      <w:rFonts w:ascii="Arial" w:eastAsiaTheme="minorHAnsi" w:hAnsi="Arial"/>
      <w:szCs w:val="22"/>
      <w:lang w:eastAsia="en-US"/>
    </w:rPr>
  </w:style>
  <w:style w:type="paragraph" w:customStyle="1" w:styleId="FF3E367E98694F559BAD9D6D26BC54D62">
    <w:name w:val="FF3E367E98694F559BAD9D6D26BC54D62"/>
    <w:rsid w:val="00A77399"/>
    <w:pPr>
      <w:spacing w:line="288" w:lineRule="auto"/>
    </w:pPr>
    <w:rPr>
      <w:rFonts w:ascii="Arial" w:eastAsiaTheme="minorHAnsi" w:hAnsi="Arial"/>
      <w:szCs w:val="22"/>
      <w:lang w:eastAsia="en-US"/>
    </w:rPr>
  </w:style>
  <w:style w:type="paragraph" w:customStyle="1" w:styleId="8C2AD0B8658F4E3BA84786FE9B0FB81E2">
    <w:name w:val="8C2AD0B8658F4E3BA84786FE9B0FB81E2"/>
    <w:rsid w:val="00A77399"/>
    <w:pPr>
      <w:spacing w:line="288" w:lineRule="auto"/>
    </w:pPr>
    <w:rPr>
      <w:rFonts w:ascii="Arial" w:eastAsiaTheme="minorHAnsi" w:hAnsi="Arial"/>
      <w:szCs w:val="22"/>
      <w:lang w:eastAsia="en-US"/>
    </w:rPr>
  </w:style>
  <w:style w:type="paragraph" w:customStyle="1" w:styleId="729E0857B3D041D1A0B488EF85B205552">
    <w:name w:val="729E0857B3D041D1A0B488EF85B205552"/>
    <w:rsid w:val="00A77399"/>
    <w:pPr>
      <w:spacing w:line="288" w:lineRule="auto"/>
    </w:pPr>
    <w:rPr>
      <w:rFonts w:ascii="Arial" w:eastAsiaTheme="minorHAnsi" w:hAnsi="Arial"/>
      <w:szCs w:val="22"/>
      <w:lang w:eastAsia="en-US"/>
    </w:rPr>
  </w:style>
  <w:style w:type="paragraph" w:customStyle="1" w:styleId="53C3444873104E24BDE63D6F86515EDC2">
    <w:name w:val="53C3444873104E24BDE63D6F86515EDC2"/>
    <w:rsid w:val="00A77399"/>
    <w:pPr>
      <w:spacing w:line="288" w:lineRule="auto"/>
    </w:pPr>
    <w:rPr>
      <w:rFonts w:ascii="Arial" w:eastAsiaTheme="minorHAnsi" w:hAnsi="Arial"/>
      <w:szCs w:val="22"/>
      <w:lang w:eastAsia="en-US"/>
    </w:rPr>
  </w:style>
  <w:style w:type="paragraph" w:customStyle="1" w:styleId="64ABE55F888241E1A21209EF3A62F75B2">
    <w:name w:val="64ABE55F888241E1A21209EF3A62F75B2"/>
    <w:rsid w:val="00A77399"/>
    <w:pPr>
      <w:spacing w:line="288" w:lineRule="auto"/>
    </w:pPr>
    <w:rPr>
      <w:rFonts w:ascii="Arial" w:eastAsiaTheme="minorHAnsi" w:hAnsi="Arial"/>
      <w:szCs w:val="22"/>
      <w:lang w:eastAsia="en-US"/>
    </w:rPr>
  </w:style>
  <w:style w:type="paragraph" w:customStyle="1" w:styleId="F270735D6C044B85A8414394F5132BBF2">
    <w:name w:val="F270735D6C044B85A8414394F5132BBF2"/>
    <w:rsid w:val="00A77399"/>
    <w:pPr>
      <w:spacing w:line="288" w:lineRule="auto"/>
    </w:pPr>
    <w:rPr>
      <w:rFonts w:ascii="Arial" w:eastAsiaTheme="minorHAnsi" w:hAnsi="Arial"/>
      <w:szCs w:val="22"/>
      <w:lang w:eastAsia="en-US"/>
    </w:rPr>
  </w:style>
  <w:style w:type="paragraph" w:customStyle="1" w:styleId="810BAC0F8B754AE1BD4EC9AAFE619C022">
    <w:name w:val="810BAC0F8B754AE1BD4EC9AAFE619C022"/>
    <w:rsid w:val="00A77399"/>
    <w:pPr>
      <w:spacing w:line="288" w:lineRule="auto"/>
    </w:pPr>
    <w:rPr>
      <w:rFonts w:ascii="Arial" w:eastAsiaTheme="minorHAnsi" w:hAnsi="Arial"/>
      <w:szCs w:val="22"/>
      <w:lang w:eastAsia="en-US"/>
    </w:rPr>
  </w:style>
  <w:style w:type="paragraph" w:customStyle="1" w:styleId="5E511620733D442BBEE78628A15230952">
    <w:name w:val="5E511620733D442BBEE78628A15230952"/>
    <w:rsid w:val="00A77399"/>
    <w:pPr>
      <w:spacing w:line="288" w:lineRule="auto"/>
    </w:pPr>
    <w:rPr>
      <w:rFonts w:ascii="Arial" w:eastAsiaTheme="minorHAnsi" w:hAnsi="Arial"/>
      <w:szCs w:val="22"/>
      <w:lang w:eastAsia="en-US"/>
    </w:rPr>
  </w:style>
  <w:style w:type="paragraph" w:customStyle="1" w:styleId="07038AAD1D0B40E99396AE1D54F217212">
    <w:name w:val="07038AAD1D0B40E99396AE1D54F217212"/>
    <w:rsid w:val="00A77399"/>
    <w:pPr>
      <w:spacing w:line="288" w:lineRule="auto"/>
    </w:pPr>
    <w:rPr>
      <w:rFonts w:ascii="Arial" w:eastAsiaTheme="minorHAnsi" w:hAnsi="Arial"/>
      <w:szCs w:val="22"/>
      <w:lang w:eastAsia="en-US"/>
    </w:rPr>
  </w:style>
  <w:style w:type="paragraph" w:customStyle="1" w:styleId="441C87AB70B0443D98AAC138FCBB38D02">
    <w:name w:val="441C87AB70B0443D98AAC138FCBB38D02"/>
    <w:rsid w:val="00A77399"/>
    <w:pPr>
      <w:spacing w:line="288" w:lineRule="auto"/>
    </w:pPr>
    <w:rPr>
      <w:rFonts w:ascii="Arial" w:eastAsiaTheme="minorHAnsi" w:hAnsi="Arial"/>
      <w:szCs w:val="22"/>
      <w:lang w:eastAsia="en-US"/>
    </w:rPr>
  </w:style>
  <w:style w:type="paragraph" w:customStyle="1" w:styleId="A1843CE848844B5989584CDFBABEF84E2">
    <w:name w:val="A1843CE848844B5989584CDFBABEF84E2"/>
    <w:rsid w:val="00A77399"/>
    <w:pPr>
      <w:spacing w:line="288" w:lineRule="auto"/>
    </w:pPr>
    <w:rPr>
      <w:rFonts w:ascii="Arial" w:eastAsiaTheme="minorHAnsi" w:hAnsi="Arial"/>
      <w:szCs w:val="22"/>
      <w:lang w:eastAsia="en-US"/>
    </w:rPr>
  </w:style>
  <w:style w:type="paragraph" w:customStyle="1" w:styleId="B90BB2A8EC674778B856C3690E1D23752">
    <w:name w:val="B90BB2A8EC674778B856C3690E1D23752"/>
    <w:rsid w:val="00A77399"/>
    <w:pPr>
      <w:spacing w:line="288" w:lineRule="auto"/>
    </w:pPr>
    <w:rPr>
      <w:rFonts w:ascii="Arial" w:eastAsiaTheme="minorHAnsi" w:hAnsi="Arial"/>
      <w:szCs w:val="22"/>
      <w:lang w:eastAsia="en-US"/>
    </w:rPr>
  </w:style>
  <w:style w:type="paragraph" w:customStyle="1" w:styleId="B35ACB4987244AC49848899E92E590392">
    <w:name w:val="B35ACB4987244AC49848899E92E590392"/>
    <w:rsid w:val="00A77399"/>
    <w:pPr>
      <w:spacing w:line="288" w:lineRule="auto"/>
    </w:pPr>
    <w:rPr>
      <w:rFonts w:ascii="Arial" w:eastAsiaTheme="minorHAnsi" w:hAnsi="Arial"/>
      <w:szCs w:val="22"/>
      <w:lang w:eastAsia="en-US"/>
    </w:rPr>
  </w:style>
  <w:style w:type="paragraph" w:customStyle="1" w:styleId="1100C584511E4FE7B74B8CE296164A1E2">
    <w:name w:val="1100C584511E4FE7B74B8CE296164A1E2"/>
    <w:rsid w:val="00A77399"/>
    <w:pPr>
      <w:spacing w:line="288" w:lineRule="auto"/>
    </w:pPr>
    <w:rPr>
      <w:rFonts w:ascii="Arial" w:eastAsiaTheme="minorHAnsi" w:hAnsi="Arial"/>
      <w:szCs w:val="22"/>
      <w:lang w:eastAsia="en-US"/>
    </w:rPr>
  </w:style>
  <w:style w:type="paragraph" w:customStyle="1" w:styleId="EB48FA72BF134860955749859247C76C2">
    <w:name w:val="EB48FA72BF134860955749859247C76C2"/>
    <w:rsid w:val="00A77399"/>
    <w:pPr>
      <w:spacing w:line="288" w:lineRule="auto"/>
    </w:pPr>
    <w:rPr>
      <w:rFonts w:ascii="Arial" w:eastAsiaTheme="minorHAnsi" w:hAnsi="Arial"/>
      <w:szCs w:val="22"/>
      <w:lang w:eastAsia="en-US"/>
    </w:rPr>
  </w:style>
  <w:style w:type="paragraph" w:customStyle="1" w:styleId="781BA08D41FC4CA4AC2E8063C0316E0B2">
    <w:name w:val="781BA08D41FC4CA4AC2E8063C0316E0B2"/>
    <w:rsid w:val="00A77399"/>
    <w:pPr>
      <w:spacing w:line="288" w:lineRule="auto"/>
    </w:pPr>
    <w:rPr>
      <w:rFonts w:ascii="Arial" w:eastAsiaTheme="minorHAnsi" w:hAnsi="Arial"/>
      <w:szCs w:val="22"/>
      <w:lang w:eastAsia="en-US"/>
    </w:rPr>
  </w:style>
  <w:style w:type="paragraph" w:customStyle="1" w:styleId="29E1090330F34577AF23BC692E20A5322">
    <w:name w:val="29E1090330F34577AF23BC692E20A5322"/>
    <w:rsid w:val="00A77399"/>
    <w:pPr>
      <w:spacing w:line="288" w:lineRule="auto"/>
    </w:pPr>
    <w:rPr>
      <w:rFonts w:ascii="Arial" w:eastAsiaTheme="minorHAnsi" w:hAnsi="Arial"/>
      <w:szCs w:val="22"/>
      <w:lang w:eastAsia="en-US"/>
    </w:rPr>
  </w:style>
  <w:style w:type="paragraph" w:customStyle="1" w:styleId="17042A3109324447ACDC807091CBBB792">
    <w:name w:val="17042A3109324447ACDC807091CBBB792"/>
    <w:rsid w:val="00A77399"/>
    <w:pPr>
      <w:spacing w:line="288" w:lineRule="auto"/>
    </w:pPr>
    <w:rPr>
      <w:rFonts w:ascii="Arial" w:eastAsiaTheme="minorHAnsi" w:hAnsi="Arial"/>
      <w:szCs w:val="22"/>
      <w:lang w:eastAsia="en-US"/>
    </w:rPr>
  </w:style>
  <w:style w:type="paragraph" w:customStyle="1" w:styleId="712177E0A5BE4079BB9AE79B4C80A99F2">
    <w:name w:val="712177E0A5BE4079BB9AE79B4C80A99F2"/>
    <w:rsid w:val="00A77399"/>
    <w:pPr>
      <w:spacing w:line="288" w:lineRule="auto"/>
    </w:pPr>
    <w:rPr>
      <w:rFonts w:ascii="Arial" w:eastAsiaTheme="minorHAnsi" w:hAnsi="Arial"/>
      <w:szCs w:val="22"/>
      <w:lang w:eastAsia="en-US"/>
    </w:rPr>
  </w:style>
  <w:style w:type="paragraph" w:customStyle="1" w:styleId="E0CF8FA519294C98AFA88AC3A7FAB5452">
    <w:name w:val="E0CF8FA519294C98AFA88AC3A7FAB5452"/>
    <w:rsid w:val="00A77399"/>
    <w:pPr>
      <w:spacing w:line="288" w:lineRule="auto"/>
    </w:pPr>
    <w:rPr>
      <w:rFonts w:ascii="Arial" w:eastAsiaTheme="minorHAnsi" w:hAnsi="Arial"/>
      <w:szCs w:val="22"/>
      <w:lang w:eastAsia="en-US"/>
    </w:rPr>
  </w:style>
  <w:style w:type="paragraph" w:customStyle="1" w:styleId="025CD37FD712400E807E9B3C39F40F712">
    <w:name w:val="025CD37FD712400E807E9B3C39F40F712"/>
    <w:rsid w:val="00A77399"/>
    <w:pPr>
      <w:spacing w:line="288" w:lineRule="auto"/>
    </w:pPr>
    <w:rPr>
      <w:rFonts w:ascii="Arial" w:eastAsiaTheme="minorHAnsi" w:hAnsi="Arial"/>
      <w:szCs w:val="22"/>
      <w:lang w:eastAsia="en-US"/>
    </w:rPr>
  </w:style>
  <w:style w:type="paragraph" w:customStyle="1" w:styleId="4C4653E9ECE2498599CC1BD748707CFE2">
    <w:name w:val="4C4653E9ECE2498599CC1BD748707CFE2"/>
    <w:rsid w:val="00A77399"/>
    <w:pPr>
      <w:spacing w:line="288" w:lineRule="auto"/>
    </w:pPr>
    <w:rPr>
      <w:rFonts w:ascii="Arial" w:eastAsiaTheme="minorHAnsi" w:hAnsi="Arial"/>
      <w:szCs w:val="22"/>
      <w:lang w:eastAsia="en-US"/>
    </w:rPr>
  </w:style>
  <w:style w:type="paragraph" w:customStyle="1" w:styleId="7566FCD9008C45E1B537725C2B64F5B12">
    <w:name w:val="7566FCD9008C45E1B537725C2B64F5B12"/>
    <w:rsid w:val="00A77399"/>
    <w:pPr>
      <w:spacing w:line="288" w:lineRule="auto"/>
    </w:pPr>
    <w:rPr>
      <w:rFonts w:ascii="Arial" w:eastAsiaTheme="minorHAnsi" w:hAnsi="Arial"/>
      <w:szCs w:val="22"/>
      <w:lang w:eastAsia="en-US"/>
    </w:rPr>
  </w:style>
  <w:style w:type="paragraph" w:customStyle="1" w:styleId="212253CA3C5749F4914B99F2E5A62A162">
    <w:name w:val="212253CA3C5749F4914B99F2E5A62A162"/>
    <w:rsid w:val="00A77399"/>
    <w:pPr>
      <w:spacing w:line="288" w:lineRule="auto"/>
    </w:pPr>
    <w:rPr>
      <w:rFonts w:ascii="Arial" w:eastAsiaTheme="minorHAnsi" w:hAnsi="Arial"/>
      <w:szCs w:val="22"/>
      <w:lang w:eastAsia="en-US"/>
    </w:rPr>
  </w:style>
  <w:style w:type="paragraph" w:customStyle="1" w:styleId="01EC815E876C4A26B239143F14D795772">
    <w:name w:val="01EC815E876C4A26B239143F14D795772"/>
    <w:rsid w:val="00A77399"/>
    <w:pPr>
      <w:spacing w:line="288" w:lineRule="auto"/>
    </w:pPr>
    <w:rPr>
      <w:rFonts w:ascii="Arial" w:eastAsiaTheme="minorHAnsi" w:hAnsi="Arial"/>
      <w:szCs w:val="22"/>
      <w:lang w:eastAsia="en-US"/>
    </w:rPr>
  </w:style>
  <w:style w:type="paragraph" w:customStyle="1" w:styleId="D79BA6CA1CB140A39079A6F1452F2BD42">
    <w:name w:val="D79BA6CA1CB140A39079A6F1452F2BD42"/>
    <w:rsid w:val="00A77399"/>
    <w:pPr>
      <w:spacing w:line="288" w:lineRule="auto"/>
    </w:pPr>
    <w:rPr>
      <w:rFonts w:ascii="Arial" w:eastAsiaTheme="minorHAnsi" w:hAnsi="Arial"/>
      <w:szCs w:val="22"/>
      <w:lang w:eastAsia="en-US"/>
    </w:rPr>
  </w:style>
  <w:style w:type="paragraph" w:customStyle="1" w:styleId="96A9ED591BD941259712C50B26504D8D2">
    <w:name w:val="96A9ED591BD941259712C50B26504D8D2"/>
    <w:rsid w:val="00A77399"/>
    <w:pPr>
      <w:spacing w:line="288" w:lineRule="auto"/>
    </w:pPr>
    <w:rPr>
      <w:rFonts w:ascii="Arial" w:eastAsiaTheme="minorHAnsi" w:hAnsi="Arial"/>
      <w:szCs w:val="22"/>
      <w:lang w:eastAsia="en-US"/>
    </w:rPr>
  </w:style>
  <w:style w:type="paragraph" w:customStyle="1" w:styleId="9E21D0EB260B4722A13564F2060F13A12">
    <w:name w:val="9E21D0EB260B4722A13564F2060F13A12"/>
    <w:rsid w:val="00A77399"/>
    <w:pPr>
      <w:spacing w:line="288" w:lineRule="auto"/>
    </w:pPr>
    <w:rPr>
      <w:rFonts w:ascii="Arial" w:eastAsiaTheme="minorHAnsi" w:hAnsi="Arial"/>
      <w:szCs w:val="22"/>
      <w:lang w:eastAsia="en-US"/>
    </w:rPr>
  </w:style>
  <w:style w:type="paragraph" w:customStyle="1" w:styleId="3F4812B8163743EC9F449BB4067529CB2">
    <w:name w:val="3F4812B8163743EC9F449BB4067529CB2"/>
    <w:rsid w:val="00A77399"/>
    <w:pPr>
      <w:spacing w:line="288" w:lineRule="auto"/>
    </w:pPr>
    <w:rPr>
      <w:rFonts w:ascii="Arial" w:eastAsiaTheme="minorHAnsi" w:hAnsi="Arial"/>
      <w:szCs w:val="22"/>
      <w:lang w:eastAsia="en-US"/>
    </w:rPr>
  </w:style>
  <w:style w:type="paragraph" w:customStyle="1" w:styleId="E1852D1508CB48E8883777E127C90BF82">
    <w:name w:val="E1852D1508CB48E8883777E127C90BF82"/>
    <w:rsid w:val="00A77399"/>
    <w:pPr>
      <w:spacing w:line="288" w:lineRule="auto"/>
    </w:pPr>
    <w:rPr>
      <w:rFonts w:ascii="Arial" w:eastAsiaTheme="minorHAnsi" w:hAnsi="Arial"/>
      <w:szCs w:val="22"/>
      <w:lang w:eastAsia="en-US"/>
    </w:rPr>
  </w:style>
  <w:style w:type="paragraph" w:customStyle="1" w:styleId="531652630DF94A61BC9D9DE5B83057AD2">
    <w:name w:val="531652630DF94A61BC9D9DE5B83057AD2"/>
    <w:rsid w:val="00A77399"/>
    <w:pPr>
      <w:spacing w:line="288" w:lineRule="auto"/>
    </w:pPr>
    <w:rPr>
      <w:rFonts w:ascii="Arial" w:eastAsiaTheme="minorHAnsi" w:hAnsi="Arial"/>
      <w:szCs w:val="22"/>
      <w:lang w:eastAsia="en-US"/>
    </w:rPr>
  </w:style>
  <w:style w:type="paragraph" w:customStyle="1" w:styleId="801FD598FF3D4371AD4E48C3D00776DE2">
    <w:name w:val="801FD598FF3D4371AD4E48C3D00776DE2"/>
    <w:rsid w:val="00A77399"/>
    <w:pPr>
      <w:spacing w:line="288" w:lineRule="auto"/>
    </w:pPr>
    <w:rPr>
      <w:rFonts w:ascii="Arial" w:eastAsiaTheme="minorHAnsi" w:hAnsi="Arial"/>
      <w:szCs w:val="22"/>
      <w:lang w:eastAsia="en-US"/>
    </w:rPr>
  </w:style>
  <w:style w:type="paragraph" w:customStyle="1" w:styleId="C30E8B333E8448D993048DDDF49B27A12">
    <w:name w:val="C30E8B333E8448D993048DDDF49B27A12"/>
    <w:rsid w:val="00A77399"/>
    <w:pPr>
      <w:spacing w:line="288" w:lineRule="auto"/>
    </w:pPr>
    <w:rPr>
      <w:rFonts w:ascii="Arial" w:eastAsiaTheme="minorHAnsi" w:hAnsi="Arial"/>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customXml/itemProps2.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3.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1</TotalTime>
  <Pages>10</Pages>
  <Words>2039</Words>
  <Characters>11197</Characters>
  <Application>Microsoft Office Word</Application>
  <DocSecurity>0</DocSecurity>
  <Lines>287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Zoe Antrobus</cp:lastModifiedBy>
  <cp:revision>3</cp:revision>
  <dcterms:created xsi:type="dcterms:W3CDTF">2026-09-04T10:30:00Z</dcterms:created>
  <dcterms:modified xsi:type="dcterms:W3CDTF">2026-09-04T10:32:00Z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