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38F81" w14:textId="77777777" w:rsidR="00E80F1A" w:rsidRDefault="001B7FAE" w:rsidP="00E80F1A">
      <w:r>
        <w:rPr>
          <w:noProof/>
          <w:lang w:eastAsia="en-GB"/>
        </w:rPr>
        <w:drawing>
          <wp:inline distT="0" distB="0" distL="0" distR="0" wp14:anchorId="52395EDC" wp14:editId="0FA13E06">
            <wp:extent cx="1924050" cy="422352"/>
            <wp:effectExtent l="0" t="0" r="0" b="0"/>
            <wp:docPr id="311013620" name="Picture 1" descr="Westmorland and Furness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013620" name="Picture 1" descr="Westmorland and Furness Logo">
                      <a:extLst>
                        <a:ext uri="{C183D7F6-B498-43B3-948B-1728B52AA6E4}">
                          <adec:decorative xmlns:adec="http://schemas.microsoft.com/office/drawing/2017/decorative" val="0"/>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44294" cy="426796"/>
                    </a:xfrm>
                    <a:prstGeom prst="rect">
                      <a:avLst/>
                    </a:prstGeom>
                    <a:noFill/>
                    <a:ln>
                      <a:noFill/>
                    </a:ln>
                  </pic:spPr>
                </pic:pic>
              </a:graphicData>
            </a:graphic>
          </wp:inline>
        </w:drawing>
      </w:r>
      <w:r w:rsidR="00E80F1A" w:rsidRPr="00E80F1A">
        <w:t xml:space="preserve"> </w:t>
      </w:r>
    </w:p>
    <w:p w14:paraId="5BD22777" w14:textId="403CF62E" w:rsidR="00E80F1A" w:rsidRDefault="00E80F1A" w:rsidP="00E80F1A">
      <w:pPr>
        <w:jc w:val="right"/>
      </w:pPr>
    </w:p>
    <w:p w14:paraId="0E2F3A34" w14:textId="32254B9A" w:rsidR="00B32AED" w:rsidRPr="005031A2" w:rsidRDefault="00E80F1A" w:rsidP="005031A2">
      <w:pPr>
        <w:pStyle w:val="Title"/>
      </w:pPr>
      <w:r w:rsidRPr="005031A2">
        <w:t>House in Multiple Occupation (HMO) licence application</w:t>
      </w:r>
    </w:p>
    <w:p w14:paraId="0B12F727" w14:textId="3FC5E521" w:rsidR="00E80F1A" w:rsidRDefault="00E80F1A" w:rsidP="00586CE5">
      <w:pPr>
        <w:pStyle w:val="Version"/>
      </w:pPr>
      <w:r w:rsidRPr="00E80F1A">
        <w:t xml:space="preserve">This application form should be completed if you are applying for a mandatory house in multiple occupation licence under Part 2 of the Housing Act 2004. </w:t>
      </w:r>
    </w:p>
    <w:p w14:paraId="5E248658" w14:textId="77777777" w:rsidR="00E80F1A" w:rsidRDefault="00E80F1A" w:rsidP="00E80F1A"/>
    <w:p w14:paraId="22923F04" w14:textId="4FF25144" w:rsidR="00E80F1A" w:rsidRDefault="00E80F1A" w:rsidP="00E80F1A">
      <w:pPr>
        <w:pStyle w:val="Heading2"/>
      </w:pPr>
      <w:bookmarkStart w:id="0" w:name="_Toc226626096"/>
      <w:r>
        <w:t>Type of application</w:t>
      </w:r>
      <w:bookmarkEnd w:id="0"/>
    </w:p>
    <w:p w14:paraId="2D3E4074" w14:textId="7F08929A" w:rsidR="00E80F1A" w:rsidRDefault="00E80F1A" w:rsidP="00E80F1A">
      <w:r>
        <w:t>Please tick the appropriate box</w:t>
      </w:r>
    </w:p>
    <w:p w14:paraId="61EBBF39" w14:textId="2F8A3957" w:rsidR="00E80F1A" w:rsidRDefault="00000000" w:rsidP="00E80F1A">
      <w:sdt>
        <w:sdtPr>
          <w:alias w:val="Check this box if your application is for a first time licence"/>
          <w:tag w:val="Check this box if your application is for a first time licence"/>
          <w:id w:val="1924836002"/>
          <w14:checkbox>
            <w14:checked w14:val="0"/>
            <w14:checkedState w14:val="2612" w14:font="MS Gothic"/>
            <w14:uncheckedState w14:val="2610" w14:font="MS Gothic"/>
          </w14:checkbox>
        </w:sdtPr>
        <w:sdtContent>
          <w:r w:rsidR="00E80F1A">
            <w:rPr>
              <w:rFonts w:ascii="MS Gothic" w:eastAsia="MS Gothic" w:hAnsi="MS Gothic" w:hint="eastAsia"/>
            </w:rPr>
            <w:t>☐</w:t>
          </w:r>
        </w:sdtContent>
      </w:sdt>
      <w:r w:rsidR="00E80F1A">
        <w:t xml:space="preserve"> </w:t>
      </w:r>
      <w:r w:rsidR="00E80F1A" w:rsidRPr="00E80F1A">
        <w:t xml:space="preserve">First time licence </w:t>
      </w:r>
    </w:p>
    <w:p w14:paraId="130B1BC9" w14:textId="4908B4BA" w:rsidR="00E80F1A" w:rsidRDefault="00000000" w:rsidP="00E80F1A">
      <w:sdt>
        <w:sdtPr>
          <w:alias w:val="Check this box if your application is for a renewal of a licence"/>
          <w:tag w:val="Check this box if your application is for a renewal of a licence"/>
          <w:id w:val="601224536"/>
          <w14:checkbox>
            <w14:checked w14:val="0"/>
            <w14:checkedState w14:val="2612" w14:font="MS Gothic"/>
            <w14:uncheckedState w14:val="2610" w14:font="MS Gothic"/>
          </w14:checkbox>
        </w:sdtPr>
        <w:sdtContent>
          <w:r w:rsidR="00E80F1A">
            <w:rPr>
              <w:rFonts w:ascii="MS Gothic" w:eastAsia="MS Gothic" w:hAnsi="MS Gothic" w:hint="eastAsia"/>
            </w:rPr>
            <w:t>☐</w:t>
          </w:r>
        </w:sdtContent>
      </w:sdt>
      <w:r w:rsidR="00E80F1A">
        <w:t xml:space="preserve"> </w:t>
      </w:r>
      <w:r w:rsidR="00E80F1A" w:rsidRPr="00E80F1A">
        <w:t xml:space="preserve">Renewal of licence </w:t>
      </w:r>
    </w:p>
    <w:p w14:paraId="70DF0E67" w14:textId="2297BB15" w:rsidR="00A02F6C" w:rsidRDefault="00000000" w:rsidP="00E80F1A">
      <w:sdt>
        <w:sdtPr>
          <w:alias w:val="Check this box if your application is for a variation of an existing licence"/>
          <w:tag w:val="Check this box if your application is for a variation of an existing licence"/>
          <w:id w:val="-317199492"/>
          <w14:checkbox>
            <w14:checked w14:val="0"/>
            <w14:checkedState w14:val="2612" w14:font="MS Gothic"/>
            <w14:uncheckedState w14:val="2610" w14:font="MS Gothic"/>
          </w14:checkbox>
        </w:sdtPr>
        <w:sdtContent>
          <w:r w:rsidR="00E80F1A">
            <w:rPr>
              <w:rFonts w:ascii="MS Gothic" w:eastAsia="MS Gothic" w:hAnsi="MS Gothic" w:hint="eastAsia"/>
            </w:rPr>
            <w:t>☐</w:t>
          </w:r>
        </w:sdtContent>
      </w:sdt>
      <w:r w:rsidR="00E80F1A">
        <w:t xml:space="preserve"> </w:t>
      </w:r>
      <w:r w:rsidR="00E80F1A" w:rsidRPr="00E80F1A">
        <w:t>Variation of an existing licence</w:t>
      </w:r>
    </w:p>
    <w:p w14:paraId="53DC48D9" w14:textId="72F48C75" w:rsidR="00A02F6C" w:rsidRDefault="00A02F6C" w:rsidP="00A02F6C">
      <w:pPr>
        <w:pStyle w:val="Heading2"/>
      </w:pPr>
      <w:bookmarkStart w:id="1" w:name="_Toc226626097"/>
      <w:r>
        <w:t>Relating reference numbers</w:t>
      </w:r>
      <w:bookmarkEnd w:id="1"/>
    </w:p>
    <w:p w14:paraId="0C80114C" w14:textId="423035E1" w:rsidR="00A02F6C" w:rsidRDefault="00A02F6C">
      <w:pPr>
        <w:spacing w:line="259" w:lineRule="auto"/>
      </w:pPr>
      <w:r w:rsidRPr="00A02F6C">
        <w:t xml:space="preserve">Planning </w:t>
      </w:r>
      <w:r>
        <w:t>a</w:t>
      </w:r>
      <w:r w:rsidRPr="00A02F6C">
        <w:t>pplications:</w:t>
      </w:r>
      <w:r>
        <w:t xml:space="preserve"> </w:t>
      </w:r>
      <w:r w:rsidR="003B6507">
        <w:tab/>
      </w:r>
      <w:r w:rsidR="003B6507">
        <w:tab/>
      </w:r>
      <w:sdt>
        <w:sdtPr>
          <w:alias w:val="Enter related planning application reference numbers, if applicable"/>
          <w:tag w:val="Enter related planning application reference numbers, if applicable"/>
          <w:id w:val="-1664626444"/>
          <w:placeholder>
            <w:docPart w:val="39BBA65D641340588EB4F914E3EF1115"/>
          </w:placeholder>
          <w:showingPlcHdr/>
        </w:sdtPr>
        <w:sdtContent>
          <w:r w:rsidR="003B6507" w:rsidRPr="003F2A02">
            <w:rPr>
              <w:rStyle w:val="PlaceholderText"/>
            </w:rPr>
            <w:t>Click or tap here to enter text.</w:t>
          </w:r>
        </w:sdtContent>
      </w:sdt>
    </w:p>
    <w:p w14:paraId="4E99FEE9" w14:textId="773BA22E" w:rsidR="00A02F6C" w:rsidRDefault="00A02F6C">
      <w:pPr>
        <w:spacing w:line="259" w:lineRule="auto"/>
      </w:pPr>
      <w:r w:rsidRPr="00A02F6C">
        <w:t xml:space="preserve">Building </w:t>
      </w:r>
      <w:r>
        <w:t>c</w:t>
      </w:r>
      <w:r w:rsidRPr="00A02F6C">
        <w:t xml:space="preserve">ontrol </w:t>
      </w:r>
      <w:r>
        <w:t>a</w:t>
      </w:r>
      <w:r w:rsidRPr="00A02F6C">
        <w:t>pplications:</w:t>
      </w:r>
      <w:r w:rsidR="003B6507">
        <w:tab/>
      </w:r>
      <w:sdt>
        <w:sdtPr>
          <w:alias w:val="Enter related building control application reference numbers, if applicable"/>
          <w:tag w:val="Enter related building control application reference numbers, if applicable"/>
          <w:id w:val="-316796889"/>
          <w:placeholder>
            <w:docPart w:val="604403FE92F3427D80E431C91112C86D"/>
          </w:placeholder>
          <w:showingPlcHdr/>
        </w:sdtPr>
        <w:sdtContent>
          <w:r w:rsidR="003B6507" w:rsidRPr="003F2A02">
            <w:rPr>
              <w:rStyle w:val="PlaceholderText"/>
            </w:rPr>
            <w:t>Click or tap here to enter text.</w:t>
          </w:r>
        </w:sdtContent>
      </w:sdt>
    </w:p>
    <w:p w14:paraId="7A147ED5" w14:textId="77777777" w:rsidR="00A02F6C" w:rsidRDefault="00A02F6C">
      <w:pPr>
        <w:spacing w:line="259" w:lineRule="auto"/>
      </w:pPr>
    </w:p>
    <w:p w14:paraId="098FA5A7" w14:textId="77777777" w:rsidR="00A02F6C" w:rsidRDefault="00A02F6C" w:rsidP="00A02F6C">
      <w:pPr>
        <w:pStyle w:val="Heading2"/>
      </w:pPr>
      <w:bookmarkStart w:id="2" w:name="_Toc226626098"/>
      <w:r w:rsidRPr="00A02F6C">
        <w:t>Payment</w:t>
      </w:r>
      <w:bookmarkEnd w:id="2"/>
      <w:r w:rsidRPr="00A02F6C">
        <w:t xml:space="preserve"> </w:t>
      </w:r>
    </w:p>
    <w:p w14:paraId="04BBCAAC" w14:textId="77777777" w:rsidR="00A02F6C" w:rsidRDefault="00A02F6C">
      <w:pPr>
        <w:spacing w:line="259" w:lineRule="auto"/>
      </w:pPr>
      <w:r w:rsidRPr="00A02F6C">
        <w:t xml:space="preserve">The appropriate fee must be paid before the licence is issued. Payment by cash is not accepted and should not be sent with your application. </w:t>
      </w:r>
    </w:p>
    <w:p w14:paraId="072AF6D9" w14:textId="2684CD52" w:rsidR="0074090D" w:rsidRDefault="0074090D">
      <w:pPr>
        <w:spacing w:line="259" w:lineRule="auto"/>
      </w:pPr>
      <w:r w:rsidRPr="0074090D">
        <w:t>You will receive an invoice once your application has been processed, and it becomes a proposed licence.</w:t>
      </w:r>
    </w:p>
    <w:p w14:paraId="1C38EA6C" w14:textId="68B1F91B" w:rsidR="00695E4D" w:rsidRDefault="00695E4D" w:rsidP="00695E4D">
      <w:r w:rsidRPr="00695E4D">
        <w:t>A licence fee currently costs £700 for a property with 5 occupiers, and £20 per occupier thereafter for both new licences and renewals</w:t>
      </w:r>
      <w:r>
        <w:t>.</w:t>
      </w:r>
    </w:p>
    <w:p w14:paraId="449FF6BB" w14:textId="69FFFA79" w:rsidR="00E80F1A" w:rsidRPr="00E80F1A" w:rsidRDefault="00A02F6C" w:rsidP="00FE1B39">
      <w:pPr>
        <w:pStyle w:val="Heading2"/>
      </w:pPr>
      <w:r>
        <w:t>F</w:t>
      </w:r>
      <w:r w:rsidR="00E80F1A" w:rsidRPr="00E80F1A">
        <w:t>or office use only</w:t>
      </w:r>
    </w:p>
    <w:p w14:paraId="47C93485" w14:textId="384C7135" w:rsidR="00E80F1A" w:rsidRDefault="00E80F1A" w:rsidP="00E80F1A">
      <w:r>
        <w:t>Civica reference</w:t>
      </w:r>
      <w:r w:rsidR="003B6507">
        <w:tab/>
      </w:r>
      <w:sdt>
        <w:sdtPr>
          <w:alias w:val="For office use only, enter civica reference"/>
          <w:tag w:val="For office use only, enter civica reference"/>
          <w:id w:val="1779528680"/>
          <w:placeholder>
            <w:docPart w:val="AC27DC6A8E1F45B0ACA6468649D5020B"/>
          </w:placeholder>
          <w:showingPlcHdr/>
        </w:sdtPr>
        <w:sdtContent>
          <w:r w:rsidRPr="003F2A02">
            <w:rPr>
              <w:rStyle w:val="PlaceholderText"/>
            </w:rPr>
            <w:t>Click or tap here to enter text.</w:t>
          </w:r>
        </w:sdtContent>
      </w:sdt>
    </w:p>
    <w:p w14:paraId="5A59BD74" w14:textId="679FC2D0" w:rsidR="00E80F1A" w:rsidRDefault="00E80F1A" w:rsidP="00E80F1A">
      <w:pPr>
        <w:spacing w:line="259" w:lineRule="auto"/>
      </w:pPr>
      <w:r>
        <w:t xml:space="preserve">Date received </w:t>
      </w:r>
      <w:r w:rsidR="003B6507">
        <w:tab/>
      </w:r>
      <w:sdt>
        <w:sdtPr>
          <w:alias w:val="For office use only, enter date received"/>
          <w:tag w:val="For office use only, enter date received"/>
          <w:id w:val="-1267078409"/>
          <w:placeholder>
            <w:docPart w:val="D4176EADD1E34E349C16B8D4774A778E"/>
          </w:placeholder>
          <w:showingPlcHdr/>
          <w:date>
            <w:dateFormat w:val="dd/MM/yyyy"/>
            <w:lid w:val="en-GB"/>
            <w:storeMappedDataAs w:val="dateTime"/>
            <w:calendar w:val="gregorian"/>
          </w:date>
        </w:sdtPr>
        <w:sdtContent>
          <w:r w:rsidRPr="003F2A02">
            <w:rPr>
              <w:rStyle w:val="PlaceholderText"/>
            </w:rPr>
            <w:t>Click or tap to enter a date.</w:t>
          </w:r>
        </w:sdtContent>
      </w:sdt>
      <w:r>
        <w:t xml:space="preserve"> </w:t>
      </w:r>
      <w:r>
        <w:br w:type="page"/>
      </w:r>
    </w:p>
    <w:p w14:paraId="30A28F3F" w14:textId="271D424E" w:rsidR="00E80F1A" w:rsidRDefault="00E80F1A" w:rsidP="00E80F1A">
      <w:pPr>
        <w:pStyle w:val="Heading2"/>
      </w:pPr>
      <w:bookmarkStart w:id="3" w:name="_Toc226626099"/>
      <w:r>
        <w:lastRenderedPageBreak/>
        <w:t>Returning this form</w:t>
      </w:r>
      <w:bookmarkEnd w:id="3"/>
    </w:p>
    <w:p w14:paraId="41A32948" w14:textId="6584BF0F" w:rsidR="00AC10E6" w:rsidRDefault="00E80F1A" w:rsidP="00586CE5">
      <w:pPr>
        <w:pStyle w:val="Version"/>
      </w:pPr>
      <w:r w:rsidRPr="00E80F1A">
        <w:t>All communication and completed forms should be sent to the relevant legacy area</w:t>
      </w:r>
      <w:r>
        <w:t>’s Housing Standards Team</w:t>
      </w:r>
      <w:r w:rsidRPr="00E80F1A">
        <w:t>:</w:t>
      </w:r>
    </w:p>
    <w:p w14:paraId="42314239" w14:textId="1D3EA903" w:rsidR="00E80F1A" w:rsidRPr="00E80F1A" w:rsidRDefault="00E80F1A" w:rsidP="00FE1B39">
      <w:pPr>
        <w:pStyle w:val="Heading3"/>
      </w:pPr>
      <w:r w:rsidRPr="00E80F1A">
        <w:t>Barrow area</w:t>
      </w:r>
    </w:p>
    <w:p w14:paraId="76C649DD" w14:textId="7B8A79A6" w:rsidR="00E80F1A" w:rsidRDefault="00E80F1A" w:rsidP="00E80F1A">
      <w:r>
        <w:t xml:space="preserve">Email: </w:t>
      </w:r>
      <w:hyperlink r:id="rId12" w:history="1">
        <w:r w:rsidRPr="003F2A02">
          <w:rPr>
            <w:rStyle w:val="Hyperlink"/>
          </w:rPr>
          <w:t>privatehousing@westmorlandandfurness.gov.uk</w:t>
        </w:r>
      </w:hyperlink>
      <w:r>
        <w:t xml:space="preserve"> </w:t>
      </w:r>
    </w:p>
    <w:p w14:paraId="300C963A" w14:textId="06FB655E" w:rsidR="00E80F1A" w:rsidRDefault="00E80F1A" w:rsidP="00E80F1A">
      <w:r>
        <w:t>Telephone: 01229 876 543</w:t>
      </w:r>
    </w:p>
    <w:p w14:paraId="110DBC1E" w14:textId="2236FA19" w:rsidR="00E80F1A" w:rsidRDefault="00E80F1A" w:rsidP="00E80F1A">
      <w:r>
        <w:t xml:space="preserve">Address: </w:t>
      </w:r>
      <w:r>
        <w:br/>
        <w:t>Housing Standards</w:t>
      </w:r>
      <w:r>
        <w:br/>
        <w:t>Town Hall</w:t>
      </w:r>
      <w:r>
        <w:br/>
        <w:t>Duke Street</w:t>
      </w:r>
      <w:r>
        <w:br/>
        <w:t>Barrow-in-Furness</w:t>
      </w:r>
      <w:r>
        <w:br/>
        <w:t>Cumbria</w:t>
      </w:r>
      <w:r>
        <w:br/>
        <w:t>LA14 2LD</w:t>
      </w:r>
    </w:p>
    <w:p w14:paraId="56F67515" w14:textId="3965CC0E" w:rsidR="00E80F1A" w:rsidRPr="00E80F1A" w:rsidRDefault="00E80F1A" w:rsidP="00FE1B39">
      <w:pPr>
        <w:pStyle w:val="Heading3"/>
      </w:pPr>
      <w:r w:rsidRPr="00E80F1A">
        <w:t>Eden area</w:t>
      </w:r>
    </w:p>
    <w:p w14:paraId="582F5BCE" w14:textId="1E60D870" w:rsidR="00E80F1A" w:rsidRDefault="00E80F1A" w:rsidP="00E80F1A">
      <w:r>
        <w:t xml:space="preserve">Email: </w:t>
      </w:r>
      <w:hyperlink r:id="rId13">
        <w:r w:rsidRPr="66788610">
          <w:rPr>
            <w:rStyle w:val="Hyperlink"/>
          </w:rPr>
          <w:t>housing.services@westmorlandandfurness.gov.uk</w:t>
        </w:r>
      </w:hyperlink>
      <w:r>
        <w:t xml:space="preserve"> </w:t>
      </w:r>
    </w:p>
    <w:p w14:paraId="1281C952" w14:textId="7838E6B1" w:rsidR="00E80F1A" w:rsidRDefault="00E80F1A" w:rsidP="00E80F1A">
      <w:r>
        <w:t xml:space="preserve">Address: </w:t>
      </w:r>
      <w:r>
        <w:br/>
        <w:t>Housing Standards</w:t>
      </w:r>
      <w:r>
        <w:br/>
        <w:t>Voreda House</w:t>
      </w:r>
      <w:r>
        <w:br/>
        <w:t>Portland Place</w:t>
      </w:r>
      <w:r>
        <w:br/>
        <w:t>Penrith</w:t>
      </w:r>
      <w:r>
        <w:br/>
        <w:t>Cumbria</w:t>
      </w:r>
      <w:r>
        <w:br/>
        <w:t>CA11 7BF</w:t>
      </w:r>
    </w:p>
    <w:p w14:paraId="18150B7C" w14:textId="58DD97CF" w:rsidR="00E80F1A" w:rsidRPr="00E80F1A" w:rsidRDefault="00E80F1A" w:rsidP="00FE1B39">
      <w:pPr>
        <w:pStyle w:val="Heading3"/>
      </w:pPr>
      <w:r w:rsidRPr="00E80F1A">
        <w:t>South Lakeland area</w:t>
      </w:r>
    </w:p>
    <w:p w14:paraId="7A664C77" w14:textId="2A82068E" w:rsidR="00E80F1A" w:rsidRDefault="00E80F1A" w:rsidP="00E80F1A">
      <w:r>
        <w:t xml:space="preserve">Email: </w:t>
      </w:r>
      <w:hyperlink r:id="rId14" w:history="1">
        <w:r w:rsidRPr="003F2A02">
          <w:rPr>
            <w:rStyle w:val="Hyperlink"/>
          </w:rPr>
          <w:t>housingstandards@southlakeland.gov.uk</w:t>
        </w:r>
      </w:hyperlink>
      <w:r>
        <w:t xml:space="preserve"> </w:t>
      </w:r>
    </w:p>
    <w:p w14:paraId="419068D1" w14:textId="1348E55C" w:rsidR="00E80F1A" w:rsidRDefault="00E80F1A" w:rsidP="00E80F1A">
      <w:r>
        <w:t>Tel</w:t>
      </w:r>
      <w:r w:rsidR="008E45DD">
        <w:t>ephone</w:t>
      </w:r>
      <w:r>
        <w:t>: 01539</w:t>
      </w:r>
      <w:r w:rsidR="008E45DD">
        <w:t xml:space="preserve"> </w:t>
      </w:r>
      <w:r>
        <w:t>533</w:t>
      </w:r>
      <w:r w:rsidR="008E45DD">
        <w:t xml:space="preserve"> </w:t>
      </w:r>
      <w:r>
        <w:t>173</w:t>
      </w:r>
    </w:p>
    <w:p w14:paraId="076D3211" w14:textId="28855FC3" w:rsidR="00B32AED" w:rsidRDefault="00E80F1A" w:rsidP="00E80F1A">
      <w:r>
        <w:t xml:space="preserve">Address: </w:t>
      </w:r>
      <w:r>
        <w:br/>
        <w:t>Housing Standards</w:t>
      </w:r>
      <w:r>
        <w:br/>
        <w:t>South Lakeland House</w:t>
      </w:r>
      <w:r>
        <w:br/>
        <w:t>Lowther Street</w:t>
      </w:r>
      <w:r>
        <w:br/>
        <w:t>Kendal</w:t>
      </w:r>
      <w:r>
        <w:br/>
        <w:t>Cumbria</w:t>
      </w:r>
      <w:r>
        <w:br/>
        <w:t>LA9 4UF</w:t>
      </w:r>
    </w:p>
    <w:p w14:paraId="5B2A2C93" w14:textId="28F674BE" w:rsidR="00084177" w:rsidRPr="00FE1B39" w:rsidRDefault="005031A2" w:rsidP="00FE1B39">
      <w:pPr>
        <w:pStyle w:val="Heading2"/>
      </w:pPr>
      <w:bookmarkStart w:id="4" w:name="_Toc160029129"/>
      <w:bookmarkStart w:id="5" w:name="_Toc172189963"/>
      <w:bookmarkStart w:id="6" w:name="_Toc226626100"/>
      <w:r>
        <w:br w:type="page"/>
      </w:r>
      <w:r w:rsidR="00084177" w:rsidRPr="00205EF5">
        <w:lastRenderedPageBreak/>
        <w:t>Contents</w:t>
      </w:r>
      <w:bookmarkEnd w:id="4"/>
      <w:bookmarkEnd w:id="5"/>
      <w:bookmarkEnd w:id="6"/>
    </w:p>
    <w:p w14:paraId="05F1405F" w14:textId="005C152D" w:rsidR="00A672B4" w:rsidRDefault="002E6594">
      <w:pPr>
        <w:pStyle w:val="TOC1"/>
        <w:tabs>
          <w:tab w:val="right" w:leader="dot" w:pos="9742"/>
        </w:tabs>
        <w:rPr>
          <w:rFonts w:asciiTheme="minorHAnsi" w:eastAsiaTheme="minorEastAsia" w:hAnsiTheme="minorHAnsi"/>
          <w:noProof/>
          <w:szCs w:val="24"/>
          <w:lang w:eastAsia="en-GB"/>
        </w:rPr>
      </w:pPr>
      <w:r>
        <w:fldChar w:fldCharType="begin"/>
      </w:r>
      <w:r>
        <w:instrText xml:space="preserve"> TOC \t "Heading 2,1,Heading 3,2" </w:instrText>
      </w:r>
      <w:r>
        <w:fldChar w:fldCharType="separate"/>
      </w:r>
      <w:r w:rsidR="00A672B4">
        <w:rPr>
          <w:noProof/>
        </w:rPr>
        <w:t>Type of application</w:t>
      </w:r>
      <w:r w:rsidR="00A672B4">
        <w:rPr>
          <w:noProof/>
        </w:rPr>
        <w:tab/>
      </w:r>
      <w:r w:rsidR="00A672B4">
        <w:rPr>
          <w:noProof/>
        </w:rPr>
        <w:fldChar w:fldCharType="begin"/>
      </w:r>
      <w:r w:rsidR="00A672B4">
        <w:rPr>
          <w:noProof/>
        </w:rPr>
        <w:instrText xml:space="preserve"> PAGEREF _Toc226626096 \h </w:instrText>
      </w:r>
      <w:r w:rsidR="00A672B4">
        <w:rPr>
          <w:noProof/>
        </w:rPr>
      </w:r>
      <w:r w:rsidR="00A672B4">
        <w:rPr>
          <w:noProof/>
        </w:rPr>
        <w:fldChar w:fldCharType="separate"/>
      </w:r>
      <w:r w:rsidR="00157400">
        <w:rPr>
          <w:noProof/>
        </w:rPr>
        <w:t>1</w:t>
      </w:r>
      <w:r w:rsidR="00A672B4">
        <w:rPr>
          <w:noProof/>
        </w:rPr>
        <w:fldChar w:fldCharType="end"/>
      </w:r>
    </w:p>
    <w:p w14:paraId="133F3E74" w14:textId="44D5630C" w:rsidR="00A672B4" w:rsidRDefault="00A672B4">
      <w:pPr>
        <w:pStyle w:val="TOC1"/>
        <w:tabs>
          <w:tab w:val="right" w:leader="dot" w:pos="9742"/>
        </w:tabs>
        <w:rPr>
          <w:rFonts w:asciiTheme="minorHAnsi" w:eastAsiaTheme="minorEastAsia" w:hAnsiTheme="minorHAnsi"/>
          <w:noProof/>
          <w:szCs w:val="24"/>
          <w:lang w:eastAsia="en-GB"/>
        </w:rPr>
      </w:pPr>
      <w:r>
        <w:rPr>
          <w:noProof/>
        </w:rPr>
        <w:t>Relating reference numbers</w:t>
      </w:r>
      <w:r>
        <w:rPr>
          <w:noProof/>
        </w:rPr>
        <w:tab/>
      </w:r>
      <w:r>
        <w:rPr>
          <w:noProof/>
        </w:rPr>
        <w:fldChar w:fldCharType="begin"/>
      </w:r>
      <w:r>
        <w:rPr>
          <w:noProof/>
        </w:rPr>
        <w:instrText xml:space="preserve"> PAGEREF _Toc226626097 \h </w:instrText>
      </w:r>
      <w:r>
        <w:rPr>
          <w:noProof/>
        </w:rPr>
      </w:r>
      <w:r>
        <w:rPr>
          <w:noProof/>
        </w:rPr>
        <w:fldChar w:fldCharType="separate"/>
      </w:r>
      <w:r w:rsidR="00157400">
        <w:rPr>
          <w:noProof/>
        </w:rPr>
        <w:t>1</w:t>
      </w:r>
      <w:r>
        <w:rPr>
          <w:noProof/>
        </w:rPr>
        <w:fldChar w:fldCharType="end"/>
      </w:r>
    </w:p>
    <w:p w14:paraId="7C4B959E" w14:textId="0ED4BD64" w:rsidR="00A672B4" w:rsidRDefault="00A672B4">
      <w:pPr>
        <w:pStyle w:val="TOC1"/>
        <w:tabs>
          <w:tab w:val="right" w:leader="dot" w:pos="9742"/>
        </w:tabs>
        <w:rPr>
          <w:rFonts w:asciiTheme="minorHAnsi" w:eastAsiaTheme="minorEastAsia" w:hAnsiTheme="minorHAnsi"/>
          <w:noProof/>
          <w:szCs w:val="24"/>
          <w:lang w:eastAsia="en-GB"/>
        </w:rPr>
      </w:pPr>
      <w:r>
        <w:rPr>
          <w:noProof/>
        </w:rPr>
        <w:t>Payment</w:t>
      </w:r>
      <w:r>
        <w:rPr>
          <w:noProof/>
        </w:rPr>
        <w:tab/>
      </w:r>
      <w:r>
        <w:rPr>
          <w:noProof/>
        </w:rPr>
        <w:fldChar w:fldCharType="begin"/>
      </w:r>
      <w:r>
        <w:rPr>
          <w:noProof/>
        </w:rPr>
        <w:instrText xml:space="preserve"> PAGEREF _Toc226626098 \h </w:instrText>
      </w:r>
      <w:r>
        <w:rPr>
          <w:noProof/>
        </w:rPr>
      </w:r>
      <w:r>
        <w:rPr>
          <w:noProof/>
        </w:rPr>
        <w:fldChar w:fldCharType="separate"/>
      </w:r>
      <w:r w:rsidR="00157400">
        <w:rPr>
          <w:noProof/>
        </w:rPr>
        <w:t>1</w:t>
      </w:r>
      <w:r>
        <w:rPr>
          <w:noProof/>
        </w:rPr>
        <w:fldChar w:fldCharType="end"/>
      </w:r>
    </w:p>
    <w:p w14:paraId="7AB7D86A" w14:textId="4A8E886F" w:rsidR="00A672B4" w:rsidRDefault="00A672B4">
      <w:pPr>
        <w:pStyle w:val="TOC1"/>
        <w:tabs>
          <w:tab w:val="right" w:leader="dot" w:pos="9742"/>
        </w:tabs>
        <w:rPr>
          <w:rFonts w:asciiTheme="minorHAnsi" w:eastAsiaTheme="minorEastAsia" w:hAnsiTheme="minorHAnsi"/>
          <w:noProof/>
          <w:szCs w:val="24"/>
          <w:lang w:eastAsia="en-GB"/>
        </w:rPr>
      </w:pPr>
      <w:r>
        <w:rPr>
          <w:noProof/>
        </w:rPr>
        <w:t>Returning this form</w:t>
      </w:r>
      <w:r>
        <w:rPr>
          <w:noProof/>
        </w:rPr>
        <w:tab/>
      </w:r>
      <w:r>
        <w:rPr>
          <w:noProof/>
        </w:rPr>
        <w:fldChar w:fldCharType="begin"/>
      </w:r>
      <w:r>
        <w:rPr>
          <w:noProof/>
        </w:rPr>
        <w:instrText xml:space="preserve"> PAGEREF _Toc226626099 \h </w:instrText>
      </w:r>
      <w:r>
        <w:rPr>
          <w:noProof/>
        </w:rPr>
      </w:r>
      <w:r>
        <w:rPr>
          <w:noProof/>
        </w:rPr>
        <w:fldChar w:fldCharType="separate"/>
      </w:r>
      <w:r w:rsidR="00157400">
        <w:rPr>
          <w:noProof/>
        </w:rPr>
        <w:t>2</w:t>
      </w:r>
      <w:r>
        <w:rPr>
          <w:noProof/>
        </w:rPr>
        <w:fldChar w:fldCharType="end"/>
      </w:r>
    </w:p>
    <w:p w14:paraId="79F64AD2" w14:textId="138199EA" w:rsidR="00A672B4" w:rsidRDefault="00A672B4">
      <w:pPr>
        <w:pStyle w:val="TOC1"/>
        <w:tabs>
          <w:tab w:val="right" w:leader="dot" w:pos="9742"/>
        </w:tabs>
        <w:rPr>
          <w:rFonts w:asciiTheme="minorHAnsi" w:eastAsiaTheme="minorEastAsia" w:hAnsiTheme="minorHAnsi"/>
          <w:noProof/>
          <w:szCs w:val="24"/>
          <w:lang w:eastAsia="en-GB"/>
        </w:rPr>
      </w:pPr>
      <w:r>
        <w:rPr>
          <w:noProof/>
        </w:rPr>
        <w:t>Contents</w:t>
      </w:r>
      <w:r>
        <w:rPr>
          <w:noProof/>
        </w:rPr>
        <w:tab/>
      </w:r>
      <w:r>
        <w:rPr>
          <w:noProof/>
        </w:rPr>
        <w:fldChar w:fldCharType="begin"/>
      </w:r>
      <w:r>
        <w:rPr>
          <w:noProof/>
        </w:rPr>
        <w:instrText xml:space="preserve"> PAGEREF _Toc226626100 \h </w:instrText>
      </w:r>
      <w:r>
        <w:rPr>
          <w:noProof/>
        </w:rPr>
      </w:r>
      <w:r>
        <w:rPr>
          <w:noProof/>
        </w:rPr>
        <w:fldChar w:fldCharType="separate"/>
      </w:r>
      <w:r w:rsidR="00157400">
        <w:rPr>
          <w:noProof/>
        </w:rPr>
        <w:t>3</w:t>
      </w:r>
      <w:r>
        <w:rPr>
          <w:noProof/>
        </w:rPr>
        <w:fldChar w:fldCharType="end"/>
      </w:r>
    </w:p>
    <w:p w14:paraId="78A16547" w14:textId="37844484" w:rsidR="00A672B4" w:rsidRDefault="00A672B4">
      <w:pPr>
        <w:pStyle w:val="TOC1"/>
        <w:tabs>
          <w:tab w:val="right" w:leader="dot" w:pos="9742"/>
        </w:tabs>
        <w:rPr>
          <w:rFonts w:asciiTheme="minorHAnsi" w:eastAsiaTheme="minorEastAsia" w:hAnsiTheme="minorHAnsi"/>
          <w:noProof/>
          <w:szCs w:val="24"/>
          <w:lang w:eastAsia="en-GB"/>
        </w:rPr>
      </w:pPr>
      <w:r>
        <w:rPr>
          <w:noProof/>
        </w:rPr>
        <w:t>Guidance notes</w:t>
      </w:r>
      <w:r>
        <w:rPr>
          <w:noProof/>
        </w:rPr>
        <w:tab/>
      </w:r>
      <w:r>
        <w:rPr>
          <w:noProof/>
        </w:rPr>
        <w:fldChar w:fldCharType="begin"/>
      </w:r>
      <w:r>
        <w:rPr>
          <w:noProof/>
        </w:rPr>
        <w:instrText xml:space="preserve"> PAGEREF _Toc226626101 \h </w:instrText>
      </w:r>
      <w:r>
        <w:rPr>
          <w:noProof/>
        </w:rPr>
      </w:r>
      <w:r>
        <w:rPr>
          <w:noProof/>
        </w:rPr>
        <w:fldChar w:fldCharType="separate"/>
      </w:r>
      <w:r w:rsidR="00157400">
        <w:rPr>
          <w:noProof/>
        </w:rPr>
        <w:t>4</w:t>
      </w:r>
      <w:r>
        <w:rPr>
          <w:noProof/>
        </w:rPr>
        <w:fldChar w:fldCharType="end"/>
      </w:r>
    </w:p>
    <w:p w14:paraId="62B752E5" w14:textId="42EE4CFA" w:rsidR="00A672B4" w:rsidRDefault="00A672B4">
      <w:pPr>
        <w:pStyle w:val="TOC1"/>
        <w:tabs>
          <w:tab w:val="right" w:leader="dot" w:pos="9742"/>
        </w:tabs>
        <w:rPr>
          <w:rFonts w:asciiTheme="minorHAnsi" w:eastAsiaTheme="minorEastAsia" w:hAnsiTheme="minorHAnsi"/>
          <w:noProof/>
          <w:szCs w:val="24"/>
          <w:lang w:eastAsia="en-GB"/>
        </w:rPr>
      </w:pPr>
      <w:r>
        <w:rPr>
          <w:noProof/>
        </w:rPr>
        <w:t>Part 1: General details</w:t>
      </w:r>
      <w:r>
        <w:rPr>
          <w:noProof/>
        </w:rPr>
        <w:tab/>
      </w:r>
      <w:r>
        <w:rPr>
          <w:noProof/>
        </w:rPr>
        <w:fldChar w:fldCharType="begin"/>
      </w:r>
      <w:r>
        <w:rPr>
          <w:noProof/>
        </w:rPr>
        <w:instrText xml:space="preserve"> PAGEREF _Toc226626102 \h </w:instrText>
      </w:r>
      <w:r>
        <w:rPr>
          <w:noProof/>
        </w:rPr>
      </w:r>
      <w:r>
        <w:rPr>
          <w:noProof/>
        </w:rPr>
        <w:fldChar w:fldCharType="separate"/>
      </w:r>
      <w:r w:rsidR="00157400">
        <w:rPr>
          <w:noProof/>
        </w:rPr>
        <w:t>5</w:t>
      </w:r>
      <w:r>
        <w:rPr>
          <w:noProof/>
        </w:rPr>
        <w:fldChar w:fldCharType="end"/>
      </w:r>
    </w:p>
    <w:p w14:paraId="2DF41002" w14:textId="218EB792" w:rsidR="00A672B4" w:rsidRDefault="00A672B4">
      <w:pPr>
        <w:pStyle w:val="TOC1"/>
        <w:tabs>
          <w:tab w:val="right" w:leader="dot" w:pos="9742"/>
        </w:tabs>
        <w:rPr>
          <w:rFonts w:asciiTheme="minorHAnsi" w:eastAsiaTheme="minorEastAsia" w:hAnsiTheme="minorHAnsi"/>
          <w:noProof/>
          <w:szCs w:val="24"/>
          <w:lang w:eastAsia="en-GB"/>
        </w:rPr>
      </w:pPr>
      <w:r>
        <w:rPr>
          <w:noProof/>
        </w:rPr>
        <w:t>Part 2: Details of proposed licence holder</w:t>
      </w:r>
      <w:r>
        <w:rPr>
          <w:noProof/>
        </w:rPr>
        <w:tab/>
      </w:r>
      <w:r>
        <w:rPr>
          <w:noProof/>
        </w:rPr>
        <w:fldChar w:fldCharType="begin"/>
      </w:r>
      <w:r>
        <w:rPr>
          <w:noProof/>
        </w:rPr>
        <w:instrText xml:space="preserve"> PAGEREF _Toc226626103 \h </w:instrText>
      </w:r>
      <w:r>
        <w:rPr>
          <w:noProof/>
        </w:rPr>
      </w:r>
      <w:r>
        <w:rPr>
          <w:noProof/>
        </w:rPr>
        <w:fldChar w:fldCharType="separate"/>
      </w:r>
      <w:r w:rsidR="00157400">
        <w:rPr>
          <w:noProof/>
        </w:rPr>
        <w:t>5</w:t>
      </w:r>
      <w:r>
        <w:rPr>
          <w:noProof/>
        </w:rPr>
        <w:fldChar w:fldCharType="end"/>
      </w:r>
    </w:p>
    <w:p w14:paraId="0716D706" w14:textId="5BB95F9E" w:rsidR="00A672B4" w:rsidRDefault="00A672B4">
      <w:pPr>
        <w:pStyle w:val="TOC1"/>
        <w:tabs>
          <w:tab w:val="right" w:leader="dot" w:pos="9742"/>
        </w:tabs>
        <w:rPr>
          <w:rFonts w:asciiTheme="minorHAnsi" w:eastAsiaTheme="minorEastAsia" w:hAnsiTheme="minorHAnsi"/>
          <w:noProof/>
          <w:szCs w:val="24"/>
          <w:lang w:eastAsia="en-GB"/>
        </w:rPr>
      </w:pPr>
      <w:r>
        <w:rPr>
          <w:noProof/>
        </w:rPr>
        <w:t>Part 3: Manager details</w:t>
      </w:r>
      <w:r>
        <w:rPr>
          <w:noProof/>
        </w:rPr>
        <w:tab/>
      </w:r>
      <w:r>
        <w:rPr>
          <w:noProof/>
        </w:rPr>
        <w:fldChar w:fldCharType="begin"/>
      </w:r>
      <w:r>
        <w:rPr>
          <w:noProof/>
        </w:rPr>
        <w:instrText xml:space="preserve"> PAGEREF _Toc226626104 \h </w:instrText>
      </w:r>
      <w:r>
        <w:rPr>
          <w:noProof/>
        </w:rPr>
      </w:r>
      <w:r>
        <w:rPr>
          <w:noProof/>
        </w:rPr>
        <w:fldChar w:fldCharType="separate"/>
      </w:r>
      <w:r w:rsidR="00157400">
        <w:rPr>
          <w:noProof/>
        </w:rPr>
        <w:t>11</w:t>
      </w:r>
      <w:r>
        <w:rPr>
          <w:noProof/>
        </w:rPr>
        <w:fldChar w:fldCharType="end"/>
      </w:r>
    </w:p>
    <w:p w14:paraId="1243C0CC" w14:textId="27946F7C" w:rsidR="00A672B4" w:rsidRDefault="00A672B4">
      <w:pPr>
        <w:pStyle w:val="TOC1"/>
        <w:tabs>
          <w:tab w:val="right" w:leader="dot" w:pos="9742"/>
        </w:tabs>
        <w:rPr>
          <w:rFonts w:asciiTheme="minorHAnsi" w:eastAsiaTheme="minorEastAsia" w:hAnsiTheme="minorHAnsi"/>
          <w:noProof/>
          <w:szCs w:val="24"/>
          <w:lang w:eastAsia="en-GB"/>
        </w:rPr>
      </w:pPr>
      <w:r>
        <w:rPr>
          <w:noProof/>
        </w:rPr>
        <w:t>Part 4: Notification of relevant persons</w:t>
      </w:r>
      <w:r>
        <w:rPr>
          <w:noProof/>
        </w:rPr>
        <w:tab/>
      </w:r>
      <w:r>
        <w:rPr>
          <w:noProof/>
        </w:rPr>
        <w:fldChar w:fldCharType="begin"/>
      </w:r>
      <w:r>
        <w:rPr>
          <w:noProof/>
        </w:rPr>
        <w:instrText xml:space="preserve"> PAGEREF _Toc226626105 \h </w:instrText>
      </w:r>
      <w:r>
        <w:rPr>
          <w:noProof/>
        </w:rPr>
      </w:r>
      <w:r>
        <w:rPr>
          <w:noProof/>
        </w:rPr>
        <w:fldChar w:fldCharType="separate"/>
      </w:r>
      <w:r w:rsidR="00157400">
        <w:rPr>
          <w:noProof/>
        </w:rPr>
        <w:t>15</w:t>
      </w:r>
      <w:r>
        <w:rPr>
          <w:noProof/>
        </w:rPr>
        <w:fldChar w:fldCharType="end"/>
      </w:r>
    </w:p>
    <w:p w14:paraId="4C480DC0" w14:textId="176995CC" w:rsidR="00A672B4" w:rsidRDefault="00A672B4">
      <w:pPr>
        <w:pStyle w:val="TOC1"/>
        <w:tabs>
          <w:tab w:val="right" w:leader="dot" w:pos="9742"/>
        </w:tabs>
        <w:rPr>
          <w:rFonts w:asciiTheme="minorHAnsi" w:eastAsiaTheme="minorEastAsia" w:hAnsiTheme="minorHAnsi"/>
          <w:noProof/>
          <w:szCs w:val="24"/>
          <w:lang w:eastAsia="en-GB"/>
        </w:rPr>
      </w:pPr>
      <w:r>
        <w:rPr>
          <w:noProof/>
        </w:rPr>
        <w:t>Part 5: Details of property to be licensed</w:t>
      </w:r>
      <w:r>
        <w:rPr>
          <w:noProof/>
        </w:rPr>
        <w:tab/>
      </w:r>
      <w:r>
        <w:rPr>
          <w:noProof/>
        </w:rPr>
        <w:fldChar w:fldCharType="begin"/>
      </w:r>
      <w:r>
        <w:rPr>
          <w:noProof/>
        </w:rPr>
        <w:instrText xml:space="preserve"> PAGEREF _Toc226626106 \h </w:instrText>
      </w:r>
      <w:r>
        <w:rPr>
          <w:noProof/>
        </w:rPr>
      </w:r>
      <w:r>
        <w:rPr>
          <w:noProof/>
        </w:rPr>
        <w:fldChar w:fldCharType="separate"/>
      </w:r>
      <w:r w:rsidR="00157400">
        <w:rPr>
          <w:noProof/>
        </w:rPr>
        <w:t>17</w:t>
      </w:r>
      <w:r>
        <w:rPr>
          <w:noProof/>
        </w:rPr>
        <w:fldChar w:fldCharType="end"/>
      </w:r>
    </w:p>
    <w:p w14:paraId="03446F12" w14:textId="6A7866B1" w:rsidR="00A672B4" w:rsidRDefault="00A672B4">
      <w:pPr>
        <w:pStyle w:val="TOC1"/>
        <w:tabs>
          <w:tab w:val="right" w:leader="dot" w:pos="9742"/>
        </w:tabs>
        <w:rPr>
          <w:rFonts w:asciiTheme="minorHAnsi" w:eastAsiaTheme="minorEastAsia" w:hAnsiTheme="minorHAnsi"/>
          <w:noProof/>
          <w:szCs w:val="24"/>
          <w:lang w:eastAsia="en-GB"/>
        </w:rPr>
      </w:pPr>
      <w:r>
        <w:rPr>
          <w:noProof/>
        </w:rPr>
        <w:t>Part 6: Declaration</w:t>
      </w:r>
      <w:r>
        <w:rPr>
          <w:noProof/>
        </w:rPr>
        <w:tab/>
      </w:r>
      <w:r>
        <w:rPr>
          <w:noProof/>
        </w:rPr>
        <w:fldChar w:fldCharType="begin"/>
      </w:r>
      <w:r>
        <w:rPr>
          <w:noProof/>
        </w:rPr>
        <w:instrText xml:space="preserve"> PAGEREF _Toc226626107 \h </w:instrText>
      </w:r>
      <w:r>
        <w:rPr>
          <w:noProof/>
        </w:rPr>
      </w:r>
      <w:r>
        <w:rPr>
          <w:noProof/>
        </w:rPr>
        <w:fldChar w:fldCharType="separate"/>
      </w:r>
      <w:r w:rsidR="00157400">
        <w:rPr>
          <w:noProof/>
        </w:rPr>
        <w:t>26</w:t>
      </w:r>
      <w:r>
        <w:rPr>
          <w:noProof/>
        </w:rPr>
        <w:fldChar w:fldCharType="end"/>
      </w:r>
    </w:p>
    <w:p w14:paraId="7365C3BA" w14:textId="67CF1D3B" w:rsidR="00A672B4" w:rsidRDefault="00A672B4">
      <w:pPr>
        <w:pStyle w:val="TOC1"/>
        <w:tabs>
          <w:tab w:val="right" w:leader="dot" w:pos="9742"/>
        </w:tabs>
        <w:rPr>
          <w:rFonts w:asciiTheme="minorHAnsi" w:eastAsiaTheme="minorEastAsia" w:hAnsiTheme="minorHAnsi"/>
          <w:noProof/>
          <w:szCs w:val="24"/>
          <w:lang w:eastAsia="en-GB"/>
        </w:rPr>
      </w:pPr>
      <w:r>
        <w:rPr>
          <w:noProof/>
        </w:rPr>
        <w:t>Part 7: Application checklist</w:t>
      </w:r>
      <w:r>
        <w:rPr>
          <w:noProof/>
        </w:rPr>
        <w:tab/>
      </w:r>
      <w:r>
        <w:rPr>
          <w:noProof/>
        </w:rPr>
        <w:fldChar w:fldCharType="begin"/>
      </w:r>
      <w:r>
        <w:rPr>
          <w:noProof/>
        </w:rPr>
        <w:instrText xml:space="preserve"> PAGEREF _Toc226626108 \h </w:instrText>
      </w:r>
      <w:r>
        <w:rPr>
          <w:noProof/>
        </w:rPr>
      </w:r>
      <w:r>
        <w:rPr>
          <w:noProof/>
        </w:rPr>
        <w:fldChar w:fldCharType="separate"/>
      </w:r>
      <w:r w:rsidR="00157400">
        <w:rPr>
          <w:noProof/>
        </w:rPr>
        <w:t>28</w:t>
      </w:r>
      <w:r>
        <w:rPr>
          <w:noProof/>
        </w:rPr>
        <w:fldChar w:fldCharType="end"/>
      </w:r>
    </w:p>
    <w:p w14:paraId="0DED34B9" w14:textId="2212ADA3" w:rsidR="00EB4C84" w:rsidRDefault="002E6594" w:rsidP="5E86AE9B">
      <w:pPr>
        <w:pStyle w:val="TOC2"/>
        <w:tabs>
          <w:tab w:val="right" w:leader="dot" w:pos="9735"/>
        </w:tabs>
        <w:rPr>
          <w:rFonts w:asciiTheme="minorHAnsi" w:eastAsiaTheme="minorEastAsia" w:hAnsiTheme="minorHAnsi"/>
          <w:noProof/>
          <w:lang w:eastAsia="en-GB"/>
        </w:rPr>
      </w:pPr>
      <w:r>
        <w:fldChar w:fldCharType="end"/>
      </w:r>
    </w:p>
    <w:p w14:paraId="600C4A03" w14:textId="77777777" w:rsidR="00C27094" w:rsidRDefault="009255CC" w:rsidP="00A62BF5">
      <w:pPr>
        <w:pStyle w:val="Issue"/>
      </w:pPr>
      <w:r>
        <w:br w:type="page"/>
      </w:r>
    </w:p>
    <w:p w14:paraId="048AB96C" w14:textId="58F81C95" w:rsidR="00E80F1A" w:rsidRPr="00E80F1A" w:rsidRDefault="00E80F1A" w:rsidP="00E80F1A">
      <w:pPr>
        <w:pStyle w:val="Heading2"/>
      </w:pPr>
      <w:bookmarkStart w:id="7" w:name="_Toc226626101"/>
      <w:r>
        <w:lastRenderedPageBreak/>
        <w:t>Guidance notes</w:t>
      </w:r>
      <w:bookmarkEnd w:id="7"/>
    </w:p>
    <w:p w14:paraId="64F7CA44" w14:textId="4F982787" w:rsidR="00E80F1A" w:rsidRDefault="00E80F1A" w:rsidP="00E80F1A">
      <w:r>
        <w:t>It is essential that the information which you or your manager / agent provide on the forms can be easily read. Use only black or blue ink to complete this form. Please write only in the boxes provided. If additional information is supplied on a separate sheet(s) please make sure that they are securely attached to the application form.</w:t>
      </w:r>
    </w:p>
    <w:p w14:paraId="105A5B1B" w14:textId="3F21F00C" w:rsidR="00E80F1A" w:rsidRDefault="00E80F1A" w:rsidP="00E80F1A">
      <w:r>
        <w:t>You must answer all applicable questions on the form and be aware that your answers will be used by the Council to determine whether to grant a licence with or without additional conditions, or to refuse to grant a licence. If a question is not relevant, please write “not applicable” in the box. If you fail to complete the form correctly or fail to attach the required certification and documents this will delay the processing of your application and could incur additional fees.</w:t>
      </w:r>
    </w:p>
    <w:p w14:paraId="182E650C" w14:textId="61B054B3" w:rsidR="00E80F1A" w:rsidRDefault="00E80F1A" w:rsidP="00E80F1A">
      <w:r>
        <w:t>Note: The Council is legally required to hold and make available a public register which contains details about the property and persons managing it.</w:t>
      </w:r>
    </w:p>
    <w:p w14:paraId="30CD3672" w14:textId="67C34ABC" w:rsidR="00E80F1A" w:rsidRPr="00A02F6C" w:rsidRDefault="00A02F6C" w:rsidP="00FE1B39">
      <w:pPr>
        <w:pStyle w:val="Heading3"/>
      </w:pPr>
      <w:r>
        <w:t>M</w:t>
      </w:r>
      <w:r w:rsidR="00E80F1A" w:rsidRPr="00A02F6C">
        <w:t>andatory HMO (Houses in Multiple Occupation) licensing</w:t>
      </w:r>
    </w:p>
    <w:p w14:paraId="096AE6C0" w14:textId="6F918D52" w:rsidR="00E80F1A" w:rsidRDefault="00E80F1A" w:rsidP="00E80F1A">
      <w:r>
        <w:t>From 6 April 2006, The Housing Act 2004 introduced mandatory licensing of high-risk HMOs. With effect from 1st October 2018, The Licensing of Houses in Multiple Occupation (Prescribed Description) (England) Order 2018, replaces the Licensing of Houses in Multiple Occupation (Prescribed Descriptions) (England) Order 2006 (S.I. 2006/371) (“the 2006 Order”).</w:t>
      </w:r>
    </w:p>
    <w:p w14:paraId="468955E9" w14:textId="60102E20" w:rsidR="00E80F1A" w:rsidRDefault="00E80F1A" w:rsidP="00E80F1A">
      <w:r>
        <w:t>The effect of this is that from 1 October 2018 mandatory licensing will apply to all properties occupied by five or more persons, forming two or more households, who share an amenity such as a kitchen, toilet, bathroom or lounge.</w:t>
      </w:r>
    </w:p>
    <w:p w14:paraId="3629D28C" w14:textId="0127253B" w:rsidR="00E80F1A" w:rsidRDefault="00E80F1A" w:rsidP="00E80F1A">
      <w:r>
        <w:t>Buildings consisting of entirely self-contained flats or purpose-built flats are exempt from licensing. However, if facilities are not fully contained, whether they are shared or not, such properties may require a licence if they fulfil the mandatory licensing criteria. In addition, premises fulfilling mandatory licensing criteria, with commercial properties at ground floor level also require a licence.</w:t>
      </w:r>
    </w:p>
    <w:p w14:paraId="0F149E5C" w14:textId="6605C013" w:rsidR="00E80F1A" w:rsidRPr="00A02F6C" w:rsidRDefault="00A02F6C" w:rsidP="00FE1B39">
      <w:pPr>
        <w:pStyle w:val="Heading3"/>
      </w:pPr>
      <w:r>
        <w:t>The l</w:t>
      </w:r>
      <w:r w:rsidRPr="00A02F6C">
        <w:t>i</w:t>
      </w:r>
      <w:r w:rsidR="00E80F1A" w:rsidRPr="00A02F6C">
        <w:t>cence holder</w:t>
      </w:r>
    </w:p>
    <w:p w14:paraId="0A51A53C" w14:textId="77777777" w:rsidR="00E80F1A" w:rsidRDefault="00E80F1A" w:rsidP="00E80F1A">
      <w:r>
        <w:t xml:space="preserve">The licence holder will be legally responsible for the operation of the property to be licensed. </w:t>
      </w:r>
    </w:p>
    <w:p w14:paraId="1E274902" w14:textId="0991FE3D" w:rsidR="00753016" w:rsidRDefault="00E80F1A" w:rsidP="00E80F1A">
      <w:r>
        <w:t>The proposed licence holder should normally be the “person having control” of the property (the person legally entitled to receive the rental income from the property), usually the owner of the property. However, there may be a good reason why this should not be the case (for example, if the owner is ill or lives abroad). The local authority has a duty to award the licence to the most appropriate person.</w:t>
      </w:r>
    </w:p>
    <w:p w14:paraId="4AEBDF31" w14:textId="1CAC045F" w:rsidR="00E80F1A" w:rsidRDefault="00A672B4" w:rsidP="00F93BCA">
      <w:pPr>
        <w:pStyle w:val="Heading2"/>
      </w:pPr>
      <w:bookmarkStart w:id="8" w:name="_Toc226626102"/>
      <w:r>
        <w:lastRenderedPageBreak/>
        <w:t xml:space="preserve">Part 1: </w:t>
      </w:r>
      <w:r w:rsidR="00D34B7D">
        <w:t>General details</w:t>
      </w:r>
      <w:bookmarkEnd w:id="8"/>
    </w:p>
    <w:p w14:paraId="44E3AE45" w14:textId="3CA6129A" w:rsidR="00D34B7D" w:rsidRPr="00A02F6C" w:rsidRDefault="00D34B7D" w:rsidP="00FE1B39">
      <w:pPr>
        <w:pStyle w:val="Heading3"/>
      </w:pPr>
      <w:r w:rsidRPr="00A02F6C">
        <w:t>Address of property to be licensed</w:t>
      </w:r>
    </w:p>
    <w:p w14:paraId="2968393A" w14:textId="226CD530" w:rsidR="00F93BCA" w:rsidRDefault="00D34B7D" w:rsidP="00D34B7D">
      <w:r>
        <w:t>Property address</w:t>
      </w:r>
      <w:r w:rsidR="003B6507">
        <w:t xml:space="preserve">, including postcode: </w:t>
      </w:r>
      <w:r w:rsidR="003B6507">
        <w:tab/>
      </w:r>
      <w:sdt>
        <w:sdtPr>
          <w:alias w:val="Enter property address to be licensed, including postcode"/>
          <w:tag w:val="Enter property address to be licensed, including postcode"/>
          <w:id w:val="413594630"/>
          <w:placeholder>
            <w:docPart w:val="4626D92762D347F0A17BE81334A776BB"/>
          </w:placeholder>
          <w:showingPlcHdr/>
        </w:sdtPr>
        <w:sdtContent>
          <w:r w:rsidR="003B6507" w:rsidRPr="003F2A02">
            <w:rPr>
              <w:rStyle w:val="PlaceholderText"/>
            </w:rPr>
            <w:t>Click or tap here to enter text.</w:t>
          </w:r>
        </w:sdtContent>
      </w:sdt>
    </w:p>
    <w:p w14:paraId="3DD0BC78" w14:textId="4A246AD2" w:rsidR="00D34B7D" w:rsidRPr="00F93BCA" w:rsidRDefault="00D34B7D" w:rsidP="00FE1B39">
      <w:pPr>
        <w:pStyle w:val="Heading3"/>
      </w:pPr>
      <w:r w:rsidRPr="00F93BCA">
        <w:t>Name and address of the person(s) who owns the property</w:t>
      </w:r>
    </w:p>
    <w:p w14:paraId="1C68B028" w14:textId="4FE2D354" w:rsidR="00D34B7D" w:rsidRDefault="003B6507" w:rsidP="00D34B7D">
      <w:r>
        <w:t>F</w:t>
      </w:r>
      <w:r w:rsidR="00D34B7D">
        <w:t>ull name</w:t>
      </w:r>
      <w:r>
        <w:t>:</w:t>
      </w:r>
      <w:r w:rsidR="00064D95">
        <w:tab/>
      </w:r>
      <w:sdt>
        <w:sdtPr>
          <w:alias w:val="Type the full name of the person who owns the property"/>
          <w:tag w:val="Type the full name of the person who owns the property"/>
          <w:id w:val="-1889253635"/>
          <w:placeholder>
            <w:docPart w:val="FEE606A743CE44278F961D84276EA488"/>
          </w:placeholder>
          <w:showingPlcHdr/>
        </w:sdtPr>
        <w:sdtContent>
          <w:r w:rsidR="00064D95" w:rsidRPr="003F2A02">
            <w:rPr>
              <w:rStyle w:val="PlaceholderText"/>
            </w:rPr>
            <w:t>Click or tap here to enter text.</w:t>
          </w:r>
        </w:sdtContent>
      </w:sdt>
    </w:p>
    <w:p w14:paraId="773ABA21" w14:textId="151767E9" w:rsidR="00D34B7D" w:rsidRDefault="003B6507" w:rsidP="00D34B7D">
      <w:r>
        <w:t>A</w:t>
      </w:r>
      <w:r w:rsidR="00D34B7D">
        <w:t>ddress</w:t>
      </w:r>
      <w:r>
        <w:t xml:space="preserve">, including postcode: </w:t>
      </w:r>
      <w:r w:rsidR="00064D95">
        <w:tab/>
      </w:r>
      <w:sdt>
        <w:sdtPr>
          <w:alias w:val="Type the full address of the person who owns the property"/>
          <w:tag w:val="Type the full address of the person who owns the property"/>
          <w:id w:val="-277884580"/>
          <w:placeholder>
            <w:docPart w:val="DDD5B67B01D0496E88413F173AF76BCE"/>
          </w:placeholder>
          <w:showingPlcHdr/>
        </w:sdtPr>
        <w:sdtContent>
          <w:r w:rsidR="00064D95" w:rsidRPr="003F2A02">
            <w:rPr>
              <w:rStyle w:val="PlaceholderText"/>
            </w:rPr>
            <w:t>Click or tap here to enter text.</w:t>
          </w:r>
        </w:sdtContent>
      </w:sdt>
    </w:p>
    <w:p w14:paraId="7BCF5B1D" w14:textId="4F56A6E2" w:rsidR="00D34B7D" w:rsidRDefault="003B6507" w:rsidP="00D34B7D">
      <w:r>
        <w:t>T</w:t>
      </w:r>
      <w:r w:rsidR="00D34B7D">
        <w:t>elephone</w:t>
      </w:r>
      <w:r>
        <w:t>:</w:t>
      </w:r>
      <w:r w:rsidR="00064D95">
        <w:tab/>
      </w:r>
      <w:sdt>
        <w:sdtPr>
          <w:alias w:val="Type the phone number of the person who owns the property"/>
          <w:tag w:val="Type the phone number of the person who owns the property"/>
          <w:id w:val="-2037420061"/>
          <w:placeholder>
            <w:docPart w:val="37337D384C9F4F1CBFFA2A83EE542481"/>
          </w:placeholder>
          <w:showingPlcHdr/>
        </w:sdtPr>
        <w:sdtContent>
          <w:r w:rsidR="00064D95" w:rsidRPr="003F2A02">
            <w:rPr>
              <w:rStyle w:val="PlaceholderText"/>
            </w:rPr>
            <w:t>Click or tap here to enter text.</w:t>
          </w:r>
        </w:sdtContent>
      </w:sdt>
    </w:p>
    <w:p w14:paraId="6294115A" w14:textId="755D30F7" w:rsidR="00D34B7D" w:rsidRPr="003B6507" w:rsidRDefault="003B6507" w:rsidP="00FE1B39">
      <w:pPr>
        <w:pStyle w:val="Heading4"/>
      </w:pPr>
      <w:r w:rsidRPr="003B6507">
        <w:t>D</w:t>
      </w:r>
      <w:r w:rsidR="00D34B7D" w:rsidRPr="003B6507">
        <w:t>etails of any other owner, if applicable</w:t>
      </w:r>
    </w:p>
    <w:p w14:paraId="4D5F8878" w14:textId="77777777" w:rsidR="00064D95" w:rsidRDefault="00064D95" w:rsidP="00064D95">
      <w:r>
        <w:t>Full name:</w:t>
      </w:r>
      <w:r>
        <w:tab/>
      </w:r>
      <w:sdt>
        <w:sdtPr>
          <w:alias w:val="Type the full name of the person who owns the property"/>
          <w:tag w:val="Type the full name of the person who owns the property"/>
          <w:id w:val="1390766143"/>
          <w:placeholder>
            <w:docPart w:val="8BD46EC877DF476AA03DD9BC4D6BE08E"/>
          </w:placeholder>
          <w:showingPlcHdr/>
        </w:sdtPr>
        <w:sdtContent>
          <w:r w:rsidRPr="003F2A02">
            <w:rPr>
              <w:rStyle w:val="PlaceholderText"/>
            </w:rPr>
            <w:t>Click or tap here to enter text.</w:t>
          </w:r>
        </w:sdtContent>
      </w:sdt>
    </w:p>
    <w:p w14:paraId="65034AEB" w14:textId="2E411B4E" w:rsidR="00064D95" w:rsidRDefault="00064D95" w:rsidP="00064D95">
      <w:r>
        <w:t xml:space="preserve">Address, including postcode: </w:t>
      </w:r>
      <w:r>
        <w:tab/>
      </w:r>
      <w:sdt>
        <w:sdtPr>
          <w:alias w:val="Type the full address of the person who owns the property"/>
          <w:tag w:val="Type the full address of the person who owns the property"/>
          <w:id w:val="-1544973923"/>
          <w:placeholder>
            <w:docPart w:val="8BD46EC877DF476AA03DD9BC4D6BE08E"/>
          </w:placeholder>
          <w:showingPlcHdr/>
        </w:sdtPr>
        <w:sdtContent>
          <w:r w:rsidR="005740FF" w:rsidRPr="003F2A02">
            <w:rPr>
              <w:rStyle w:val="PlaceholderText"/>
            </w:rPr>
            <w:t>Click or tap here to enter text.</w:t>
          </w:r>
        </w:sdtContent>
      </w:sdt>
    </w:p>
    <w:p w14:paraId="4A5E05B8" w14:textId="04FE34F8" w:rsidR="00064D95" w:rsidRDefault="00064D95" w:rsidP="00064D95">
      <w:r>
        <w:t>Telephone:</w:t>
      </w:r>
      <w:r>
        <w:tab/>
      </w:r>
      <w:sdt>
        <w:sdtPr>
          <w:alias w:val="Type the phone number of the person who owns the property"/>
          <w:tag w:val="Type the phone number of the person who owns the property"/>
          <w:id w:val="-2136091273"/>
          <w:placeholder>
            <w:docPart w:val="8BD46EC877DF476AA03DD9BC4D6BE08E"/>
          </w:placeholder>
          <w:showingPlcHdr/>
        </w:sdtPr>
        <w:sdtContent>
          <w:r w:rsidR="005740FF" w:rsidRPr="003F2A02">
            <w:rPr>
              <w:rStyle w:val="PlaceholderText"/>
            </w:rPr>
            <w:t>Click or tap here to enter text.</w:t>
          </w:r>
        </w:sdtContent>
      </w:sdt>
    </w:p>
    <w:p w14:paraId="753447E8" w14:textId="77777777" w:rsidR="00F93BCA" w:rsidRDefault="00F93BCA" w:rsidP="00D34B7D"/>
    <w:p w14:paraId="2B4A1163" w14:textId="7222E210" w:rsidR="00D34B7D" w:rsidRPr="00F93BCA" w:rsidRDefault="00D34B7D" w:rsidP="00FE1B39">
      <w:pPr>
        <w:pStyle w:val="Heading3"/>
      </w:pPr>
      <w:r w:rsidRPr="00F93BCA">
        <w:t>Name and address of freeholder</w:t>
      </w:r>
    </w:p>
    <w:p w14:paraId="0ADE9FCC" w14:textId="77777777" w:rsidR="00064D95" w:rsidRDefault="00064D95" w:rsidP="00064D95">
      <w:r>
        <w:t>Full name:</w:t>
      </w:r>
      <w:r>
        <w:tab/>
      </w:r>
      <w:sdt>
        <w:sdtPr>
          <w:alias w:val="Type the full name of the freeholder"/>
          <w:tag w:val="Type the full name of the freeholder"/>
          <w:id w:val="-1452926503"/>
          <w:placeholder>
            <w:docPart w:val="6799759A83794623A7BC453D07923871"/>
          </w:placeholder>
          <w:showingPlcHdr/>
        </w:sdtPr>
        <w:sdtContent>
          <w:r w:rsidRPr="003F2A02">
            <w:rPr>
              <w:rStyle w:val="PlaceholderText"/>
            </w:rPr>
            <w:t>Click or tap here to enter text.</w:t>
          </w:r>
        </w:sdtContent>
      </w:sdt>
    </w:p>
    <w:p w14:paraId="19A502F8" w14:textId="73731BF9" w:rsidR="00064D95" w:rsidRDefault="00064D95" w:rsidP="00064D95">
      <w:r>
        <w:t xml:space="preserve">Address, including postcode: </w:t>
      </w:r>
      <w:r>
        <w:tab/>
      </w:r>
      <w:sdt>
        <w:sdtPr>
          <w:alias w:val="Type the full address of the freeholder"/>
          <w:tag w:val="Type the full address of the freeholder"/>
          <w:id w:val="-536429225"/>
          <w:placeholder>
            <w:docPart w:val="6799759A83794623A7BC453D07923871"/>
          </w:placeholder>
          <w:showingPlcHdr/>
        </w:sdtPr>
        <w:sdtContent>
          <w:r w:rsidR="005740FF" w:rsidRPr="003F2A02">
            <w:rPr>
              <w:rStyle w:val="PlaceholderText"/>
            </w:rPr>
            <w:t>Click or tap here to enter text.</w:t>
          </w:r>
        </w:sdtContent>
      </w:sdt>
    </w:p>
    <w:p w14:paraId="10B0EE77" w14:textId="77777777" w:rsidR="00D34B7D" w:rsidRDefault="00D34B7D" w:rsidP="00D34B7D"/>
    <w:p w14:paraId="31890D7B" w14:textId="113F6FD8" w:rsidR="008E45DD" w:rsidRPr="008E45DD" w:rsidRDefault="00A672B4" w:rsidP="008E45DD">
      <w:pPr>
        <w:pStyle w:val="Heading2"/>
      </w:pPr>
      <w:bookmarkStart w:id="9" w:name="_Toc226626103"/>
      <w:r>
        <w:t xml:space="preserve">Part 2: </w:t>
      </w:r>
      <w:r w:rsidR="00D34B7D" w:rsidRPr="00D34B7D">
        <w:t>Details of proposed licence holder</w:t>
      </w:r>
      <w:bookmarkEnd w:id="9"/>
    </w:p>
    <w:p w14:paraId="492EA62F" w14:textId="3F476F9B" w:rsidR="00D34B7D" w:rsidRPr="00F93BCA" w:rsidRDefault="00D34B7D" w:rsidP="00FE1B39">
      <w:pPr>
        <w:pStyle w:val="Heading3"/>
      </w:pPr>
      <w:r w:rsidRPr="00F93BCA">
        <w:t>Name and address of a proposed licence holder</w:t>
      </w:r>
    </w:p>
    <w:p w14:paraId="73E8F9F3" w14:textId="77777777" w:rsidR="00D34B7D" w:rsidRDefault="00D34B7D" w:rsidP="00D34B7D">
      <w:r>
        <w:t>The address provided for an individual should be their permanent residence address and two original proofs of address must be provided, one of which must be photographic identification. Examples would include a:</w:t>
      </w:r>
    </w:p>
    <w:p w14:paraId="4A7D6519" w14:textId="77777777" w:rsidR="00D34B7D" w:rsidRDefault="00D34B7D" w:rsidP="00E32B3E">
      <w:pPr>
        <w:pStyle w:val="ListParagraph"/>
        <w:numPr>
          <w:ilvl w:val="0"/>
          <w:numId w:val="3"/>
        </w:numPr>
      </w:pPr>
      <w:r>
        <w:t>current photo driving licence</w:t>
      </w:r>
    </w:p>
    <w:p w14:paraId="32D5AC15" w14:textId="77777777" w:rsidR="00D34B7D" w:rsidRDefault="00D34B7D" w:rsidP="00E32B3E">
      <w:pPr>
        <w:pStyle w:val="ListParagraph"/>
        <w:numPr>
          <w:ilvl w:val="0"/>
          <w:numId w:val="3"/>
        </w:numPr>
      </w:pPr>
      <w:r>
        <w:t>passport</w:t>
      </w:r>
    </w:p>
    <w:p w14:paraId="231E86D5" w14:textId="77777777" w:rsidR="00D34B7D" w:rsidRDefault="00D34B7D" w:rsidP="00E32B3E">
      <w:pPr>
        <w:pStyle w:val="ListParagraph"/>
        <w:numPr>
          <w:ilvl w:val="0"/>
          <w:numId w:val="3"/>
        </w:numPr>
      </w:pPr>
      <w:r>
        <w:t>recent bank</w:t>
      </w:r>
    </w:p>
    <w:p w14:paraId="758C29EE" w14:textId="77777777" w:rsidR="00D34B7D" w:rsidRDefault="00D34B7D" w:rsidP="00E32B3E">
      <w:pPr>
        <w:pStyle w:val="ListParagraph"/>
        <w:numPr>
          <w:ilvl w:val="0"/>
          <w:numId w:val="3"/>
        </w:numPr>
      </w:pPr>
      <w:r>
        <w:t>building society statement</w:t>
      </w:r>
    </w:p>
    <w:p w14:paraId="6004B398" w14:textId="77777777" w:rsidR="00D34B7D" w:rsidRDefault="00D34B7D" w:rsidP="00E32B3E">
      <w:pPr>
        <w:pStyle w:val="ListParagraph"/>
        <w:numPr>
          <w:ilvl w:val="0"/>
          <w:numId w:val="3"/>
        </w:numPr>
      </w:pPr>
      <w:r>
        <w:t>recent tax correspondence</w:t>
      </w:r>
    </w:p>
    <w:p w14:paraId="642C4406" w14:textId="2F6AC3EF" w:rsidR="00D34B7D" w:rsidRDefault="00D34B7D" w:rsidP="00E32B3E">
      <w:pPr>
        <w:pStyle w:val="ListParagraph"/>
        <w:numPr>
          <w:ilvl w:val="0"/>
          <w:numId w:val="3"/>
        </w:numPr>
      </w:pPr>
      <w:r>
        <w:t>recent utility bill</w:t>
      </w:r>
    </w:p>
    <w:p w14:paraId="5BDFDF7B" w14:textId="05A9C1D9" w:rsidR="000A5B62" w:rsidRDefault="000A5B62" w:rsidP="00FE1B39">
      <w:r>
        <w:lastRenderedPageBreak/>
        <w:t>Full name:</w:t>
      </w:r>
      <w:r w:rsidR="00FE1B39">
        <w:tab/>
      </w:r>
      <w:r>
        <w:tab/>
      </w:r>
      <w:sdt>
        <w:sdtPr>
          <w:alias w:val="Type the full name of the proposed licence holder"/>
          <w:tag w:val="Type the full name of the proposed licence holder"/>
          <w:id w:val="2136212169"/>
          <w:placeholder>
            <w:docPart w:val="B7752D02BC884FBB84A7102EC939C81F"/>
          </w:placeholder>
          <w:showingPlcHdr/>
        </w:sdtPr>
        <w:sdtContent>
          <w:r w:rsidRPr="003F2A02">
            <w:rPr>
              <w:rStyle w:val="PlaceholderText"/>
            </w:rPr>
            <w:t>Click or tap here to enter text.</w:t>
          </w:r>
        </w:sdtContent>
      </w:sdt>
    </w:p>
    <w:p w14:paraId="368D5D2B" w14:textId="54C32B10" w:rsidR="000A5B62" w:rsidRDefault="000A5B62" w:rsidP="00FE1B39">
      <w:r>
        <w:t xml:space="preserve">Address, including postcode: </w:t>
      </w:r>
      <w:r>
        <w:tab/>
      </w:r>
      <w:sdt>
        <w:sdtPr>
          <w:alias w:val="Type the full address of the proposed licence holder"/>
          <w:tag w:val="Type the full address of the proposed licence holder"/>
          <w:id w:val="350769615"/>
          <w:placeholder>
            <w:docPart w:val="B7752D02BC884FBB84A7102EC939C81F"/>
          </w:placeholder>
          <w:showingPlcHdr/>
        </w:sdtPr>
        <w:sdtContent>
          <w:r w:rsidR="005740FF" w:rsidRPr="003F2A02">
            <w:rPr>
              <w:rStyle w:val="PlaceholderText"/>
            </w:rPr>
            <w:t>Click or tap here to enter text.</w:t>
          </w:r>
        </w:sdtContent>
      </w:sdt>
    </w:p>
    <w:p w14:paraId="168BCEC5" w14:textId="66F2EEBD" w:rsidR="00D34B7D" w:rsidRDefault="00D34B7D" w:rsidP="00D34B7D">
      <w:r>
        <w:t>Date of birth</w:t>
      </w:r>
      <w:r w:rsidR="00064D95">
        <w:t>:</w:t>
      </w:r>
      <w:r w:rsidR="000A5B62">
        <w:t xml:space="preserve"> </w:t>
      </w:r>
      <w:r w:rsidR="000A5B62">
        <w:tab/>
      </w:r>
      <w:sdt>
        <w:sdtPr>
          <w:alias w:val="Type the date of birth of the proposed licence holder"/>
          <w:tag w:val="Type the date of birth of the proposed licence holder"/>
          <w:id w:val="695968780"/>
          <w:placeholder>
            <w:docPart w:val="9C76592A8FBE48FCAC2BDD272B6F328D"/>
          </w:placeholder>
          <w:showingPlcHdr/>
        </w:sdtPr>
        <w:sdtContent>
          <w:r w:rsidR="000A5B62" w:rsidRPr="003F2A02">
            <w:rPr>
              <w:rStyle w:val="PlaceholderText"/>
            </w:rPr>
            <w:t>Click or tap here to enter text.</w:t>
          </w:r>
        </w:sdtContent>
      </w:sdt>
    </w:p>
    <w:p w14:paraId="0C881663" w14:textId="6F1DB685" w:rsidR="00D34B7D" w:rsidRDefault="00D34B7D" w:rsidP="00D34B7D">
      <w:r>
        <w:t>Home telephone</w:t>
      </w:r>
      <w:r w:rsidR="00064D95">
        <w:t>:</w:t>
      </w:r>
      <w:r w:rsidR="000A5B62">
        <w:tab/>
      </w:r>
      <w:sdt>
        <w:sdtPr>
          <w:alias w:val="Type the home phone number of the proposed licence holder"/>
          <w:tag w:val="Type the home phone number of the proposed licence holder"/>
          <w:id w:val="1838039983"/>
          <w:placeholder>
            <w:docPart w:val="595545396A2F436B8BD6CCFA71C1F730"/>
          </w:placeholder>
          <w:showingPlcHdr/>
        </w:sdtPr>
        <w:sdtContent>
          <w:r w:rsidR="000A5B62" w:rsidRPr="003F2A02">
            <w:rPr>
              <w:rStyle w:val="PlaceholderText"/>
            </w:rPr>
            <w:t>Click or tap here to enter text.</w:t>
          </w:r>
        </w:sdtContent>
      </w:sdt>
    </w:p>
    <w:p w14:paraId="5BCF9DFE" w14:textId="5757102F" w:rsidR="00D34B7D" w:rsidRDefault="00D34B7D" w:rsidP="00D34B7D">
      <w:r>
        <w:t>Work telephone</w:t>
      </w:r>
      <w:r w:rsidR="00064D95">
        <w:t>:</w:t>
      </w:r>
      <w:r w:rsidR="000A5B62">
        <w:tab/>
      </w:r>
      <w:sdt>
        <w:sdtPr>
          <w:alias w:val="Type the work  phone number of the proposed licence holder"/>
          <w:tag w:val="Type the work  phone number of the proposed licence holder"/>
          <w:id w:val="-1978607097"/>
          <w:placeholder>
            <w:docPart w:val="1ED6EFF9ED8F4E6A9784613118FB3C8F"/>
          </w:placeholder>
          <w:showingPlcHdr/>
        </w:sdtPr>
        <w:sdtContent>
          <w:r w:rsidR="000A5B62" w:rsidRPr="003F2A02">
            <w:rPr>
              <w:rStyle w:val="PlaceholderText"/>
            </w:rPr>
            <w:t>Click or tap here to enter text.</w:t>
          </w:r>
        </w:sdtContent>
      </w:sdt>
    </w:p>
    <w:p w14:paraId="46ED04CC" w14:textId="4FE26B6B" w:rsidR="00D34B7D" w:rsidRDefault="00D34B7D" w:rsidP="00D34B7D">
      <w:r>
        <w:t>Mobile telephone</w:t>
      </w:r>
      <w:r w:rsidR="00064D95">
        <w:t>:</w:t>
      </w:r>
      <w:r w:rsidR="000A5B62">
        <w:tab/>
      </w:r>
      <w:sdt>
        <w:sdtPr>
          <w:alias w:val="Type the mobile phone number of the proposed licence holder"/>
          <w:tag w:val="Type the mobile phone number of the proposed licence holder"/>
          <w:id w:val="-264845442"/>
          <w:placeholder>
            <w:docPart w:val="1AC4C63C87DF4868A9EAE107E665A400"/>
          </w:placeholder>
          <w:showingPlcHdr/>
        </w:sdtPr>
        <w:sdtContent>
          <w:r w:rsidR="000A5B62" w:rsidRPr="003F2A02">
            <w:rPr>
              <w:rStyle w:val="PlaceholderText"/>
            </w:rPr>
            <w:t>Click or tap here to enter text.</w:t>
          </w:r>
        </w:sdtContent>
      </w:sdt>
    </w:p>
    <w:p w14:paraId="1978C302" w14:textId="1A9BFFBC" w:rsidR="00D34B7D" w:rsidRDefault="00D34B7D" w:rsidP="00D34B7D">
      <w:r>
        <w:t>Email address</w:t>
      </w:r>
      <w:r w:rsidR="00064D95">
        <w:t>:</w:t>
      </w:r>
      <w:r w:rsidR="000A5B62">
        <w:tab/>
      </w:r>
      <w:sdt>
        <w:sdtPr>
          <w:id w:val="-998418771"/>
          <w:placeholder>
            <w:docPart w:val="DefaultPlaceholder_-1854013440"/>
          </w:placeholder>
        </w:sdtPr>
        <w:sdtContent>
          <w:sdt>
            <w:sdtPr>
              <w:alias w:val="Type the email address of the proposed licence holder"/>
              <w:tag w:val="Type the email address of the proposed licence holder"/>
              <w:id w:val="386068230"/>
              <w:placeholder>
                <w:docPart w:val="E20A0D552CF34C52BBD7B3CE5215AC3E"/>
              </w:placeholder>
              <w:showingPlcHdr/>
            </w:sdtPr>
            <w:sdtContent>
              <w:r w:rsidR="000A5B62" w:rsidRPr="003F2A02">
                <w:rPr>
                  <w:rStyle w:val="PlaceholderText"/>
                </w:rPr>
                <w:t>Click or tap here to enter text.</w:t>
              </w:r>
            </w:sdtContent>
          </w:sdt>
        </w:sdtContent>
      </w:sdt>
    </w:p>
    <w:p w14:paraId="5A2868E6" w14:textId="77777777" w:rsidR="00F93BCA" w:rsidRDefault="00F93BCA" w:rsidP="00F93BCA">
      <w:pPr>
        <w:rPr>
          <w:b/>
          <w:bCs/>
        </w:rPr>
      </w:pPr>
    </w:p>
    <w:p w14:paraId="492BC575" w14:textId="32916773" w:rsidR="00D34B7D" w:rsidRPr="00F93BCA" w:rsidRDefault="00D34B7D" w:rsidP="00FE1B39">
      <w:pPr>
        <w:pStyle w:val="Heading3"/>
      </w:pPr>
      <w:r w:rsidRPr="00F93BCA">
        <w:t>I</w:t>
      </w:r>
      <w:r w:rsidR="00460608" w:rsidRPr="00F93BCA">
        <w:t>s</w:t>
      </w:r>
      <w:r w:rsidRPr="00F93BCA">
        <w:t xml:space="preserve"> the proposed licence holder a company, partnership, charity or trust</w:t>
      </w:r>
      <w:r w:rsidR="00460608" w:rsidRPr="00F93BCA">
        <w:t>?</w:t>
      </w:r>
    </w:p>
    <w:p w14:paraId="739405E4" w14:textId="6D089BB8" w:rsidR="00D34B7D" w:rsidRDefault="00D34B7D" w:rsidP="00D34B7D">
      <w:r>
        <w:t xml:space="preserve">If not, please go to </w:t>
      </w:r>
      <w:r w:rsidR="00DE3F89">
        <w:t>‘</w:t>
      </w:r>
      <w:r w:rsidR="00DE3F89" w:rsidRPr="00DE3F89">
        <w:t>If the licence holder is not a limited company</w:t>
      </w:r>
      <w:r w:rsidR="00DE3F89">
        <w:t>’</w:t>
      </w:r>
    </w:p>
    <w:p w14:paraId="42057203" w14:textId="2760FA4D" w:rsidR="00D34B7D" w:rsidRDefault="00000000" w:rsidP="00D34B7D">
      <w:sdt>
        <w:sdtPr>
          <w:alias w:val="Check this box if the proposed licence holder is a company"/>
          <w:tag w:val="Check this box if the proposed licence holder is a company"/>
          <w:id w:val="-1098704205"/>
          <w14:checkbox>
            <w14:checked w14:val="0"/>
            <w14:checkedState w14:val="2612" w14:font="MS Gothic"/>
            <w14:uncheckedState w14:val="2610" w14:font="MS Gothic"/>
          </w14:checkbox>
        </w:sdtPr>
        <w:sdtContent>
          <w:r w:rsidR="00C23403">
            <w:rPr>
              <w:rFonts w:ascii="MS Gothic" w:eastAsia="MS Gothic" w:hAnsi="MS Gothic" w:hint="eastAsia"/>
            </w:rPr>
            <w:t>☐</w:t>
          </w:r>
        </w:sdtContent>
      </w:sdt>
      <w:r w:rsidR="00D34B7D">
        <w:t xml:space="preserve"> Company</w:t>
      </w:r>
      <w:r w:rsidR="00D34B7D">
        <w:tab/>
      </w:r>
    </w:p>
    <w:p w14:paraId="0F300C73" w14:textId="7BF844FE" w:rsidR="00D34B7D" w:rsidRDefault="00000000" w:rsidP="00D34B7D">
      <w:sdt>
        <w:sdtPr>
          <w:alias w:val="Check this box if the proposed licence holder is a partnership"/>
          <w:tag w:val="Check this box if the proposed licence holder is a partnership"/>
          <w:id w:val="-478307212"/>
          <w14:checkbox>
            <w14:checked w14:val="0"/>
            <w14:checkedState w14:val="2612" w14:font="MS Gothic"/>
            <w14:uncheckedState w14:val="2610" w14:font="MS Gothic"/>
          </w14:checkbox>
        </w:sdtPr>
        <w:sdtContent>
          <w:r w:rsidR="00C23403">
            <w:rPr>
              <w:rFonts w:ascii="MS Gothic" w:eastAsia="MS Gothic" w:hAnsi="MS Gothic" w:hint="eastAsia"/>
            </w:rPr>
            <w:t>☐</w:t>
          </w:r>
        </w:sdtContent>
      </w:sdt>
      <w:r w:rsidR="00D34B7D">
        <w:t xml:space="preserve"> Partnership </w:t>
      </w:r>
    </w:p>
    <w:p w14:paraId="080B4E64" w14:textId="77777777" w:rsidR="00D34B7D" w:rsidRDefault="00000000" w:rsidP="00D34B7D">
      <w:sdt>
        <w:sdtPr>
          <w:alias w:val="Check this box if the proposed licence holder is a charity"/>
          <w:tag w:val="Check this box if the proposed licence holder is a charity"/>
          <w:id w:val="763027371"/>
          <w14:checkbox>
            <w14:checked w14:val="0"/>
            <w14:checkedState w14:val="2612" w14:font="MS Gothic"/>
            <w14:uncheckedState w14:val="2610" w14:font="MS Gothic"/>
          </w14:checkbox>
        </w:sdtPr>
        <w:sdtContent>
          <w:r w:rsidR="00D34B7D">
            <w:rPr>
              <w:rFonts w:ascii="MS Gothic" w:eastAsia="MS Gothic" w:hAnsi="MS Gothic" w:hint="eastAsia"/>
            </w:rPr>
            <w:t>☐</w:t>
          </w:r>
        </w:sdtContent>
      </w:sdt>
      <w:r w:rsidR="00D34B7D">
        <w:t xml:space="preserve"> Charity</w:t>
      </w:r>
    </w:p>
    <w:p w14:paraId="4CCEF1B1" w14:textId="430DEB5E" w:rsidR="00D34B7D" w:rsidRDefault="00000000" w:rsidP="00D34B7D">
      <w:sdt>
        <w:sdtPr>
          <w:alias w:val="Check this box if the proposed licence holder is a trust"/>
          <w:tag w:val="Check this box if the proposed licence holder is a trust"/>
          <w:id w:val="-1804078810"/>
          <w14:checkbox>
            <w14:checked w14:val="0"/>
            <w14:checkedState w14:val="2612" w14:font="MS Gothic"/>
            <w14:uncheckedState w14:val="2610" w14:font="MS Gothic"/>
          </w14:checkbox>
        </w:sdtPr>
        <w:sdtContent>
          <w:r w:rsidR="00D34B7D">
            <w:rPr>
              <w:rFonts w:ascii="MS Gothic" w:eastAsia="MS Gothic" w:hAnsi="MS Gothic" w:hint="eastAsia"/>
            </w:rPr>
            <w:t>☐</w:t>
          </w:r>
        </w:sdtContent>
      </w:sdt>
      <w:r w:rsidR="00D34B7D">
        <w:t xml:space="preserve"> Trust</w:t>
      </w:r>
    </w:p>
    <w:p w14:paraId="2D7B9268" w14:textId="195791A5" w:rsidR="003B6507" w:rsidRDefault="003B6507" w:rsidP="003B6507">
      <w:r>
        <w:t xml:space="preserve">Address, including postcode: </w:t>
      </w:r>
      <w:r w:rsidR="000A5B62">
        <w:tab/>
      </w:r>
      <w:sdt>
        <w:sdtPr>
          <w:alias w:val="Type the address of the company, partnership, charity or trust"/>
          <w:tag w:val="Type the address of the company, partnership, charity or trust"/>
          <w:id w:val="190121597"/>
          <w:placeholder>
            <w:docPart w:val="2ADC009BD26E44CCBC939D2260E9CC74"/>
          </w:placeholder>
          <w:showingPlcHdr/>
        </w:sdtPr>
        <w:sdtContent>
          <w:r w:rsidR="000A5B62" w:rsidRPr="003F2A02">
            <w:rPr>
              <w:rStyle w:val="PlaceholderText"/>
            </w:rPr>
            <w:t>Click or tap here to enter text.</w:t>
          </w:r>
        </w:sdtContent>
      </w:sdt>
    </w:p>
    <w:p w14:paraId="0BA22C66" w14:textId="21C375AC" w:rsidR="00D34B7D" w:rsidRDefault="00D34B7D" w:rsidP="00D34B7D">
      <w:r>
        <w:t>Registered Office address (if</w:t>
      </w:r>
      <w:r w:rsidR="000D4DDC">
        <w:t xml:space="preserve"> </w:t>
      </w:r>
      <w:r>
        <w:t>different than above)</w:t>
      </w:r>
      <w:r w:rsidR="003B6507">
        <w:t>:</w:t>
      </w:r>
      <w:r w:rsidR="000A5B62">
        <w:tab/>
      </w:r>
      <w:sdt>
        <w:sdtPr>
          <w:alias w:val="Type the registered office address of the company, partnership, charity or trust"/>
          <w:tag w:val="Type the registered office address of the company, partnership, charity or trust"/>
          <w:id w:val="1967694790"/>
          <w:placeholder>
            <w:docPart w:val="28954EFC897941FCA762B2A9B470CA57"/>
          </w:placeholder>
          <w:showingPlcHdr/>
        </w:sdtPr>
        <w:sdtContent>
          <w:r w:rsidR="000A5B62" w:rsidRPr="003F2A02">
            <w:rPr>
              <w:rStyle w:val="PlaceholderText"/>
            </w:rPr>
            <w:t>Click or tap here to enter text.</w:t>
          </w:r>
        </w:sdtContent>
      </w:sdt>
    </w:p>
    <w:p w14:paraId="14C73952" w14:textId="55EF479E" w:rsidR="000A5B62" w:rsidRDefault="000A5B62" w:rsidP="000A5B62">
      <w:r>
        <w:t>Telephone:</w:t>
      </w:r>
      <w:r>
        <w:tab/>
      </w:r>
      <w:r>
        <w:tab/>
      </w:r>
      <w:sdt>
        <w:sdtPr>
          <w:alias w:val="Type the phone number of the company, partnership, charity or trust"/>
          <w:tag w:val="Type the phone number of the company, partnership, charity or trust"/>
          <w:id w:val="-915706833"/>
          <w:placeholder>
            <w:docPart w:val="59BB2DFEDBFD4C4C8EBF25CF9E31D94B"/>
          </w:placeholder>
          <w:showingPlcHdr/>
        </w:sdtPr>
        <w:sdtContent>
          <w:r w:rsidRPr="003F2A02">
            <w:rPr>
              <w:rStyle w:val="PlaceholderText"/>
            </w:rPr>
            <w:t>Click or tap here to enter text.</w:t>
          </w:r>
        </w:sdtContent>
      </w:sdt>
    </w:p>
    <w:p w14:paraId="39EEC97E" w14:textId="4B5D5330" w:rsidR="000A5B62" w:rsidRDefault="000A5B62" w:rsidP="000A5B62">
      <w:r>
        <w:t>Mobile telephone:</w:t>
      </w:r>
      <w:r>
        <w:tab/>
      </w:r>
      <w:sdt>
        <w:sdtPr>
          <w:alias w:val="Type the mobile phone number of the proposed licence holder"/>
          <w:tag w:val="Type the mobile phone number of the proposed licence holder"/>
          <w:id w:val="-1591844730"/>
          <w:placeholder>
            <w:docPart w:val="59BB2DFEDBFD4C4C8EBF25CF9E31D94B"/>
          </w:placeholder>
          <w:showingPlcHdr/>
        </w:sdtPr>
        <w:sdtContent>
          <w:r w:rsidR="005740FF" w:rsidRPr="003F2A02">
            <w:rPr>
              <w:rStyle w:val="PlaceholderText"/>
            </w:rPr>
            <w:t>Click or tap here to enter text.</w:t>
          </w:r>
        </w:sdtContent>
      </w:sdt>
    </w:p>
    <w:p w14:paraId="44A72878" w14:textId="74673665" w:rsidR="000A5B62" w:rsidRDefault="000A5B62" w:rsidP="000A5B62">
      <w:r>
        <w:t>Email address:</w:t>
      </w:r>
      <w:r>
        <w:tab/>
      </w:r>
      <w:sdt>
        <w:sdtPr>
          <w:alias w:val="Type the email address of the company, partnership, charity or trust"/>
          <w:tag w:val="Type the email address of the company, partnership, charity or trust"/>
          <w:id w:val="1039389521"/>
          <w:placeholder>
            <w:docPart w:val="59BB2DFEDBFD4C4C8EBF25CF9E31D94B"/>
          </w:placeholder>
          <w:showingPlcHdr/>
        </w:sdtPr>
        <w:sdtContent>
          <w:r w:rsidR="005740FF" w:rsidRPr="003F2A02">
            <w:rPr>
              <w:rStyle w:val="PlaceholderText"/>
            </w:rPr>
            <w:t>Click or tap here to enter text.</w:t>
          </w:r>
        </w:sdtContent>
      </w:sdt>
      <w:r>
        <w:t xml:space="preserve"> </w:t>
      </w:r>
    </w:p>
    <w:p w14:paraId="6C2796A8" w14:textId="6937D9DA" w:rsidR="00F93BCA" w:rsidRPr="004951C0" w:rsidRDefault="00D34B7D" w:rsidP="00F93BCA">
      <w:r>
        <w:t>Companies House</w:t>
      </w:r>
      <w:r w:rsidR="000D4DDC">
        <w:t xml:space="preserve"> </w:t>
      </w:r>
      <w:r>
        <w:t>registration number</w:t>
      </w:r>
      <w:r w:rsidR="003B6507">
        <w:t>:</w:t>
      </w:r>
      <w:r w:rsidR="000A5B62">
        <w:tab/>
      </w:r>
      <w:sdt>
        <w:sdtPr>
          <w:alias w:val="Type the companies house registration number of the company, partnership, charity or trust"/>
          <w:tag w:val="Type the companies house registration number of the company, partnership, charity or trust"/>
          <w:id w:val="1959445623"/>
          <w:placeholder>
            <w:docPart w:val="4BCFE6C5F98B442088172EA17E916C0D"/>
          </w:placeholder>
          <w:showingPlcHdr/>
        </w:sdtPr>
        <w:sdtContent>
          <w:r w:rsidR="000A5B62" w:rsidRPr="003F2A02">
            <w:rPr>
              <w:rStyle w:val="PlaceholderText"/>
            </w:rPr>
            <w:t>Click or tap here to enter text.</w:t>
          </w:r>
        </w:sdtContent>
      </w:sdt>
    </w:p>
    <w:p w14:paraId="5FBD84A8" w14:textId="0F3A6DF6" w:rsidR="000D4DDC" w:rsidRPr="00F93BCA" w:rsidRDefault="000D4DDC" w:rsidP="00FE1B39">
      <w:pPr>
        <w:pStyle w:val="Heading3"/>
      </w:pPr>
      <w:r w:rsidRPr="00F93BCA">
        <w:t>Contact details of all directors, partners or trustees</w:t>
      </w:r>
    </w:p>
    <w:p w14:paraId="6132B34C" w14:textId="4E515796" w:rsidR="000D4DDC" w:rsidRDefault="000D4DDC" w:rsidP="000D4DDC">
      <w:r w:rsidRPr="000D4DDC">
        <w:t xml:space="preserve">Please </w:t>
      </w:r>
      <w:r>
        <w:t>provide details for each person. You can use a separate sheet if there are more than two. Pre-printed information about the organisation is acceptable, validated by the signature of the appropriate officer.</w:t>
      </w:r>
    </w:p>
    <w:p w14:paraId="1F3EE52A" w14:textId="0CC0AD41" w:rsidR="000D4DDC" w:rsidRPr="00F93BCA" w:rsidRDefault="000D4DDC" w:rsidP="00FE1B39">
      <w:pPr>
        <w:pStyle w:val="Heading4"/>
      </w:pPr>
      <w:r w:rsidRPr="00F93BCA">
        <w:t>Contact 1</w:t>
      </w:r>
    </w:p>
    <w:p w14:paraId="47BD8EF7" w14:textId="3D0B557F" w:rsidR="000D4DDC" w:rsidRDefault="000D4DDC" w:rsidP="000D4DDC">
      <w:r>
        <w:t>Title</w:t>
      </w:r>
      <w:r w:rsidR="003B6507">
        <w:t>:</w:t>
      </w:r>
      <w:r w:rsidR="000A5B62">
        <w:tab/>
      </w:r>
      <w:r w:rsidR="000A5B62">
        <w:tab/>
      </w:r>
      <w:sdt>
        <w:sdtPr>
          <w:alias w:val="Type the title of contact 1"/>
          <w:tag w:val="Type the title of contact 1"/>
          <w:id w:val="100382751"/>
          <w:placeholder>
            <w:docPart w:val="A4A6720D0C68447FBB3872329C5C8EB4"/>
          </w:placeholder>
          <w:showingPlcHdr/>
        </w:sdtPr>
        <w:sdtContent>
          <w:r w:rsidR="000A5B62" w:rsidRPr="003F2A02">
            <w:rPr>
              <w:rStyle w:val="PlaceholderText"/>
            </w:rPr>
            <w:t>Click or tap here to enter text.</w:t>
          </w:r>
        </w:sdtContent>
      </w:sdt>
    </w:p>
    <w:p w14:paraId="4E226974" w14:textId="66424470" w:rsidR="000D4DDC" w:rsidRDefault="000D4DDC" w:rsidP="000D4DDC">
      <w:r>
        <w:t>Company position</w:t>
      </w:r>
      <w:r w:rsidR="003B6507">
        <w:t>:</w:t>
      </w:r>
      <w:r w:rsidR="000A5B62">
        <w:tab/>
      </w:r>
      <w:sdt>
        <w:sdtPr>
          <w:alias w:val="Type the company position of contact 1"/>
          <w:tag w:val="Type the company position of contact 1"/>
          <w:id w:val="-371768562"/>
          <w:placeholder>
            <w:docPart w:val="03E106C4EF614C62BE24C9DA744F7D3D"/>
          </w:placeholder>
          <w:showingPlcHdr/>
        </w:sdtPr>
        <w:sdtContent>
          <w:r w:rsidR="000A5B62" w:rsidRPr="003F2A02">
            <w:rPr>
              <w:rStyle w:val="PlaceholderText"/>
            </w:rPr>
            <w:t>Click or tap here to enter text.</w:t>
          </w:r>
        </w:sdtContent>
      </w:sdt>
    </w:p>
    <w:p w14:paraId="19346B2C" w14:textId="3F7F71E4" w:rsidR="000D4DDC" w:rsidRDefault="000D4DDC" w:rsidP="000D4DDC">
      <w:r>
        <w:t>Last name</w:t>
      </w:r>
      <w:r w:rsidR="003B6507">
        <w:t>:</w:t>
      </w:r>
      <w:r w:rsidR="000A5B62">
        <w:tab/>
      </w:r>
      <w:sdt>
        <w:sdtPr>
          <w:alias w:val="Type the last name of contact 1"/>
          <w:tag w:val="Type the last name of contact 1"/>
          <w:id w:val="-796997436"/>
          <w:placeholder>
            <w:docPart w:val="91D7717360CD439C9C6B87A6D297172F"/>
          </w:placeholder>
          <w:showingPlcHdr/>
        </w:sdtPr>
        <w:sdtContent>
          <w:r w:rsidR="000A5B62" w:rsidRPr="003F2A02">
            <w:rPr>
              <w:rStyle w:val="PlaceholderText"/>
            </w:rPr>
            <w:t>Click or tap here to enter text.</w:t>
          </w:r>
        </w:sdtContent>
      </w:sdt>
    </w:p>
    <w:p w14:paraId="0B003D45" w14:textId="5EFCE384" w:rsidR="000D4DDC" w:rsidRDefault="000D4DDC" w:rsidP="000D4DDC">
      <w:r>
        <w:lastRenderedPageBreak/>
        <w:t>First name</w:t>
      </w:r>
      <w:r w:rsidR="003B6507">
        <w:t>:</w:t>
      </w:r>
      <w:r w:rsidR="000A5B62">
        <w:tab/>
      </w:r>
      <w:sdt>
        <w:sdtPr>
          <w:alias w:val="Type the first name of contact 1"/>
          <w:tag w:val="Type the first name of contact 1"/>
          <w:id w:val="830714373"/>
          <w:placeholder>
            <w:docPart w:val="E9056C896F864456B9958135D6E5D191"/>
          </w:placeholder>
          <w:showingPlcHdr/>
        </w:sdtPr>
        <w:sdtContent>
          <w:r w:rsidR="000A5B62" w:rsidRPr="003F2A02">
            <w:rPr>
              <w:rStyle w:val="PlaceholderText"/>
            </w:rPr>
            <w:t>Click or tap here to enter text.</w:t>
          </w:r>
        </w:sdtContent>
      </w:sdt>
    </w:p>
    <w:p w14:paraId="3362D414" w14:textId="696DD119" w:rsidR="000D4DDC" w:rsidRDefault="003B6507" w:rsidP="000D4DDC">
      <w:r>
        <w:t>Address, including postcode:</w:t>
      </w:r>
      <w:r w:rsidR="000A5B62">
        <w:tab/>
      </w:r>
      <w:sdt>
        <w:sdtPr>
          <w:alias w:val="Type the address of contact 1"/>
          <w:tag w:val="Type the address of contact 1"/>
          <w:id w:val="439574580"/>
          <w:placeholder>
            <w:docPart w:val="38DE945877A245729B16AB02647B5733"/>
          </w:placeholder>
          <w:showingPlcHdr/>
        </w:sdtPr>
        <w:sdtContent>
          <w:r w:rsidR="000A5B62" w:rsidRPr="003F2A02">
            <w:rPr>
              <w:rStyle w:val="PlaceholderText"/>
            </w:rPr>
            <w:t>Click or tap here to enter text.</w:t>
          </w:r>
        </w:sdtContent>
      </w:sdt>
    </w:p>
    <w:p w14:paraId="716EE2CC" w14:textId="46701EA0" w:rsidR="000D4DDC" w:rsidRDefault="000D4DDC" w:rsidP="000D4DDC">
      <w:r>
        <w:t>Telephone</w:t>
      </w:r>
      <w:r w:rsidR="003B6507">
        <w:t>:</w:t>
      </w:r>
      <w:r w:rsidR="000A5B62">
        <w:tab/>
      </w:r>
      <w:r w:rsidR="000A5B62">
        <w:tab/>
      </w:r>
      <w:sdt>
        <w:sdtPr>
          <w:alias w:val="Type the telephone number of contact 1"/>
          <w:tag w:val="Type the telephone number of contact 1"/>
          <w:id w:val="307669487"/>
          <w:placeholder>
            <w:docPart w:val="A56B80599D244CE1ABE249AD0EFCD213"/>
          </w:placeholder>
          <w:showingPlcHdr/>
        </w:sdtPr>
        <w:sdtContent>
          <w:r w:rsidR="000A5B62" w:rsidRPr="003F2A02">
            <w:rPr>
              <w:rStyle w:val="PlaceholderText"/>
            </w:rPr>
            <w:t>Click or tap here to enter text.</w:t>
          </w:r>
        </w:sdtContent>
      </w:sdt>
    </w:p>
    <w:p w14:paraId="6B423BED" w14:textId="3D64A0A0" w:rsidR="000D4DDC" w:rsidRDefault="000D4DDC" w:rsidP="000D4DDC">
      <w:r>
        <w:t>Email address</w:t>
      </w:r>
      <w:r w:rsidR="003B6507">
        <w:t>:</w:t>
      </w:r>
      <w:r w:rsidR="000A5B62">
        <w:tab/>
      </w:r>
      <w:sdt>
        <w:sdtPr>
          <w:alias w:val="Type the email address of contact 1"/>
          <w:tag w:val="Type the email address of contact 1"/>
          <w:id w:val="916066020"/>
          <w:placeholder>
            <w:docPart w:val="5A9A7678B8614F7BA5358D4134652EED"/>
          </w:placeholder>
          <w:showingPlcHdr/>
        </w:sdtPr>
        <w:sdtContent>
          <w:r w:rsidR="000A5B62" w:rsidRPr="003F2A02">
            <w:rPr>
              <w:rStyle w:val="PlaceholderText"/>
            </w:rPr>
            <w:t>Click or tap here to enter text.</w:t>
          </w:r>
        </w:sdtContent>
      </w:sdt>
    </w:p>
    <w:p w14:paraId="4EB7A345" w14:textId="4385258C" w:rsidR="000D4DDC" w:rsidRDefault="000D4DDC" w:rsidP="000D4DDC">
      <w:r>
        <w:t>Date of birth</w:t>
      </w:r>
      <w:r w:rsidR="003B6507">
        <w:t>:</w:t>
      </w:r>
      <w:r w:rsidR="000A5B62">
        <w:tab/>
      </w:r>
      <w:r w:rsidR="000A5B62">
        <w:tab/>
      </w:r>
      <w:sdt>
        <w:sdtPr>
          <w:alias w:val="Type the date of birth of contact 1"/>
          <w:tag w:val="Type the date of birth of contact 1"/>
          <w:id w:val="-377860302"/>
          <w:placeholder>
            <w:docPart w:val="AB23AF473B2D4FC8A3A7A2352F652927"/>
          </w:placeholder>
          <w:showingPlcHdr/>
        </w:sdtPr>
        <w:sdtContent>
          <w:r w:rsidR="000A5B62" w:rsidRPr="003F2A02">
            <w:rPr>
              <w:rStyle w:val="PlaceholderText"/>
            </w:rPr>
            <w:t>Click or tap here to enter text.</w:t>
          </w:r>
        </w:sdtContent>
      </w:sdt>
    </w:p>
    <w:p w14:paraId="0BBA94D9" w14:textId="3C9095EB" w:rsidR="000D4DDC" w:rsidRPr="00F93BCA" w:rsidRDefault="000D4DDC" w:rsidP="00FE1B39">
      <w:pPr>
        <w:pStyle w:val="Heading4"/>
      </w:pPr>
      <w:r w:rsidRPr="00F93BCA">
        <w:t>Contact 2</w:t>
      </w:r>
    </w:p>
    <w:p w14:paraId="23BE69B8" w14:textId="77777777" w:rsidR="000A5B62" w:rsidRDefault="000A5B62" w:rsidP="000A5B62">
      <w:r>
        <w:t>Title:</w:t>
      </w:r>
      <w:r>
        <w:tab/>
      </w:r>
      <w:r>
        <w:tab/>
      </w:r>
      <w:sdt>
        <w:sdtPr>
          <w:alias w:val="Type the title of contact 2"/>
          <w:tag w:val="Type the title of contact 2"/>
          <w:id w:val="-1516223512"/>
          <w:placeholder>
            <w:docPart w:val="F405122584DC4D2B9F1FD9CBC17C0408"/>
          </w:placeholder>
          <w:showingPlcHdr/>
        </w:sdtPr>
        <w:sdtContent>
          <w:r w:rsidRPr="003F2A02">
            <w:rPr>
              <w:rStyle w:val="PlaceholderText"/>
            </w:rPr>
            <w:t>Click or tap here to enter text.</w:t>
          </w:r>
        </w:sdtContent>
      </w:sdt>
    </w:p>
    <w:p w14:paraId="5AEA707D" w14:textId="4BAE4648" w:rsidR="000A5B62" w:rsidRDefault="000A5B62" w:rsidP="000A5B62">
      <w:r>
        <w:t>Company position:</w:t>
      </w:r>
      <w:r>
        <w:tab/>
      </w:r>
      <w:sdt>
        <w:sdtPr>
          <w:alias w:val="Type the company position of contact 2"/>
          <w:tag w:val="Type the company position of contact 2"/>
          <w:id w:val="1922834730"/>
          <w:placeholder>
            <w:docPart w:val="F405122584DC4D2B9F1FD9CBC17C0408"/>
          </w:placeholder>
          <w:showingPlcHdr/>
        </w:sdtPr>
        <w:sdtContent>
          <w:r w:rsidR="005740FF" w:rsidRPr="003F2A02">
            <w:rPr>
              <w:rStyle w:val="PlaceholderText"/>
            </w:rPr>
            <w:t>Click or tap here to enter text.</w:t>
          </w:r>
        </w:sdtContent>
      </w:sdt>
    </w:p>
    <w:p w14:paraId="6EEA5189" w14:textId="5CF762AE" w:rsidR="000A5B62" w:rsidRDefault="000A5B62" w:rsidP="000A5B62">
      <w:r>
        <w:t>Last name:</w:t>
      </w:r>
      <w:r>
        <w:tab/>
      </w:r>
      <w:sdt>
        <w:sdtPr>
          <w:alias w:val="Type the last name of contact 2"/>
          <w:tag w:val="Type the last name of contact 2"/>
          <w:id w:val="-2044819860"/>
          <w:placeholder>
            <w:docPart w:val="F405122584DC4D2B9F1FD9CBC17C0408"/>
          </w:placeholder>
          <w:showingPlcHdr/>
        </w:sdtPr>
        <w:sdtContent>
          <w:r w:rsidR="005740FF" w:rsidRPr="003F2A02">
            <w:rPr>
              <w:rStyle w:val="PlaceholderText"/>
            </w:rPr>
            <w:t>Click or tap here to enter text.</w:t>
          </w:r>
        </w:sdtContent>
      </w:sdt>
    </w:p>
    <w:p w14:paraId="2E46E4B7" w14:textId="6F1F62EA" w:rsidR="000A5B62" w:rsidRDefault="000A5B62" w:rsidP="000A5B62">
      <w:r>
        <w:t>First name:</w:t>
      </w:r>
      <w:r>
        <w:tab/>
      </w:r>
      <w:sdt>
        <w:sdtPr>
          <w:alias w:val="Type the first name of contact 2"/>
          <w:tag w:val="Type the first name of contact 2"/>
          <w:id w:val="1003556156"/>
          <w:placeholder>
            <w:docPart w:val="F405122584DC4D2B9F1FD9CBC17C0408"/>
          </w:placeholder>
          <w:showingPlcHdr/>
        </w:sdtPr>
        <w:sdtContent>
          <w:r w:rsidR="005740FF" w:rsidRPr="003F2A02">
            <w:rPr>
              <w:rStyle w:val="PlaceholderText"/>
            </w:rPr>
            <w:t>Click or tap here to enter text.</w:t>
          </w:r>
        </w:sdtContent>
      </w:sdt>
    </w:p>
    <w:p w14:paraId="70C10257" w14:textId="3B1729B6" w:rsidR="000A5B62" w:rsidRDefault="000A5B62" w:rsidP="000A5B62">
      <w:r>
        <w:t>Address, including postcode:</w:t>
      </w:r>
      <w:r>
        <w:tab/>
      </w:r>
      <w:sdt>
        <w:sdtPr>
          <w:alias w:val="Type the address of contact 2"/>
          <w:tag w:val="Type the address of contact 2"/>
          <w:id w:val="-6989955"/>
          <w:placeholder>
            <w:docPart w:val="F405122584DC4D2B9F1FD9CBC17C0408"/>
          </w:placeholder>
          <w:showingPlcHdr/>
        </w:sdtPr>
        <w:sdtContent>
          <w:r w:rsidR="005740FF" w:rsidRPr="003F2A02">
            <w:rPr>
              <w:rStyle w:val="PlaceholderText"/>
            </w:rPr>
            <w:t>Click or tap here to enter text.</w:t>
          </w:r>
        </w:sdtContent>
      </w:sdt>
    </w:p>
    <w:p w14:paraId="3783B6D9" w14:textId="08664B21" w:rsidR="000A5B62" w:rsidRDefault="000A5B62" w:rsidP="000A5B62">
      <w:r>
        <w:t>Telephone:</w:t>
      </w:r>
      <w:r>
        <w:tab/>
      </w:r>
      <w:r>
        <w:tab/>
      </w:r>
      <w:sdt>
        <w:sdtPr>
          <w:alias w:val="Type the telephone number of contact 2"/>
          <w:tag w:val="Type the telephone number of contact 2"/>
          <w:id w:val="-1204637579"/>
          <w:placeholder>
            <w:docPart w:val="F405122584DC4D2B9F1FD9CBC17C0408"/>
          </w:placeholder>
          <w:showingPlcHdr/>
        </w:sdtPr>
        <w:sdtContent>
          <w:r w:rsidR="005740FF" w:rsidRPr="003F2A02">
            <w:rPr>
              <w:rStyle w:val="PlaceholderText"/>
            </w:rPr>
            <w:t>Click or tap here to enter text.</w:t>
          </w:r>
        </w:sdtContent>
      </w:sdt>
    </w:p>
    <w:p w14:paraId="530A6465" w14:textId="1D61C5F6" w:rsidR="000A5B62" w:rsidRDefault="000A5B62" w:rsidP="000A5B62">
      <w:r>
        <w:t>Email address:</w:t>
      </w:r>
      <w:r>
        <w:tab/>
      </w:r>
      <w:sdt>
        <w:sdtPr>
          <w:alias w:val="Type the email address of contact 2"/>
          <w:tag w:val="Type the email address of contact 2"/>
          <w:id w:val="-534273033"/>
          <w:placeholder>
            <w:docPart w:val="F405122584DC4D2B9F1FD9CBC17C0408"/>
          </w:placeholder>
          <w:showingPlcHdr/>
        </w:sdtPr>
        <w:sdtContent>
          <w:r w:rsidR="005740FF" w:rsidRPr="003F2A02">
            <w:rPr>
              <w:rStyle w:val="PlaceholderText"/>
            </w:rPr>
            <w:t>Click or tap here to enter text.</w:t>
          </w:r>
        </w:sdtContent>
      </w:sdt>
    </w:p>
    <w:p w14:paraId="50BA4E0F" w14:textId="4E42B525" w:rsidR="000A5B62" w:rsidRDefault="000A5B62" w:rsidP="000A5B62">
      <w:r>
        <w:t>Date of birth:</w:t>
      </w:r>
      <w:r>
        <w:tab/>
      </w:r>
      <w:r>
        <w:tab/>
      </w:r>
      <w:sdt>
        <w:sdtPr>
          <w:alias w:val="Type the date of birth of contact 2"/>
          <w:tag w:val="Type the date of birth of contact 2"/>
          <w:id w:val="-1574812584"/>
          <w:placeholder>
            <w:docPart w:val="F405122584DC4D2B9F1FD9CBC17C0408"/>
          </w:placeholder>
          <w:showingPlcHdr/>
        </w:sdtPr>
        <w:sdtContent>
          <w:r w:rsidR="005740FF" w:rsidRPr="003F2A02">
            <w:rPr>
              <w:rStyle w:val="PlaceholderText"/>
            </w:rPr>
            <w:t>Click or tap here to enter text.</w:t>
          </w:r>
        </w:sdtContent>
      </w:sdt>
    </w:p>
    <w:p w14:paraId="0FD7BD4D" w14:textId="77777777" w:rsidR="00F93BCA" w:rsidRDefault="00F93BCA" w:rsidP="00F93BCA">
      <w:pPr>
        <w:rPr>
          <w:b/>
          <w:bCs/>
        </w:rPr>
      </w:pPr>
    </w:p>
    <w:p w14:paraId="00443642" w14:textId="0BCD2C33" w:rsidR="000D4DDC" w:rsidRPr="00F93BCA" w:rsidRDefault="00DE3F89" w:rsidP="00FE1B39">
      <w:pPr>
        <w:pStyle w:val="Heading3"/>
      </w:pPr>
      <w:r>
        <w:t>C</w:t>
      </w:r>
      <w:r w:rsidR="000D4DDC" w:rsidRPr="00F93BCA">
        <w:t>ontact details of company secretary</w:t>
      </w:r>
    </w:p>
    <w:p w14:paraId="4EE33FC9" w14:textId="058B4D49" w:rsidR="000D4DDC" w:rsidRDefault="000D4DDC" w:rsidP="000D4DDC">
      <w:r>
        <w:t>Title</w:t>
      </w:r>
      <w:r w:rsidR="00064D95">
        <w:t>:</w:t>
      </w:r>
      <w:r w:rsidR="000A5B62">
        <w:tab/>
      </w:r>
      <w:r w:rsidR="000A5B62">
        <w:tab/>
      </w:r>
      <w:sdt>
        <w:sdtPr>
          <w:alias w:val="Type the title of the company secretary"/>
          <w:tag w:val="Type the title of the company secretary"/>
          <w:id w:val="976035180"/>
          <w:placeholder>
            <w:docPart w:val="8C96E85E05EB4B9B83D7117540C61057"/>
          </w:placeholder>
          <w:showingPlcHdr/>
        </w:sdtPr>
        <w:sdtContent>
          <w:r w:rsidR="000A5B62" w:rsidRPr="003F2A02">
            <w:rPr>
              <w:rStyle w:val="PlaceholderText"/>
            </w:rPr>
            <w:t>Click or tap here to enter text.</w:t>
          </w:r>
        </w:sdtContent>
      </w:sdt>
    </w:p>
    <w:p w14:paraId="064EA260" w14:textId="45B79C25" w:rsidR="000A5B62" w:rsidRDefault="000D4DDC" w:rsidP="000A5B62">
      <w:r>
        <w:t>Name</w:t>
      </w:r>
      <w:r w:rsidR="00064D95">
        <w:t>:</w:t>
      </w:r>
      <w:r w:rsidR="000A5B62">
        <w:tab/>
      </w:r>
      <w:r w:rsidR="000A5B62">
        <w:tab/>
      </w:r>
      <w:sdt>
        <w:sdtPr>
          <w:alias w:val="Type the full name of company secretary"/>
          <w:tag w:val="Type the full name of company secretary"/>
          <w:id w:val="-181972555"/>
          <w:placeholder>
            <w:docPart w:val="D3C90D7840A44E8BA9E7DA5CDCBA20B1"/>
          </w:placeholder>
          <w:showingPlcHdr/>
        </w:sdtPr>
        <w:sdtContent>
          <w:r w:rsidR="000A5B62" w:rsidRPr="003F2A02">
            <w:rPr>
              <w:rStyle w:val="PlaceholderText"/>
            </w:rPr>
            <w:t>Click or tap here to enter text.</w:t>
          </w:r>
        </w:sdtContent>
      </w:sdt>
    </w:p>
    <w:p w14:paraId="11B7F1ED" w14:textId="2CB76CD1" w:rsidR="000A5B62" w:rsidRDefault="000A5B62" w:rsidP="000A5B62">
      <w:r>
        <w:t>Address, including postcode:</w:t>
      </w:r>
      <w:r>
        <w:tab/>
      </w:r>
      <w:sdt>
        <w:sdtPr>
          <w:alias w:val="Type the address of the company secretary"/>
          <w:tag w:val="Type the address of the company secretary"/>
          <w:id w:val="-677972876"/>
          <w:placeholder>
            <w:docPart w:val="D3C90D7840A44E8BA9E7DA5CDCBA20B1"/>
          </w:placeholder>
          <w:showingPlcHdr/>
        </w:sdtPr>
        <w:sdtContent>
          <w:r w:rsidR="005740FF" w:rsidRPr="003F2A02">
            <w:rPr>
              <w:rStyle w:val="PlaceholderText"/>
            </w:rPr>
            <w:t>Click or tap here to enter text.</w:t>
          </w:r>
        </w:sdtContent>
      </w:sdt>
    </w:p>
    <w:p w14:paraId="58C8DBA6" w14:textId="07AE7283" w:rsidR="000A5B62" w:rsidRDefault="000A5B62" w:rsidP="000A5B62">
      <w:r>
        <w:t>Telephone:</w:t>
      </w:r>
      <w:r>
        <w:tab/>
      </w:r>
      <w:r>
        <w:tab/>
      </w:r>
      <w:sdt>
        <w:sdtPr>
          <w:alias w:val="Type the telephone number of  the company secretary"/>
          <w:tag w:val="Type the telephone number of  the company secretary"/>
          <w:id w:val="1673687280"/>
          <w:placeholder>
            <w:docPart w:val="D3C90D7840A44E8BA9E7DA5CDCBA20B1"/>
          </w:placeholder>
          <w:showingPlcHdr/>
        </w:sdtPr>
        <w:sdtContent>
          <w:r w:rsidR="005740FF" w:rsidRPr="003F2A02">
            <w:rPr>
              <w:rStyle w:val="PlaceholderText"/>
            </w:rPr>
            <w:t>Click or tap here to enter text.</w:t>
          </w:r>
        </w:sdtContent>
      </w:sdt>
    </w:p>
    <w:p w14:paraId="2C9F653E" w14:textId="74A59B4A" w:rsidR="000A5B62" w:rsidRDefault="000A5B62" w:rsidP="000A5B62">
      <w:r>
        <w:t>Email address:</w:t>
      </w:r>
      <w:r>
        <w:tab/>
      </w:r>
      <w:sdt>
        <w:sdtPr>
          <w:alias w:val="Type the email address of the company secretary"/>
          <w:tag w:val="Type the email address of the company secretary"/>
          <w:id w:val="-43760179"/>
          <w:placeholder>
            <w:docPart w:val="D3C90D7840A44E8BA9E7DA5CDCBA20B1"/>
          </w:placeholder>
          <w:showingPlcHdr/>
        </w:sdtPr>
        <w:sdtContent>
          <w:r w:rsidR="005740FF" w:rsidRPr="003F2A02">
            <w:rPr>
              <w:rStyle w:val="PlaceholderText"/>
            </w:rPr>
            <w:t>Click or tap here to enter text.</w:t>
          </w:r>
        </w:sdtContent>
      </w:sdt>
    </w:p>
    <w:p w14:paraId="634D717C" w14:textId="77777777" w:rsidR="00F93BCA" w:rsidRDefault="00F93BCA" w:rsidP="00F93BCA">
      <w:pPr>
        <w:rPr>
          <w:b/>
          <w:bCs/>
        </w:rPr>
      </w:pPr>
    </w:p>
    <w:p w14:paraId="112EFEF3" w14:textId="592566CF" w:rsidR="000D4DDC" w:rsidRPr="00F93BCA" w:rsidRDefault="000D4DDC" w:rsidP="00FE1B39">
      <w:pPr>
        <w:pStyle w:val="Heading3"/>
      </w:pPr>
      <w:r w:rsidRPr="00F93BCA">
        <w:t>If the licence holder is not a limited company</w:t>
      </w:r>
    </w:p>
    <w:p w14:paraId="52F75930" w14:textId="2E7E09BD" w:rsidR="000D4DDC" w:rsidRDefault="000D4DDC" w:rsidP="000D4DDC">
      <w:r>
        <w:t xml:space="preserve">Only complete this </w:t>
      </w:r>
      <w:r w:rsidR="00F93BCA">
        <w:t>section</w:t>
      </w:r>
      <w:r>
        <w:t xml:space="preserve"> if the licence holder is not a limited company.</w:t>
      </w:r>
    </w:p>
    <w:p w14:paraId="320BDB09" w14:textId="1F3CC0FE" w:rsidR="000D4DDC" w:rsidRDefault="000D4DDC" w:rsidP="000D4DDC">
      <w:r>
        <w:t>Please provide an address where all official correspondence should be sent. All partners and/or trustees should sign their agreement to this address. This will be the address used on the public register.</w:t>
      </w:r>
    </w:p>
    <w:p w14:paraId="2EF09253" w14:textId="4A636B20" w:rsidR="001B5DB9" w:rsidRDefault="001B5DB9" w:rsidP="001B5DB9">
      <w:r>
        <w:t>Name:</w:t>
      </w:r>
      <w:r w:rsidR="00FE1B39">
        <w:tab/>
      </w:r>
      <w:r>
        <w:tab/>
      </w:r>
      <w:r>
        <w:tab/>
      </w:r>
      <w:sdt>
        <w:sdtPr>
          <w:alias w:val="Type the full name of the partners and/or trustees "/>
          <w:tag w:val="Type the full name of the partners and/or trustees "/>
          <w:id w:val="69018466"/>
          <w:placeholder>
            <w:docPart w:val="918334CAA4E44169BFF777D880F99A13"/>
          </w:placeholder>
          <w:showingPlcHdr/>
        </w:sdtPr>
        <w:sdtContent>
          <w:r w:rsidRPr="003F2A02">
            <w:rPr>
              <w:rStyle w:val="PlaceholderText"/>
            </w:rPr>
            <w:t>Click or tap here to enter text.</w:t>
          </w:r>
        </w:sdtContent>
      </w:sdt>
    </w:p>
    <w:p w14:paraId="5E2A38D4" w14:textId="2E11323F" w:rsidR="001B5DB9" w:rsidRDefault="001B5DB9" w:rsidP="001B5DB9">
      <w:r>
        <w:lastRenderedPageBreak/>
        <w:t>Address, including postcode:</w:t>
      </w:r>
      <w:r>
        <w:tab/>
      </w:r>
      <w:sdt>
        <w:sdtPr>
          <w:alias w:val="Type the address of the partners and/or trustees "/>
          <w:tag w:val="Type the address of the partners and/or trustees "/>
          <w:id w:val="-1429648926"/>
          <w:placeholder>
            <w:docPart w:val="918334CAA4E44169BFF777D880F99A13"/>
          </w:placeholder>
          <w:showingPlcHdr/>
        </w:sdtPr>
        <w:sdtContent>
          <w:r w:rsidR="005740FF" w:rsidRPr="003F2A02">
            <w:rPr>
              <w:rStyle w:val="PlaceholderText"/>
            </w:rPr>
            <w:t>Click or tap here to enter text.</w:t>
          </w:r>
        </w:sdtContent>
      </w:sdt>
    </w:p>
    <w:p w14:paraId="14D307D4" w14:textId="5F85B2F8" w:rsidR="001B5DB9" w:rsidRDefault="001B5DB9" w:rsidP="001B5DB9">
      <w:r>
        <w:t>Telephone:</w:t>
      </w:r>
      <w:r>
        <w:tab/>
      </w:r>
      <w:r>
        <w:tab/>
      </w:r>
      <w:sdt>
        <w:sdtPr>
          <w:alias w:val="Type the telephone number of the partners and/or trustees "/>
          <w:tag w:val="Type the telephone number of the partners and/or trustees "/>
          <w:id w:val="-1139960479"/>
          <w:placeholder>
            <w:docPart w:val="918334CAA4E44169BFF777D880F99A13"/>
          </w:placeholder>
          <w:showingPlcHdr/>
        </w:sdtPr>
        <w:sdtContent>
          <w:r w:rsidR="005740FF" w:rsidRPr="003F2A02">
            <w:rPr>
              <w:rStyle w:val="PlaceholderText"/>
            </w:rPr>
            <w:t>Click or tap here to enter text.</w:t>
          </w:r>
        </w:sdtContent>
      </w:sdt>
    </w:p>
    <w:p w14:paraId="7EE013E6" w14:textId="2AE34209" w:rsidR="001B5DB9" w:rsidRDefault="001B5DB9" w:rsidP="001B5DB9">
      <w:r>
        <w:t>Email address:</w:t>
      </w:r>
      <w:r>
        <w:tab/>
      </w:r>
      <w:sdt>
        <w:sdtPr>
          <w:alias w:val="Type the email address of the partners and/or trustees "/>
          <w:tag w:val="Type the email address of the partners and/or trustees "/>
          <w:id w:val="52437248"/>
          <w:placeholder>
            <w:docPart w:val="918334CAA4E44169BFF777D880F99A13"/>
          </w:placeholder>
          <w:showingPlcHdr/>
        </w:sdtPr>
        <w:sdtContent>
          <w:r w:rsidR="005740FF" w:rsidRPr="003F2A02">
            <w:rPr>
              <w:rStyle w:val="PlaceholderText"/>
            </w:rPr>
            <w:t>Click or tap here to enter text.</w:t>
          </w:r>
        </w:sdtContent>
      </w:sdt>
    </w:p>
    <w:p w14:paraId="49CF34A0" w14:textId="00442BCB" w:rsidR="000D4DDC" w:rsidRPr="00F93BCA" w:rsidRDefault="000D4DDC" w:rsidP="00FE1B39">
      <w:pPr>
        <w:pStyle w:val="Heading3"/>
      </w:pPr>
      <w:r w:rsidRPr="00F93BCA">
        <w:t>Declaration</w:t>
      </w:r>
    </w:p>
    <w:p w14:paraId="388D28C3" w14:textId="1A6183E7" w:rsidR="000D4DDC" w:rsidRDefault="000D4DDC" w:rsidP="000D4DDC">
      <w:r>
        <w:t>I, hereby give agreement to the above address being used for all official correspondence and on the public register.</w:t>
      </w:r>
    </w:p>
    <w:p w14:paraId="614960CB" w14:textId="421BB254" w:rsidR="00F45809" w:rsidRPr="00F93BCA" w:rsidRDefault="00F45809" w:rsidP="00FE1B39">
      <w:pPr>
        <w:pStyle w:val="Heading4"/>
      </w:pPr>
      <w:r w:rsidRPr="00F93BCA">
        <w:t xml:space="preserve">Partner </w:t>
      </w:r>
      <w:r w:rsidR="001B5DB9">
        <w:t>o</w:t>
      </w:r>
      <w:r w:rsidRPr="00F93BCA">
        <w:t>r trustee 1</w:t>
      </w:r>
    </w:p>
    <w:p w14:paraId="556C09FC" w14:textId="63552E97" w:rsidR="000D4DDC" w:rsidRDefault="000D4DDC" w:rsidP="000D4DDC">
      <w:r>
        <w:t>Name</w:t>
      </w:r>
      <w:r w:rsidR="00064D95">
        <w:t>:</w:t>
      </w:r>
      <w:r>
        <w:t xml:space="preserve"> </w:t>
      </w:r>
      <w:r w:rsidR="001B5DB9">
        <w:tab/>
      </w:r>
      <w:sdt>
        <w:sdtPr>
          <w:alias w:val="Type the full name of partner or trustee 1"/>
          <w:tag w:val="Type the full name of partner or trustee 1"/>
          <w:id w:val="2000383104"/>
          <w:placeholder>
            <w:docPart w:val="B9B8976C3C574C93B2196D9506B73744"/>
          </w:placeholder>
          <w:showingPlcHdr/>
        </w:sdtPr>
        <w:sdtContent>
          <w:r w:rsidR="001B5DB9" w:rsidRPr="003F2A02">
            <w:rPr>
              <w:rStyle w:val="PlaceholderText"/>
            </w:rPr>
            <w:t>Click or tap here to enter text.</w:t>
          </w:r>
        </w:sdtContent>
      </w:sdt>
    </w:p>
    <w:p w14:paraId="2CC7DE57" w14:textId="68040F46" w:rsidR="000D4DDC" w:rsidRDefault="000D4DDC" w:rsidP="000D4DDC">
      <w:r>
        <w:t>Date</w:t>
      </w:r>
      <w:r w:rsidR="00064D95">
        <w:t>:</w:t>
      </w:r>
      <w:r w:rsidR="001B5DB9">
        <w:tab/>
      </w:r>
      <w:r w:rsidR="001B5DB9">
        <w:tab/>
      </w:r>
      <w:sdt>
        <w:sdtPr>
          <w:alias w:val="Choose today's date"/>
          <w:tag w:val="Choose today's date"/>
          <w:id w:val="-964728510"/>
          <w:placeholder>
            <w:docPart w:val="8D26F4DE7C01420DB428CAEEEC11D744"/>
          </w:placeholder>
          <w:showingPlcHdr/>
          <w:date>
            <w:dateFormat w:val="dd/MM/yyyy"/>
            <w:lid w:val="en-GB"/>
            <w:storeMappedDataAs w:val="dateTime"/>
            <w:calendar w:val="gregorian"/>
          </w:date>
        </w:sdtPr>
        <w:sdtContent>
          <w:r w:rsidR="001B5DB9" w:rsidRPr="00963D58">
            <w:rPr>
              <w:rStyle w:val="PlaceholderText"/>
            </w:rPr>
            <w:t>Click or tap to enter a date.</w:t>
          </w:r>
        </w:sdtContent>
      </w:sdt>
    </w:p>
    <w:p w14:paraId="0AA988A0" w14:textId="506EB37C" w:rsidR="000D4DDC" w:rsidRDefault="000D4DDC" w:rsidP="000D4DDC">
      <w:r>
        <w:t>Signature</w:t>
      </w:r>
      <w:r w:rsidR="00064D95">
        <w:t>:</w:t>
      </w:r>
      <w:r w:rsidR="001B5DB9">
        <w:tab/>
      </w:r>
      <w:sdt>
        <w:sdtPr>
          <w:alias w:val="Type the signature of partner or trustee 1"/>
          <w:tag w:val="Type the signature of partner or trustee 1"/>
          <w:id w:val="1558966599"/>
          <w:placeholder>
            <w:docPart w:val="EFA71D8D0D934A6F8965486BC4B84C03"/>
          </w:placeholder>
          <w:showingPlcHdr/>
        </w:sdtPr>
        <w:sdtContent>
          <w:r w:rsidR="001B5DB9" w:rsidRPr="003F2A02">
            <w:rPr>
              <w:rStyle w:val="PlaceholderText"/>
            </w:rPr>
            <w:t>Click or tap here to enter text.</w:t>
          </w:r>
        </w:sdtContent>
      </w:sdt>
    </w:p>
    <w:p w14:paraId="63778E7B" w14:textId="5FFBDF6E" w:rsidR="00F45809" w:rsidRPr="00F93BCA" w:rsidRDefault="00F45809" w:rsidP="00FE1B39">
      <w:pPr>
        <w:pStyle w:val="Heading4"/>
      </w:pPr>
      <w:r w:rsidRPr="00F93BCA">
        <w:t>Partner</w:t>
      </w:r>
      <w:r w:rsidR="001B5DB9">
        <w:t xml:space="preserve"> </w:t>
      </w:r>
      <w:r w:rsidRPr="00F93BCA">
        <w:t>or trustee 2</w:t>
      </w:r>
    </w:p>
    <w:p w14:paraId="73D4136E" w14:textId="77777777" w:rsidR="001B5DB9" w:rsidRDefault="001B5DB9" w:rsidP="001B5DB9">
      <w:r>
        <w:t xml:space="preserve">Name: </w:t>
      </w:r>
      <w:r>
        <w:tab/>
      </w:r>
      <w:sdt>
        <w:sdtPr>
          <w:alias w:val="Type the full name of partner or trustee 2"/>
          <w:tag w:val="Type the full name of partner or trustee 2"/>
          <w:id w:val="1139545238"/>
          <w:placeholder>
            <w:docPart w:val="956E6672778841A4BB77A64675CE0C8A"/>
          </w:placeholder>
          <w:showingPlcHdr/>
        </w:sdtPr>
        <w:sdtContent>
          <w:r w:rsidRPr="003F2A02">
            <w:rPr>
              <w:rStyle w:val="PlaceholderText"/>
            </w:rPr>
            <w:t>Click or tap here to enter text.</w:t>
          </w:r>
        </w:sdtContent>
      </w:sdt>
    </w:p>
    <w:p w14:paraId="29FA4B56" w14:textId="77777777" w:rsidR="001B5DB9" w:rsidRDefault="001B5DB9" w:rsidP="001B5DB9">
      <w:r>
        <w:t>Date:</w:t>
      </w:r>
      <w:r>
        <w:tab/>
      </w:r>
      <w:r>
        <w:tab/>
      </w:r>
      <w:sdt>
        <w:sdtPr>
          <w:alias w:val="Choose today's date"/>
          <w:tag w:val="Choose today's date"/>
          <w:id w:val="21674977"/>
          <w:placeholder>
            <w:docPart w:val="DFEDD1EE51E9409EB513D765FB8CA2A6"/>
          </w:placeholder>
          <w:showingPlcHdr/>
          <w:date>
            <w:dateFormat w:val="dd/MM/yyyy"/>
            <w:lid w:val="en-GB"/>
            <w:storeMappedDataAs w:val="dateTime"/>
            <w:calendar w:val="gregorian"/>
          </w:date>
        </w:sdtPr>
        <w:sdtContent>
          <w:r w:rsidRPr="00963D58">
            <w:rPr>
              <w:rStyle w:val="PlaceholderText"/>
            </w:rPr>
            <w:t>Click or tap to enter a date.</w:t>
          </w:r>
        </w:sdtContent>
      </w:sdt>
    </w:p>
    <w:p w14:paraId="0228FD22" w14:textId="502DAE3F" w:rsidR="001B5DB9" w:rsidRDefault="001B5DB9" w:rsidP="001B5DB9">
      <w:r>
        <w:t>Signature:</w:t>
      </w:r>
      <w:r>
        <w:tab/>
      </w:r>
      <w:sdt>
        <w:sdtPr>
          <w:alias w:val="Type the signature of partner or trustee 2"/>
          <w:tag w:val="Type the signature of partner or trustee 2"/>
          <w:id w:val="334121336"/>
          <w:placeholder>
            <w:docPart w:val="956E6672778841A4BB77A64675CE0C8A"/>
          </w:placeholder>
          <w:showingPlcHdr/>
        </w:sdtPr>
        <w:sdtContent>
          <w:r w:rsidR="005740FF" w:rsidRPr="003F2A02">
            <w:rPr>
              <w:rStyle w:val="PlaceholderText"/>
            </w:rPr>
            <w:t>Click or tap here to enter text.</w:t>
          </w:r>
        </w:sdtContent>
      </w:sdt>
    </w:p>
    <w:p w14:paraId="449A2204" w14:textId="5CB76C34" w:rsidR="00F45809" w:rsidRPr="00F93BCA" w:rsidRDefault="00F45809" w:rsidP="00FE1B39">
      <w:pPr>
        <w:pStyle w:val="Heading4"/>
      </w:pPr>
      <w:r w:rsidRPr="00F93BCA">
        <w:t>Partner or trustee 3</w:t>
      </w:r>
    </w:p>
    <w:p w14:paraId="611A39A8" w14:textId="77777777" w:rsidR="001B5DB9" w:rsidRDefault="001B5DB9" w:rsidP="001B5DB9">
      <w:r>
        <w:t xml:space="preserve">Name: </w:t>
      </w:r>
      <w:r>
        <w:tab/>
      </w:r>
      <w:sdt>
        <w:sdtPr>
          <w:alias w:val="Type the full name of partner or trustee 3"/>
          <w:tag w:val="Type the full name of partner or trustee 3"/>
          <w:id w:val="271052253"/>
          <w:placeholder>
            <w:docPart w:val="CCC65730B2CA453C9B892F7C7BA0ECC7"/>
          </w:placeholder>
          <w:showingPlcHdr/>
        </w:sdtPr>
        <w:sdtContent>
          <w:r w:rsidRPr="003F2A02">
            <w:rPr>
              <w:rStyle w:val="PlaceholderText"/>
            </w:rPr>
            <w:t>Click or tap here to enter text.</w:t>
          </w:r>
        </w:sdtContent>
      </w:sdt>
    </w:p>
    <w:p w14:paraId="4622C191" w14:textId="77777777" w:rsidR="001B5DB9" w:rsidRDefault="001B5DB9" w:rsidP="001B5DB9">
      <w:r>
        <w:t>Date:</w:t>
      </w:r>
      <w:r>
        <w:tab/>
      </w:r>
      <w:r>
        <w:tab/>
      </w:r>
      <w:sdt>
        <w:sdtPr>
          <w:alias w:val="Choose today's date"/>
          <w:tag w:val="Choose today's date"/>
          <w:id w:val="-1271385389"/>
          <w:placeholder>
            <w:docPart w:val="C0DCC16A1A094809819AE7ADD9B8CD39"/>
          </w:placeholder>
          <w:showingPlcHdr/>
          <w:date>
            <w:dateFormat w:val="dd/MM/yyyy"/>
            <w:lid w:val="en-GB"/>
            <w:storeMappedDataAs w:val="dateTime"/>
            <w:calendar w:val="gregorian"/>
          </w:date>
        </w:sdtPr>
        <w:sdtContent>
          <w:r w:rsidRPr="00963D58">
            <w:rPr>
              <w:rStyle w:val="PlaceholderText"/>
            </w:rPr>
            <w:t>Click or tap to enter a date.</w:t>
          </w:r>
        </w:sdtContent>
      </w:sdt>
    </w:p>
    <w:p w14:paraId="3E68A1DB" w14:textId="7AC115BC" w:rsidR="001B5DB9" w:rsidRDefault="001B5DB9" w:rsidP="001B5DB9">
      <w:r>
        <w:t>Signature:</w:t>
      </w:r>
      <w:r>
        <w:tab/>
      </w:r>
      <w:sdt>
        <w:sdtPr>
          <w:alias w:val="Type the signature of partner or trustee 3"/>
          <w:tag w:val="Type the signature of partner or trustee 3"/>
          <w:id w:val="716698375"/>
          <w:placeholder>
            <w:docPart w:val="CCC65730B2CA453C9B892F7C7BA0ECC7"/>
          </w:placeholder>
          <w:showingPlcHdr/>
        </w:sdtPr>
        <w:sdtContent>
          <w:r w:rsidR="005740FF" w:rsidRPr="003F2A02">
            <w:rPr>
              <w:rStyle w:val="PlaceholderText"/>
            </w:rPr>
            <w:t>Click or tap here to enter text.</w:t>
          </w:r>
        </w:sdtContent>
      </w:sdt>
    </w:p>
    <w:p w14:paraId="776564CA" w14:textId="77777777" w:rsidR="00064D95" w:rsidRDefault="00064D95" w:rsidP="000D4DDC"/>
    <w:p w14:paraId="27BD38D2" w14:textId="0AE5FB94" w:rsidR="00A51164" w:rsidRPr="00F93BCA" w:rsidRDefault="00A51164" w:rsidP="00FE1B39">
      <w:pPr>
        <w:pStyle w:val="Heading3"/>
      </w:pPr>
      <w:r w:rsidRPr="00F93BCA">
        <w:t xml:space="preserve">Additional license holder applications </w:t>
      </w:r>
    </w:p>
    <w:p w14:paraId="0DD30BD5" w14:textId="68708BA8" w:rsidR="00A51164" w:rsidRDefault="00A51164" w:rsidP="00A51164">
      <w:r>
        <w:t>Has the proposed licence holder applied to be a licence holder in respect of any other properties situated in Westmorland and Furness or any other local authority area?</w:t>
      </w:r>
    </w:p>
    <w:p w14:paraId="6A3A5E08" w14:textId="7368FBDF" w:rsidR="00A51164" w:rsidRDefault="00000000" w:rsidP="00A51164">
      <w:sdt>
        <w:sdtPr>
          <w:alias w:val="Check this box if the proposed licence holder has applied to be a licence holder in respect of any other properties"/>
          <w:tag w:val="Check this box if the proposed licence holder applied to be a licence holder in respect of any other properties"/>
          <w:id w:val="-1066181926"/>
          <w14:checkbox>
            <w14:checked w14:val="0"/>
            <w14:checkedState w14:val="2612" w14:font="MS Gothic"/>
            <w14:uncheckedState w14:val="2610" w14:font="MS Gothic"/>
          </w14:checkbox>
        </w:sdtPr>
        <w:sdtContent>
          <w:r w:rsidR="001B5DB9">
            <w:rPr>
              <w:rFonts w:ascii="MS Gothic" w:eastAsia="MS Gothic" w:hAnsi="MS Gothic" w:hint="eastAsia"/>
            </w:rPr>
            <w:t>☐</w:t>
          </w:r>
        </w:sdtContent>
      </w:sdt>
      <w:r w:rsidR="00A51164">
        <w:t xml:space="preserve"> Yes </w:t>
      </w:r>
      <w:r w:rsidR="00A51164">
        <w:tab/>
      </w:r>
      <w:sdt>
        <w:sdtPr>
          <w:alias w:val="Check this box if the proposed licence holder has not applied to be a licence holder in respect of any other properties"/>
          <w:tag w:val="Check this box if the proposed licence holder has not applied to be a licence holder in respect of any other properties"/>
          <w:id w:val="651182395"/>
          <w14:checkbox>
            <w14:checked w14:val="0"/>
            <w14:checkedState w14:val="2612" w14:font="MS Gothic"/>
            <w14:uncheckedState w14:val="2610" w14:font="MS Gothic"/>
          </w14:checkbox>
        </w:sdtPr>
        <w:sdtContent>
          <w:r w:rsidR="00A51164">
            <w:rPr>
              <w:rFonts w:ascii="MS Gothic" w:eastAsia="MS Gothic" w:hAnsi="MS Gothic" w:hint="eastAsia"/>
            </w:rPr>
            <w:t>☐</w:t>
          </w:r>
        </w:sdtContent>
      </w:sdt>
      <w:r w:rsidR="00A51164">
        <w:t xml:space="preserve"> No </w:t>
      </w:r>
    </w:p>
    <w:p w14:paraId="7F1E3200" w14:textId="46ECCF27" w:rsidR="004951C0" w:rsidRDefault="004951C0" w:rsidP="004951C0">
      <w:pPr>
        <w:pStyle w:val="Heading4"/>
      </w:pPr>
      <w:r>
        <w:t>Additional license holder 1</w:t>
      </w:r>
    </w:p>
    <w:p w14:paraId="7BC02AE1" w14:textId="565A86C5" w:rsidR="004951C0" w:rsidRDefault="004951C0" w:rsidP="004951C0">
      <w:r>
        <w:t>Type of licence:</w:t>
      </w:r>
      <w:r>
        <w:tab/>
        <w:t xml:space="preserve"> </w:t>
      </w:r>
      <w:sdt>
        <w:sdtPr>
          <w:alias w:val="Choose the type of licence"/>
          <w:tag w:val="Choose the type of licence"/>
          <w:id w:val="503091357"/>
          <w:placeholder>
            <w:docPart w:val="94F98ACC8A554890B5BCDA34FD8EC1CC"/>
          </w:placeholder>
          <w:showingPlcHdr/>
          <w:dropDownList>
            <w:listItem w:value="Choose an item."/>
            <w:listItem w:displayText="Mandatory" w:value="Mandatory"/>
            <w:listItem w:displayText="Selective" w:value="Selective"/>
            <w:listItem w:displayText="Additional" w:value="Additional"/>
          </w:dropDownList>
        </w:sdtPr>
        <w:sdtContent>
          <w:r w:rsidRPr="003F2A02">
            <w:rPr>
              <w:rStyle w:val="PlaceholderText"/>
            </w:rPr>
            <w:t>Choose an item.</w:t>
          </w:r>
        </w:sdtContent>
      </w:sdt>
    </w:p>
    <w:p w14:paraId="0D419AAC" w14:textId="090C7EB6" w:rsidR="004951C0" w:rsidRDefault="004951C0" w:rsidP="004951C0">
      <w:r>
        <w:t xml:space="preserve">Address of property: </w:t>
      </w:r>
      <w:sdt>
        <w:sdtPr>
          <w:alias w:val="Enter the address of the property"/>
          <w:tag w:val="Enter the address of the property"/>
          <w:id w:val="-1207646008"/>
          <w:placeholder>
            <w:docPart w:val="99937A6E25CE4182A56F41677AFF2C65"/>
          </w:placeholder>
          <w:showingPlcHdr/>
        </w:sdtPr>
        <w:sdtContent>
          <w:r w:rsidRPr="003F2A02">
            <w:rPr>
              <w:rStyle w:val="PlaceholderText"/>
            </w:rPr>
            <w:t>Click or tap here to enter text.</w:t>
          </w:r>
        </w:sdtContent>
      </w:sdt>
    </w:p>
    <w:p w14:paraId="5CBA4BB3" w14:textId="69F12934" w:rsidR="004951C0" w:rsidRPr="004951C0" w:rsidRDefault="004951C0" w:rsidP="004951C0">
      <w:r>
        <w:t>Issuing council:</w:t>
      </w:r>
      <w:r>
        <w:tab/>
        <w:t xml:space="preserve"> </w:t>
      </w:r>
      <w:sdt>
        <w:sdtPr>
          <w:alias w:val="Enter the issuing council"/>
          <w:tag w:val="Enter the issuing council"/>
          <w:id w:val="575171902"/>
          <w:placeholder>
            <w:docPart w:val="9F0CF5D2DD7F4E01863FD0B7D152E720"/>
          </w:placeholder>
          <w:showingPlcHdr/>
        </w:sdtPr>
        <w:sdtContent>
          <w:r w:rsidRPr="003F2A02">
            <w:rPr>
              <w:rStyle w:val="PlaceholderText"/>
            </w:rPr>
            <w:t>Click or tap here to enter text.</w:t>
          </w:r>
        </w:sdtContent>
      </w:sdt>
    </w:p>
    <w:p w14:paraId="116438FF" w14:textId="7B76201F" w:rsidR="004951C0" w:rsidRDefault="004951C0" w:rsidP="004951C0">
      <w:pPr>
        <w:pStyle w:val="Heading4"/>
      </w:pPr>
      <w:r>
        <w:t>Additional license holder 2</w:t>
      </w:r>
    </w:p>
    <w:p w14:paraId="14C07CEF" w14:textId="77777777" w:rsidR="004951C0" w:rsidRDefault="004951C0" w:rsidP="004951C0">
      <w:r>
        <w:t>Type of licence:</w:t>
      </w:r>
      <w:r>
        <w:tab/>
        <w:t xml:space="preserve"> </w:t>
      </w:r>
      <w:sdt>
        <w:sdtPr>
          <w:alias w:val="Choose the type of licence"/>
          <w:tag w:val="Choose the type of licence"/>
          <w:id w:val="405262591"/>
          <w:placeholder>
            <w:docPart w:val="70251955A03B419F812EDC068C9EDC65"/>
          </w:placeholder>
          <w:showingPlcHdr/>
          <w:dropDownList>
            <w:listItem w:value="Choose an item."/>
            <w:listItem w:displayText="Mandatory" w:value="Mandatory"/>
            <w:listItem w:displayText="Selective" w:value="Selective"/>
            <w:listItem w:displayText="Additional" w:value="Additional"/>
          </w:dropDownList>
        </w:sdtPr>
        <w:sdtContent>
          <w:r w:rsidRPr="003F2A02">
            <w:rPr>
              <w:rStyle w:val="PlaceholderText"/>
            </w:rPr>
            <w:t>Choose an item.</w:t>
          </w:r>
        </w:sdtContent>
      </w:sdt>
    </w:p>
    <w:p w14:paraId="37859EB0" w14:textId="77777777" w:rsidR="004951C0" w:rsidRDefault="004951C0" w:rsidP="004951C0">
      <w:r>
        <w:lastRenderedPageBreak/>
        <w:t xml:space="preserve">Address of property: </w:t>
      </w:r>
      <w:sdt>
        <w:sdtPr>
          <w:alias w:val="Enter the address of the property"/>
          <w:tag w:val="Enter the address of the property"/>
          <w:id w:val="1103224171"/>
          <w:placeholder>
            <w:docPart w:val="A031FB053C1744E6ADFAF2930EE56BB8"/>
          </w:placeholder>
          <w:showingPlcHdr/>
        </w:sdtPr>
        <w:sdtContent>
          <w:r w:rsidRPr="003F2A02">
            <w:rPr>
              <w:rStyle w:val="PlaceholderText"/>
            </w:rPr>
            <w:t>Click or tap here to enter text.</w:t>
          </w:r>
        </w:sdtContent>
      </w:sdt>
    </w:p>
    <w:p w14:paraId="0824EFE4" w14:textId="492CBCFC" w:rsidR="004951C0" w:rsidRPr="004951C0" w:rsidRDefault="004951C0" w:rsidP="004951C0">
      <w:r>
        <w:t>Issuing council:</w:t>
      </w:r>
      <w:r>
        <w:tab/>
        <w:t xml:space="preserve"> </w:t>
      </w:r>
      <w:sdt>
        <w:sdtPr>
          <w:alias w:val="Enter the issuing council"/>
          <w:tag w:val="Enter the issuing council"/>
          <w:id w:val="-1060252207"/>
          <w:placeholder>
            <w:docPart w:val="E2919554F35841A09CC1A46B2CBD6814"/>
          </w:placeholder>
          <w:showingPlcHdr/>
        </w:sdtPr>
        <w:sdtContent>
          <w:r w:rsidRPr="003F2A02">
            <w:rPr>
              <w:rStyle w:val="PlaceholderText"/>
            </w:rPr>
            <w:t>Click or tap here to enter text.</w:t>
          </w:r>
        </w:sdtContent>
      </w:sdt>
    </w:p>
    <w:p w14:paraId="5769AB66" w14:textId="5B78E20F" w:rsidR="004951C0" w:rsidRDefault="004951C0" w:rsidP="004951C0">
      <w:pPr>
        <w:pStyle w:val="Heading4"/>
      </w:pPr>
      <w:r>
        <w:t>Additional license holder 3</w:t>
      </w:r>
    </w:p>
    <w:p w14:paraId="68EAF97B" w14:textId="77777777" w:rsidR="004951C0" w:rsidRDefault="004951C0" w:rsidP="004951C0">
      <w:r>
        <w:t>Type of licence:</w:t>
      </w:r>
      <w:r>
        <w:tab/>
        <w:t xml:space="preserve"> </w:t>
      </w:r>
      <w:sdt>
        <w:sdtPr>
          <w:alias w:val="Choose the type of licence"/>
          <w:tag w:val="Choose the type of licence"/>
          <w:id w:val="1531841628"/>
          <w:placeholder>
            <w:docPart w:val="6CA3FE96969946A8BE7BBE7346F70645"/>
          </w:placeholder>
          <w:showingPlcHdr/>
          <w:dropDownList>
            <w:listItem w:value="Choose an item."/>
            <w:listItem w:displayText="Mandatory" w:value="Mandatory"/>
            <w:listItem w:displayText="Selective" w:value="Selective"/>
            <w:listItem w:displayText="Additional" w:value="Additional"/>
          </w:dropDownList>
        </w:sdtPr>
        <w:sdtContent>
          <w:r w:rsidRPr="003F2A02">
            <w:rPr>
              <w:rStyle w:val="PlaceholderText"/>
            </w:rPr>
            <w:t>Choose an item.</w:t>
          </w:r>
        </w:sdtContent>
      </w:sdt>
    </w:p>
    <w:p w14:paraId="1971DE7E" w14:textId="77777777" w:rsidR="004951C0" w:rsidRDefault="004951C0" w:rsidP="004951C0">
      <w:r>
        <w:t xml:space="preserve">Address of property: </w:t>
      </w:r>
      <w:sdt>
        <w:sdtPr>
          <w:alias w:val="Enter the address of the property"/>
          <w:tag w:val="Enter the address of the property"/>
          <w:id w:val="2112391989"/>
          <w:placeholder>
            <w:docPart w:val="45DC3D6DE07F4252A40DCCC9EBFDBFB6"/>
          </w:placeholder>
          <w:showingPlcHdr/>
        </w:sdtPr>
        <w:sdtContent>
          <w:r w:rsidRPr="003F2A02">
            <w:rPr>
              <w:rStyle w:val="PlaceholderText"/>
            </w:rPr>
            <w:t>Click or tap here to enter text.</w:t>
          </w:r>
        </w:sdtContent>
      </w:sdt>
    </w:p>
    <w:p w14:paraId="3EBB2C82" w14:textId="6037C03F" w:rsidR="004951C0" w:rsidRPr="004951C0" w:rsidRDefault="004951C0" w:rsidP="004951C0">
      <w:r>
        <w:t>Issuing council:</w:t>
      </w:r>
      <w:r>
        <w:tab/>
        <w:t xml:space="preserve"> </w:t>
      </w:r>
      <w:sdt>
        <w:sdtPr>
          <w:alias w:val="Enter the issuing council"/>
          <w:tag w:val="Enter the issuing council"/>
          <w:id w:val="-877701644"/>
          <w:placeholder>
            <w:docPart w:val="45C413C2A200443892B40E17E51FC333"/>
          </w:placeholder>
          <w:showingPlcHdr/>
        </w:sdtPr>
        <w:sdtContent>
          <w:r w:rsidRPr="003F2A02">
            <w:rPr>
              <w:rStyle w:val="PlaceholderText"/>
            </w:rPr>
            <w:t>Click or tap here to enter text.</w:t>
          </w:r>
        </w:sdtContent>
      </w:sdt>
    </w:p>
    <w:p w14:paraId="2B2FF062" w14:textId="65F4C4FB" w:rsidR="004951C0" w:rsidRDefault="004951C0" w:rsidP="004951C0">
      <w:pPr>
        <w:pStyle w:val="Heading4"/>
      </w:pPr>
      <w:r>
        <w:t>Additional license holder 4</w:t>
      </w:r>
    </w:p>
    <w:p w14:paraId="1C316047" w14:textId="77777777" w:rsidR="004951C0" w:rsidRDefault="004951C0" w:rsidP="004951C0">
      <w:r>
        <w:t>Type of licence:</w:t>
      </w:r>
      <w:r>
        <w:tab/>
        <w:t xml:space="preserve"> </w:t>
      </w:r>
      <w:sdt>
        <w:sdtPr>
          <w:alias w:val="Choose the type of licence"/>
          <w:tag w:val="Choose the type of licence"/>
          <w:id w:val="-1414696474"/>
          <w:placeholder>
            <w:docPart w:val="84E505F4525343E3A8AD29CBAC7BA9D5"/>
          </w:placeholder>
          <w:showingPlcHdr/>
          <w:dropDownList>
            <w:listItem w:value="Choose an item."/>
            <w:listItem w:displayText="Mandatory" w:value="Mandatory"/>
            <w:listItem w:displayText="Selective" w:value="Selective"/>
            <w:listItem w:displayText="Additional" w:value="Additional"/>
          </w:dropDownList>
        </w:sdtPr>
        <w:sdtContent>
          <w:r w:rsidRPr="003F2A02">
            <w:rPr>
              <w:rStyle w:val="PlaceholderText"/>
            </w:rPr>
            <w:t>Choose an item.</w:t>
          </w:r>
        </w:sdtContent>
      </w:sdt>
    </w:p>
    <w:p w14:paraId="2D474AD4" w14:textId="77777777" w:rsidR="004951C0" w:rsidRDefault="004951C0" w:rsidP="004951C0">
      <w:r>
        <w:t xml:space="preserve">Address of property: </w:t>
      </w:r>
      <w:sdt>
        <w:sdtPr>
          <w:alias w:val="Enter the address of the property"/>
          <w:tag w:val="Enter the address of the property"/>
          <w:id w:val="-285968528"/>
          <w:placeholder>
            <w:docPart w:val="B874BC58604041288E01FFBA074E0C03"/>
          </w:placeholder>
          <w:showingPlcHdr/>
        </w:sdtPr>
        <w:sdtContent>
          <w:r w:rsidRPr="003F2A02">
            <w:rPr>
              <w:rStyle w:val="PlaceholderText"/>
            </w:rPr>
            <w:t>Click or tap here to enter text.</w:t>
          </w:r>
        </w:sdtContent>
      </w:sdt>
    </w:p>
    <w:p w14:paraId="2EC5C92D" w14:textId="57184F3D" w:rsidR="00A51164" w:rsidRDefault="004951C0" w:rsidP="00A51164">
      <w:r>
        <w:t>Issuing council:</w:t>
      </w:r>
      <w:r>
        <w:tab/>
        <w:t xml:space="preserve"> </w:t>
      </w:r>
      <w:sdt>
        <w:sdtPr>
          <w:alias w:val="Enter the issuing council"/>
          <w:tag w:val="Enter the issuing council"/>
          <w:id w:val="1908878943"/>
          <w:placeholder>
            <w:docPart w:val="6A0F405D4D314D77A39466884FBC66DD"/>
          </w:placeholder>
          <w:showingPlcHdr/>
        </w:sdtPr>
        <w:sdtContent>
          <w:r w:rsidRPr="003F2A02">
            <w:rPr>
              <w:rStyle w:val="PlaceholderText"/>
            </w:rPr>
            <w:t>Click or tap here to enter text.</w:t>
          </w:r>
        </w:sdtContent>
      </w:sdt>
    </w:p>
    <w:p w14:paraId="1829EF02" w14:textId="33F11137" w:rsidR="00A51164" w:rsidRPr="00F93BCA" w:rsidRDefault="00A51164" w:rsidP="00FE1B39">
      <w:pPr>
        <w:pStyle w:val="Heading3"/>
      </w:pPr>
      <w:r w:rsidRPr="00F93BCA">
        <w:t>Accreditation</w:t>
      </w:r>
    </w:p>
    <w:p w14:paraId="644AD7A6" w14:textId="77777777" w:rsidR="00A51164" w:rsidRDefault="00A51164" w:rsidP="00A51164">
      <w:r w:rsidRPr="00A51164">
        <w:t>Is the proposed licence holder a member of an accreditation scheme, landlords’ association or other relevant professional body?</w:t>
      </w:r>
    </w:p>
    <w:p w14:paraId="263FDBE4" w14:textId="088F4758" w:rsidR="00A51164" w:rsidRDefault="00000000" w:rsidP="00A51164">
      <w:sdt>
        <w:sdtPr>
          <w:alias w:val="Check this box if the proposed licence holder is a member of an accreditation scheme"/>
          <w:tag w:val="Check this box if the proposed licence holder is a member of an accreditation scheme"/>
          <w:id w:val="2111620279"/>
          <w14:checkbox>
            <w14:checked w14:val="0"/>
            <w14:checkedState w14:val="2612" w14:font="MS Gothic"/>
            <w14:uncheckedState w14:val="2610" w14:font="MS Gothic"/>
          </w14:checkbox>
        </w:sdtPr>
        <w:sdtContent>
          <w:r w:rsidR="001B5DB9">
            <w:rPr>
              <w:rFonts w:ascii="MS Gothic" w:eastAsia="MS Gothic" w:hAnsi="MS Gothic" w:hint="eastAsia"/>
            </w:rPr>
            <w:t>☐</w:t>
          </w:r>
        </w:sdtContent>
      </w:sdt>
      <w:r w:rsidR="00A51164">
        <w:t xml:space="preserve"> Yes </w:t>
      </w:r>
      <w:r w:rsidR="00A51164">
        <w:tab/>
      </w:r>
      <w:sdt>
        <w:sdtPr>
          <w:alias w:val="Check this box if the proposed licence holder is not a member of an accreditation scheme"/>
          <w:tag w:val="Check this box if the proposed licence holder is not a member of an accreditation scheme"/>
          <w:id w:val="87825971"/>
          <w14:checkbox>
            <w14:checked w14:val="0"/>
            <w14:checkedState w14:val="2612" w14:font="MS Gothic"/>
            <w14:uncheckedState w14:val="2610" w14:font="MS Gothic"/>
          </w14:checkbox>
        </w:sdtPr>
        <w:sdtContent>
          <w:r w:rsidR="00A51164">
            <w:rPr>
              <w:rFonts w:ascii="MS Gothic" w:eastAsia="MS Gothic" w:hAnsi="MS Gothic" w:hint="eastAsia"/>
            </w:rPr>
            <w:t>☐</w:t>
          </w:r>
        </w:sdtContent>
      </w:sdt>
      <w:r w:rsidR="00A51164">
        <w:t xml:space="preserve"> No </w:t>
      </w:r>
    </w:p>
    <w:p w14:paraId="7AE37278" w14:textId="38183227" w:rsidR="00A51164" w:rsidRDefault="0033663F" w:rsidP="00A51164">
      <w:r>
        <w:t>S</w:t>
      </w:r>
      <w:r w:rsidR="00A51164">
        <w:t xml:space="preserve">cheme </w:t>
      </w:r>
      <w:r>
        <w:t>details</w:t>
      </w:r>
      <w:r w:rsidR="00064D95">
        <w:t>:</w:t>
      </w:r>
      <w:r w:rsidR="001B5DB9">
        <w:tab/>
      </w:r>
      <w:r>
        <w:tab/>
      </w:r>
      <w:sdt>
        <w:sdtPr>
          <w:alias w:val="Type the scheme details"/>
          <w:tag w:val="Type the scheme details"/>
          <w:id w:val="-1359970263"/>
          <w:placeholder>
            <w:docPart w:val="490EA0F9D630402B8445772E3C4E8C5C"/>
          </w:placeholder>
          <w:showingPlcHdr/>
        </w:sdtPr>
        <w:sdtContent>
          <w:r w:rsidR="001B5DB9" w:rsidRPr="003F2A02">
            <w:rPr>
              <w:rStyle w:val="PlaceholderText"/>
            </w:rPr>
            <w:t>Click or tap here to enter text.</w:t>
          </w:r>
        </w:sdtContent>
      </w:sdt>
    </w:p>
    <w:p w14:paraId="11E4B488" w14:textId="58EB9807" w:rsidR="00F93BCA" w:rsidRPr="00AF1F0C" w:rsidRDefault="00A51164" w:rsidP="00F93BCA">
      <w:r>
        <w:t>Membership number</w:t>
      </w:r>
      <w:r w:rsidR="00064D95">
        <w:t>:</w:t>
      </w:r>
      <w:r w:rsidR="001B5DB9">
        <w:tab/>
      </w:r>
      <w:sdt>
        <w:sdtPr>
          <w:alias w:val="Type the membership number"/>
          <w:tag w:val="Type the membership number"/>
          <w:id w:val="-1030404534"/>
          <w:placeholder>
            <w:docPart w:val="3D54E08A63B649D085C0D8BF14ADB82B"/>
          </w:placeholder>
          <w:showingPlcHdr/>
        </w:sdtPr>
        <w:sdtContent>
          <w:r w:rsidR="001B5DB9" w:rsidRPr="003F2A02">
            <w:rPr>
              <w:rStyle w:val="PlaceholderText"/>
            </w:rPr>
            <w:t>Click or tap here to enter text.</w:t>
          </w:r>
        </w:sdtContent>
      </w:sdt>
    </w:p>
    <w:p w14:paraId="7ECEF2F0" w14:textId="422E4A84" w:rsidR="00A51164" w:rsidRPr="00F93BCA" w:rsidRDefault="00A51164" w:rsidP="00FE1B39">
      <w:pPr>
        <w:pStyle w:val="Heading3"/>
      </w:pPr>
      <w:r w:rsidRPr="00F93BCA">
        <w:t>Additional properties</w:t>
      </w:r>
    </w:p>
    <w:p w14:paraId="45A24E58" w14:textId="205EBFDD" w:rsidR="00A51164" w:rsidRDefault="00A51164" w:rsidP="00A51164">
      <w:r>
        <w:t>Please give the a</w:t>
      </w:r>
      <w:r w:rsidRPr="00A51164">
        <w:t xml:space="preserve">ddresses of other properties owned or managed by the proposed licence holder within Westmorland </w:t>
      </w:r>
      <w:r>
        <w:t>and</w:t>
      </w:r>
      <w:r w:rsidRPr="00A51164">
        <w:t xml:space="preserve"> Furness</w:t>
      </w:r>
      <w:r>
        <w:t xml:space="preserve">. </w:t>
      </w:r>
    </w:p>
    <w:p w14:paraId="289A733A" w14:textId="1340C840" w:rsidR="00A51164" w:rsidRDefault="00A51164" w:rsidP="00A51164">
      <w:r>
        <w:t>Please state zero if not applicable.</w:t>
      </w:r>
    </w:p>
    <w:sdt>
      <w:sdtPr>
        <w:alias w:val="Type the addresses of other properties owned or managed by the proposed licence holder "/>
        <w:tag w:val="Type the addresses of other properties owned or managed by the proposed licence holder "/>
        <w:id w:val="-252432468"/>
        <w:placeholder>
          <w:docPart w:val="03618D9903E84A148ABAF2E985914B53"/>
        </w:placeholder>
        <w:showingPlcHdr/>
      </w:sdtPr>
      <w:sdtContent>
        <w:p w14:paraId="6DAF0F73" w14:textId="49A9B186" w:rsidR="00F93BCA" w:rsidRPr="00FE1B39" w:rsidRDefault="00A51164" w:rsidP="00F93BCA">
          <w:r w:rsidRPr="003F2A02">
            <w:rPr>
              <w:rStyle w:val="PlaceholderText"/>
            </w:rPr>
            <w:t>Click or tap here to enter text.</w:t>
          </w:r>
        </w:p>
      </w:sdtContent>
    </w:sdt>
    <w:p w14:paraId="0F5BD13F" w14:textId="04ED7423" w:rsidR="00A51164" w:rsidRPr="00F93BCA" w:rsidRDefault="00A51164" w:rsidP="00FE1B39">
      <w:pPr>
        <w:pStyle w:val="Heading3"/>
      </w:pPr>
      <w:r w:rsidRPr="00F93BCA">
        <w:t xml:space="preserve">Additional clauses </w:t>
      </w:r>
    </w:p>
    <w:p w14:paraId="448D593A" w14:textId="3B5F455A" w:rsidR="00A51164" w:rsidRDefault="00A51164" w:rsidP="00A51164">
      <w:r>
        <w:t>Do you have an anti-social behaviour or nuisance clause in your tenancy agreement?</w:t>
      </w:r>
    </w:p>
    <w:p w14:paraId="6D1F8237" w14:textId="315BB2D9" w:rsidR="00A51164" w:rsidRDefault="00000000" w:rsidP="00A51164">
      <w:sdt>
        <w:sdtPr>
          <w:alias w:val="Check this box if you do you have an anti-social behaviour or nuisance clause"/>
          <w:tag w:val="Check this box if you do you have an anti-social behaviour or nuisance clause"/>
          <w:id w:val="156664382"/>
          <w14:checkbox>
            <w14:checked w14:val="0"/>
            <w14:checkedState w14:val="2612" w14:font="MS Gothic"/>
            <w14:uncheckedState w14:val="2610" w14:font="MS Gothic"/>
          </w14:checkbox>
        </w:sdtPr>
        <w:sdtContent>
          <w:r w:rsidR="001B5DB9">
            <w:rPr>
              <w:rFonts w:ascii="MS Gothic" w:eastAsia="MS Gothic" w:hAnsi="MS Gothic" w:hint="eastAsia"/>
            </w:rPr>
            <w:t>☐</w:t>
          </w:r>
        </w:sdtContent>
      </w:sdt>
      <w:r w:rsidR="00A51164">
        <w:t xml:space="preserve"> Yes </w:t>
      </w:r>
      <w:r w:rsidR="00A51164">
        <w:tab/>
      </w:r>
      <w:sdt>
        <w:sdtPr>
          <w:alias w:val="Check this box if you do not you have an anti-social behaviour or nuisance clause"/>
          <w:tag w:val="Check this box if you do not you have an anti-social behaviour or nuisance clause"/>
          <w:id w:val="-497812628"/>
          <w14:checkbox>
            <w14:checked w14:val="0"/>
            <w14:checkedState w14:val="2612" w14:font="MS Gothic"/>
            <w14:uncheckedState w14:val="2610" w14:font="MS Gothic"/>
          </w14:checkbox>
        </w:sdtPr>
        <w:sdtContent>
          <w:r w:rsidR="001B5DB9">
            <w:rPr>
              <w:rFonts w:ascii="MS Gothic" w:eastAsia="MS Gothic" w:hAnsi="MS Gothic" w:hint="eastAsia"/>
            </w:rPr>
            <w:t>☐</w:t>
          </w:r>
        </w:sdtContent>
      </w:sdt>
      <w:r w:rsidR="00A51164">
        <w:t xml:space="preserve"> No </w:t>
      </w:r>
    </w:p>
    <w:p w14:paraId="725CB1C7" w14:textId="4FECC761" w:rsidR="00F93BCA" w:rsidRPr="00FE1B39" w:rsidRDefault="00A51164" w:rsidP="00FE1B39">
      <w:r>
        <w:t>If yes, please enclose copy with your application.</w:t>
      </w:r>
    </w:p>
    <w:p w14:paraId="535FBB19" w14:textId="248D0F73" w:rsidR="00AE1C32" w:rsidRPr="00F93BCA" w:rsidRDefault="00AE1C32" w:rsidP="00FE1B39">
      <w:pPr>
        <w:pStyle w:val="Heading3"/>
      </w:pPr>
      <w:r w:rsidRPr="00F93BCA">
        <w:lastRenderedPageBreak/>
        <w:t>Fit and Proper Person Declaration – Proposed Licence Holder</w:t>
      </w:r>
    </w:p>
    <w:p w14:paraId="1A99982F" w14:textId="77777777" w:rsidR="00AE1C32" w:rsidRDefault="00AE1C32" w:rsidP="00AE1C32">
      <w:r>
        <w:t>The Local Authority must have regard amongst other things to the following matters in relation to any person who will be the licence holder:</w:t>
      </w:r>
    </w:p>
    <w:p w14:paraId="116FFE58" w14:textId="51653104" w:rsidR="00AE1C32" w:rsidRDefault="00AE1C32" w:rsidP="00E32B3E">
      <w:pPr>
        <w:pStyle w:val="ListParagraph"/>
        <w:numPr>
          <w:ilvl w:val="0"/>
          <w:numId w:val="4"/>
        </w:numPr>
      </w:pPr>
      <w:r>
        <w:t>details of any unspent convictions that may be relevant to the proposed licence holder’s fitness to hold a licence, or the proposed manager’s fitness to manage the HMO or house, and, in particular any such conviction in respect of any offence involving fraud or other dishonesty, or violence or drugs or any offence listed in Schedule 3 to the sexual Offenders Act 2003 (offences attracting notification requirements);</w:t>
      </w:r>
    </w:p>
    <w:p w14:paraId="107D4373" w14:textId="5D6ABC76" w:rsidR="00AE1C32" w:rsidRDefault="00AE1C32" w:rsidP="00E32B3E">
      <w:pPr>
        <w:pStyle w:val="ListParagraph"/>
        <w:numPr>
          <w:ilvl w:val="0"/>
          <w:numId w:val="4"/>
        </w:numPr>
      </w:pPr>
      <w:r>
        <w:t>details of any finding by a court or tribunal against the proposed licence holder or manager that he has practised unlawful discrimination on grounds of sex, colour, race, ethnic or national origin or disability in, or in connection with, the carrying on of any business;</w:t>
      </w:r>
    </w:p>
    <w:p w14:paraId="4F32C971" w14:textId="1F5ECBB1" w:rsidR="00AE1C32" w:rsidRDefault="00AE1C32" w:rsidP="00E32B3E">
      <w:pPr>
        <w:pStyle w:val="ListParagraph"/>
        <w:numPr>
          <w:ilvl w:val="0"/>
          <w:numId w:val="4"/>
        </w:numPr>
      </w:pPr>
      <w:r>
        <w:t>details of any contravention on the part of the proposed licence holder or manager of any provision of any enactment relating to housing, public health, environmental health or landlord and tenant law which led to civil or criminal proceedings resulting in a judgement being made against them.</w:t>
      </w:r>
    </w:p>
    <w:p w14:paraId="6A66D12F" w14:textId="5050A275" w:rsidR="00AE1C32" w:rsidRDefault="00AE1C32" w:rsidP="00E32B3E">
      <w:pPr>
        <w:pStyle w:val="ListParagraph"/>
        <w:numPr>
          <w:ilvl w:val="0"/>
          <w:numId w:val="4"/>
        </w:numPr>
      </w:pPr>
      <w:r>
        <w:t>information about any HMO or house that the proposed licence holder or manager owns or manages or has owned or managed which has been the subject of:</w:t>
      </w:r>
    </w:p>
    <w:p w14:paraId="0573EFD0" w14:textId="6895F79E" w:rsidR="00AE1C32" w:rsidRDefault="00AE1C32" w:rsidP="00E32B3E">
      <w:pPr>
        <w:pStyle w:val="ListParagraph"/>
        <w:numPr>
          <w:ilvl w:val="2"/>
          <w:numId w:val="5"/>
        </w:numPr>
      </w:pPr>
      <w:r>
        <w:t>a control order under section 379 of the Housing act 1985 in the five years preceding the date of the application; or</w:t>
      </w:r>
    </w:p>
    <w:p w14:paraId="4BC3BC14" w14:textId="0FBD7510" w:rsidR="00AE1C32" w:rsidRDefault="00AE1C32" w:rsidP="00E32B3E">
      <w:pPr>
        <w:pStyle w:val="ListParagraph"/>
        <w:numPr>
          <w:ilvl w:val="2"/>
          <w:numId w:val="5"/>
        </w:numPr>
      </w:pPr>
      <w:r>
        <w:t>any appropriate enforcement action described in section 5(2) of the Housing Act 2004.</w:t>
      </w:r>
    </w:p>
    <w:p w14:paraId="2F1329FA" w14:textId="6153A8C9" w:rsidR="00AE1C32" w:rsidRDefault="00AE1C32" w:rsidP="00E32B3E">
      <w:pPr>
        <w:pStyle w:val="ListParagraph"/>
        <w:numPr>
          <w:ilvl w:val="0"/>
          <w:numId w:val="4"/>
        </w:numPr>
      </w:pPr>
      <w:r>
        <w:t>information about any HMO or house the proposed licence holder or manager owns or manages or has owned or managed for which a local housing authority has refused to grant a licence under Part 2 or 3 of the Housing Act 2004, or has revoked a licence in consequence of the licence holder breaching the conditions of their licence; and</w:t>
      </w:r>
    </w:p>
    <w:p w14:paraId="4D889993" w14:textId="4704ACFB" w:rsidR="00A51164" w:rsidRDefault="00AE1C32" w:rsidP="00E32B3E">
      <w:pPr>
        <w:pStyle w:val="ListParagraph"/>
        <w:numPr>
          <w:ilvl w:val="0"/>
          <w:numId w:val="4"/>
        </w:numPr>
      </w:pPr>
      <w:r>
        <w:t>information about any HMO or house the proposed licence holder or manager owns or manages or has owned or managed that has been the subject of an interim or final management order under the Housing Act 2004.</w:t>
      </w:r>
    </w:p>
    <w:p w14:paraId="46EE38AE" w14:textId="77777777" w:rsidR="00AE1C32" w:rsidRDefault="00AE1C32" w:rsidP="00AE1C32">
      <w:r>
        <w:t>Do any of the above apply?</w:t>
      </w:r>
    </w:p>
    <w:p w14:paraId="4691BEF4" w14:textId="6309ED46" w:rsidR="00AE1C32" w:rsidRDefault="00000000" w:rsidP="00AE1C32">
      <w:sdt>
        <w:sdtPr>
          <w:alias w:val="Check this box if any of the above applies"/>
          <w:tag w:val="Check this box if any of the above applies"/>
          <w:id w:val="-665630671"/>
          <w14:checkbox>
            <w14:checked w14:val="0"/>
            <w14:checkedState w14:val="2612" w14:font="MS Gothic"/>
            <w14:uncheckedState w14:val="2610" w14:font="MS Gothic"/>
          </w14:checkbox>
        </w:sdtPr>
        <w:sdtContent>
          <w:r w:rsidR="001B5DB9">
            <w:rPr>
              <w:rFonts w:ascii="MS Gothic" w:eastAsia="MS Gothic" w:hAnsi="MS Gothic" w:hint="eastAsia"/>
            </w:rPr>
            <w:t>☐</w:t>
          </w:r>
        </w:sdtContent>
      </w:sdt>
      <w:r w:rsidR="00AE1C32">
        <w:t xml:space="preserve"> Yes </w:t>
      </w:r>
      <w:r w:rsidR="00AE1C32">
        <w:tab/>
      </w:r>
      <w:sdt>
        <w:sdtPr>
          <w:alias w:val="Check this box if any of the above does not apply"/>
          <w:tag w:val="Check this box if any of the above does not apply"/>
          <w:id w:val="-876938895"/>
          <w14:checkbox>
            <w14:checked w14:val="0"/>
            <w14:checkedState w14:val="2612" w14:font="MS Gothic"/>
            <w14:uncheckedState w14:val="2610" w14:font="MS Gothic"/>
          </w14:checkbox>
        </w:sdtPr>
        <w:sdtContent>
          <w:r w:rsidR="001B5DB9">
            <w:rPr>
              <w:rFonts w:ascii="MS Gothic" w:eastAsia="MS Gothic" w:hAnsi="MS Gothic" w:hint="eastAsia"/>
            </w:rPr>
            <w:t>☐</w:t>
          </w:r>
        </w:sdtContent>
      </w:sdt>
      <w:r w:rsidR="00AE1C32">
        <w:t xml:space="preserve"> No </w:t>
      </w:r>
    </w:p>
    <w:p w14:paraId="0CA12743" w14:textId="61342340" w:rsidR="00AE1C32" w:rsidRDefault="00AE1C32" w:rsidP="00AE1C32">
      <w:r>
        <w:t>If yes, please provide full details below including dates</w:t>
      </w:r>
      <w:r w:rsidR="00AF1F0C">
        <w:t>.</w:t>
      </w:r>
      <w:r>
        <w:t xml:space="preserve"> </w:t>
      </w:r>
    </w:p>
    <w:sdt>
      <w:sdtPr>
        <w:alias w:val="Type full details"/>
        <w:tag w:val="Type full details"/>
        <w:id w:val="-1037807788"/>
        <w:placeholder>
          <w:docPart w:val="BC589429C2A04DF494610FD0B7335A1C"/>
        </w:placeholder>
        <w:showingPlcHdr/>
      </w:sdtPr>
      <w:sdtContent>
        <w:p w14:paraId="7B58B6C0" w14:textId="54B4F044" w:rsidR="00F93BCA" w:rsidRPr="00FE1B39" w:rsidRDefault="00AE1C32" w:rsidP="00FE1B39">
          <w:r w:rsidRPr="003F2A02">
            <w:rPr>
              <w:rStyle w:val="PlaceholderText"/>
            </w:rPr>
            <w:t>Click or tap here to enter text.</w:t>
          </w:r>
        </w:p>
      </w:sdtContent>
    </w:sdt>
    <w:p w14:paraId="7261AE46" w14:textId="5296731C" w:rsidR="00AE1C32" w:rsidRPr="00F93BCA" w:rsidRDefault="00AE1C32" w:rsidP="00FE1B39">
      <w:pPr>
        <w:pStyle w:val="Heading3"/>
      </w:pPr>
      <w:r w:rsidRPr="00F93BCA">
        <w:t>Statutory declaration for release of information</w:t>
      </w:r>
    </w:p>
    <w:p w14:paraId="2867AB51" w14:textId="77777777" w:rsidR="00AE1C32" w:rsidRDefault="00AE1C32" w:rsidP="00AE1C32">
      <w:r>
        <w:t>To be completed by the proposed licence holder:</w:t>
      </w:r>
    </w:p>
    <w:p w14:paraId="2C240DE1" w14:textId="77777777" w:rsidR="00AE1C32" w:rsidRDefault="00AE1C32" w:rsidP="00AE1C32">
      <w:r>
        <w:lastRenderedPageBreak/>
        <w:t>All information provided will be treated in confidence and in accordance with the Data Protection Act &amp; General Data Protection Regulations. It will only be used to progress your application.</w:t>
      </w:r>
    </w:p>
    <w:p w14:paraId="7E354734" w14:textId="77777777" w:rsidR="00AE1C32" w:rsidRDefault="00AE1C32" w:rsidP="00AE1C32">
      <w:r>
        <w:t>As part of our duty under the Housing Act 2004 we may have to share and/or check your information with other agencies including The Criminal Records Bureau, Police, Fire &amp; Rescue Service, Office of Fair Trading, other local authorities and other relevant departments within this Council, for example Council Tax, Revenues and Benefits and Debtors.</w:t>
      </w:r>
    </w:p>
    <w:p w14:paraId="5CF98741" w14:textId="77777777" w:rsidR="00AE1C32" w:rsidRDefault="00AE1C32" w:rsidP="00AE1C32">
      <w:r>
        <w:t>Please sign and date the declaration below in order for us to progress your application.</w:t>
      </w:r>
    </w:p>
    <w:p w14:paraId="412E5863" w14:textId="420C00CA" w:rsidR="00AE1C32" w:rsidRDefault="00AE1C32" w:rsidP="00AE1C32">
      <w:r>
        <w:t>Name</w:t>
      </w:r>
      <w:r w:rsidR="00064D95">
        <w:t>:</w:t>
      </w:r>
      <w:r>
        <w:tab/>
      </w:r>
      <w:r>
        <w:tab/>
      </w:r>
      <w:sdt>
        <w:sdtPr>
          <w:alias w:val="Type the name of the proposed licence holder"/>
          <w:tag w:val="Type the name of the proposed licence holder"/>
          <w:id w:val="777990578"/>
          <w:placeholder>
            <w:docPart w:val="CBF7A49F174D444290E4C2926E3ED1D7"/>
          </w:placeholder>
          <w:showingPlcHdr/>
        </w:sdtPr>
        <w:sdtContent>
          <w:r w:rsidRPr="003F2A02">
            <w:rPr>
              <w:rStyle w:val="PlaceholderText"/>
            </w:rPr>
            <w:t>Click or tap here to enter text.</w:t>
          </w:r>
        </w:sdtContent>
      </w:sdt>
    </w:p>
    <w:p w14:paraId="4310173D" w14:textId="0D2DA1BD" w:rsidR="00AE1C32" w:rsidRDefault="00AE1C32" w:rsidP="00AE1C32">
      <w:r>
        <w:t>Date</w:t>
      </w:r>
      <w:r w:rsidR="00064D95">
        <w:t>:</w:t>
      </w:r>
      <w:r>
        <w:tab/>
      </w:r>
      <w:r>
        <w:tab/>
      </w:r>
      <w:sdt>
        <w:sdtPr>
          <w:alias w:val="Choose today's date"/>
          <w:tag w:val="Choose today's date"/>
          <w:id w:val="341134137"/>
          <w:placeholder>
            <w:docPart w:val="EE63734009BD4EAABA44E66848A202A1"/>
          </w:placeholder>
          <w:showingPlcHdr/>
          <w:date>
            <w:dateFormat w:val="dd/MM/yyyy"/>
            <w:lid w:val="en-GB"/>
            <w:storeMappedDataAs w:val="dateTime"/>
            <w:calendar w:val="gregorian"/>
          </w:date>
        </w:sdtPr>
        <w:sdtContent>
          <w:r w:rsidR="001B5DB9" w:rsidRPr="00963D58">
            <w:rPr>
              <w:rStyle w:val="PlaceholderText"/>
            </w:rPr>
            <w:t>Click or tap to enter a date.</w:t>
          </w:r>
        </w:sdtContent>
      </w:sdt>
    </w:p>
    <w:p w14:paraId="174FB1A0" w14:textId="3C7230F4" w:rsidR="00064D95" w:rsidRDefault="00AE1C32" w:rsidP="00AE1C32">
      <w:r>
        <w:t>Signature</w:t>
      </w:r>
      <w:r w:rsidR="00064D95">
        <w:t>:</w:t>
      </w:r>
      <w:r>
        <w:tab/>
      </w:r>
      <w:sdt>
        <w:sdtPr>
          <w:alias w:val="Type the signature of the proposed licence holder"/>
          <w:tag w:val="Type the signature of the proposed licence holder"/>
          <w:id w:val="1023364027"/>
          <w:placeholder>
            <w:docPart w:val="1A702AA1833040A483512A0796C823E3"/>
          </w:placeholder>
          <w:showingPlcHdr/>
        </w:sdtPr>
        <w:sdtContent>
          <w:r w:rsidRPr="003F2A02">
            <w:rPr>
              <w:rStyle w:val="PlaceholderText"/>
            </w:rPr>
            <w:t>Click or tap here to enter text.</w:t>
          </w:r>
        </w:sdtContent>
      </w:sdt>
    </w:p>
    <w:p w14:paraId="0DB68B57" w14:textId="4594AB23" w:rsidR="00AE1C32" w:rsidRDefault="00A672B4" w:rsidP="00AE1C32">
      <w:pPr>
        <w:pStyle w:val="Heading2"/>
      </w:pPr>
      <w:bookmarkStart w:id="10" w:name="_Toc226626104"/>
      <w:r>
        <w:t xml:space="preserve">Part 3: </w:t>
      </w:r>
      <w:r w:rsidR="00AE1C32">
        <w:t>Manager details</w:t>
      </w:r>
      <w:bookmarkEnd w:id="10"/>
    </w:p>
    <w:p w14:paraId="4CF36620" w14:textId="30A1ABE6" w:rsidR="003B6507" w:rsidRDefault="00AE1C32" w:rsidP="00AE1C32">
      <w:r>
        <w:t>Only complete this section if a manager or agent is appointed.</w:t>
      </w:r>
    </w:p>
    <w:p w14:paraId="07608EE8" w14:textId="70CAEC2F" w:rsidR="00AE1C32" w:rsidRPr="008E45DD" w:rsidRDefault="00AE1C32" w:rsidP="00FE1B39">
      <w:pPr>
        <w:pStyle w:val="Heading3"/>
      </w:pPr>
      <w:r w:rsidRPr="008E45DD">
        <w:t xml:space="preserve">Has an agent or individual been employed or appointed to manage the property? </w:t>
      </w:r>
    </w:p>
    <w:p w14:paraId="73297016" w14:textId="671B0526" w:rsidR="00AE1C32" w:rsidRDefault="00000000" w:rsidP="00AE1C32">
      <w:sdt>
        <w:sdtPr>
          <w:alias w:val="Check this box if the property has a manager"/>
          <w:tag w:val="Check this box if the property has a manager"/>
          <w:id w:val="-622463965"/>
          <w14:checkbox>
            <w14:checked w14:val="0"/>
            <w14:checkedState w14:val="2612" w14:font="MS Gothic"/>
            <w14:uncheckedState w14:val="2610" w14:font="MS Gothic"/>
          </w14:checkbox>
        </w:sdtPr>
        <w:sdtContent>
          <w:r w:rsidR="00AE1C32">
            <w:rPr>
              <w:rFonts w:ascii="MS Gothic" w:eastAsia="MS Gothic" w:hAnsi="MS Gothic" w:hint="eastAsia"/>
            </w:rPr>
            <w:t>☐</w:t>
          </w:r>
        </w:sdtContent>
      </w:sdt>
      <w:r w:rsidR="00AE1C32">
        <w:t xml:space="preserve"> Yes </w:t>
      </w:r>
      <w:r w:rsidR="00AE1C32">
        <w:tab/>
      </w:r>
      <w:sdt>
        <w:sdtPr>
          <w:alias w:val="Check this box if the property does not have a manager"/>
          <w:tag w:val="Check this box if the property does not have a manager"/>
          <w:id w:val="1057516827"/>
          <w14:checkbox>
            <w14:checked w14:val="0"/>
            <w14:checkedState w14:val="2612" w14:font="MS Gothic"/>
            <w14:uncheckedState w14:val="2610" w14:font="MS Gothic"/>
          </w14:checkbox>
        </w:sdtPr>
        <w:sdtContent>
          <w:r w:rsidR="001B5DB9">
            <w:rPr>
              <w:rFonts w:ascii="MS Gothic" w:eastAsia="MS Gothic" w:hAnsi="MS Gothic" w:hint="eastAsia"/>
            </w:rPr>
            <w:t>☐</w:t>
          </w:r>
        </w:sdtContent>
      </w:sdt>
      <w:r w:rsidR="00AE1C32">
        <w:t xml:space="preserve"> No </w:t>
      </w:r>
    </w:p>
    <w:p w14:paraId="335B8631" w14:textId="03A49BBF" w:rsidR="003B6507" w:rsidRDefault="00AE1C32" w:rsidP="00AE1C32">
      <w:r>
        <w:t>If no, go to Part 4 of this application form</w:t>
      </w:r>
    </w:p>
    <w:p w14:paraId="6E142D90" w14:textId="33D3C04F" w:rsidR="008E45DD" w:rsidRPr="008E45DD" w:rsidRDefault="008E45DD" w:rsidP="00FE1B39">
      <w:pPr>
        <w:pStyle w:val="Heading3"/>
      </w:pPr>
      <w:r w:rsidRPr="008E45DD">
        <w:t>Contact details of property manager</w:t>
      </w:r>
    </w:p>
    <w:p w14:paraId="610DE60F" w14:textId="28393EDE" w:rsidR="001B5DB9" w:rsidRDefault="001B5DB9" w:rsidP="001B5DB9">
      <w:r>
        <w:t>Title:</w:t>
      </w:r>
      <w:r>
        <w:tab/>
      </w:r>
      <w:r w:rsidR="00AF1F0C">
        <w:tab/>
      </w:r>
      <w:r>
        <w:tab/>
      </w:r>
      <w:sdt>
        <w:sdtPr>
          <w:alias w:val="Type the title of the property manager"/>
          <w:tag w:val="Type the title of the property manager"/>
          <w:id w:val="-1442529940"/>
          <w:placeholder>
            <w:docPart w:val="19B01E3E18D54F7385031E590D83AADC"/>
          </w:placeholder>
          <w:showingPlcHdr/>
        </w:sdtPr>
        <w:sdtContent>
          <w:r w:rsidRPr="003F2A02">
            <w:rPr>
              <w:rStyle w:val="PlaceholderText"/>
            </w:rPr>
            <w:t>Click or tap here to enter text.</w:t>
          </w:r>
        </w:sdtContent>
      </w:sdt>
    </w:p>
    <w:p w14:paraId="6D3FAA48" w14:textId="3314CA44" w:rsidR="001B5DB9" w:rsidRDefault="001B5DB9" w:rsidP="001B5DB9">
      <w:r>
        <w:t>Company position:</w:t>
      </w:r>
      <w:r>
        <w:tab/>
      </w:r>
      <w:sdt>
        <w:sdtPr>
          <w:alias w:val="Type the company position of  the property manager"/>
          <w:tag w:val="Type the company position of contact 2"/>
          <w:id w:val="1073463899"/>
          <w:placeholder>
            <w:docPart w:val="19B01E3E18D54F7385031E590D83AADC"/>
          </w:placeholder>
          <w:showingPlcHdr/>
        </w:sdtPr>
        <w:sdtContent>
          <w:r w:rsidR="005740FF" w:rsidRPr="003F2A02">
            <w:rPr>
              <w:rStyle w:val="PlaceholderText"/>
            </w:rPr>
            <w:t>Click or tap here to enter text.</w:t>
          </w:r>
        </w:sdtContent>
      </w:sdt>
    </w:p>
    <w:p w14:paraId="3E748E62" w14:textId="680B9DB7" w:rsidR="001B5DB9" w:rsidRDefault="001B5DB9" w:rsidP="001B5DB9">
      <w:r>
        <w:t>Last name:</w:t>
      </w:r>
      <w:r w:rsidR="00AF1F0C">
        <w:tab/>
      </w:r>
      <w:r>
        <w:tab/>
      </w:r>
      <w:sdt>
        <w:sdtPr>
          <w:alias w:val="Type the last name of the property manager"/>
          <w:tag w:val="Type the last name of contact 2"/>
          <w:id w:val="-1929190398"/>
          <w:placeholder>
            <w:docPart w:val="19B01E3E18D54F7385031E590D83AADC"/>
          </w:placeholder>
          <w:showingPlcHdr/>
        </w:sdtPr>
        <w:sdtContent>
          <w:r w:rsidR="005740FF" w:rsidRPr="003F2A02">
            <w:rPr>
              <w:rStyle w:val="PlaceholderText"/>
            </w:rPr>
            <w:t>Click or tap here to enter text.</w:t>
          </w:r>
        </w:sdtContent>
      </w:sdt>
    </w:p>
    <w:p w14:paraId="188713C1" w14:textId="28BDF534" w:rsidR="001B5DB9" w:rsidRDefault="001B5DB9" w:rsidP="001B5DB9">
      <w:r>
        <w:t>First name:</w:t>
      </w:r>
      <w:r w:rsidR="00AF1F0C">
        <w:tab/>
      </w:r>
      <w:r>
        <w:tab/>
      </w:r>
      <w:sdt>
        <w:sdtPr>
          <w:alias w:val="Type the first name of  the property manager"/>
          <w:tag w:val="Type the first name of contact 2"/>
          <w:id w:val="-2096006220"/>
          <w:placeholder>
            <w:docPart w:val="19B01E3E18D54F7385031E590D83AADC"/>
          </w:placeholder>
          <w:showingPlcHdr/>
        </w:sdtPr>
        <w:sdtContent>
          <w:r w:rsidR="005740FF" w:rsidRPr="003F2A02">
            <w:rPr>
              <w:rStyle w:val="PlaceholderText"/>
            </w:rPr>
            <w:t>Click or tap here to enter text.</w:t>
          </w:r>
        </w:sdtContent>
      </w:sdt>
    </w:p>
    <w:p w14:paraId="110D97E7" w14:textId="6E080214" w:rsidR="001B5DB9" w:rsidRDefault="001B5DB9" w:rsidP="001B5DB9">
      <w:r>
        <w:t>Address, including postcode:</w:t>
      </w:r>
      <w:r>
        <w:tab/>
      </w:r>
      <w:sdt>
        <w:sdtPr>
          <w:alias w:val="Type the address of the property manager"/>
          <w:tag w:val="Type the address of contact 2"/>
          <w:id w:val="-284969482"/>
          <w:placeholder>
            <w:docPart w:val="19B01E3E18D54F7385031E590D83AADC"/>
          </w:placeholder>
          <w:showingPlcHdr/>
        </w:sdtPr>
        <w:sdtContent>
          <w:r w:rsidR="005740FF" w:rsidRPr="003F2A02">
            <w:rPr>
              <w:rStyle w:val="PlaceholderText"/>
            </w:rPr>
            <w:t>Click or tap here to enter text.</w:t>
          </w:r>
        </w:sdtContent>
      </w:sdt>
    </w:p>
    <w:p w14:paraId="518922A7" w14:textId="67BCC6DF" w:rsidR="001B5DB9" w:rsidRDefault="001B5DB9" w:rsidP="001B5DB9">
      <w:r>
        <w:t>Telephone:</w:t>
      </w:r>
      <w:r>
        <w:tab/>
      </w:r>
      <w:r>
        <w:tab/>
      </w:r>
      <w:sdt>
        <w:sdtPr>
          <w:alias w:val="Type the telephone number of the property manager"/>
          <w:tag w:val="Type the telephone number of contact 2"/>
          <w:id w:val="-257759963"/>
          <w:placeholder>
            <w:docPart w:val="19B01E3E18D54F7385031E590D83AADC"/>
          </w:placeholder>
          <w:showingPlcHdr/>
        </w:sdtPr>
        <w:sdtContent>
          <w:r w:rsidR="005740FF" w:rsidRPr="003F2A02">
            <w:rPr>
              <w:rStyle w:val="PlaceholderText"/>
            </w:rPr>
            <w:t>Click or tap here to enter text.</w:t>
          </w:r>
        </w:sdtContent>
      </w:sdt>
    </w:p>
    <w:p w14:paraId="1503412E" w14:textId="1B66F918" w:rsidR="001B5DB9" w:rsidRDefault="001B5DB9" w:rsidP="001B5DB9">
      <w:r>
        <w:t>Email address:</w:t>
      </w:r>
      <w:r>
        <w:tab/>
      </w:r>
      <w:sdt>
        <w:sdtPr>
          <w:alias w:val="Type the email address of the property manager"/>
          <w:tag w:val="Type the email address of contact 2"/>
          <w:id w:val="592438279"/>
          <w:placeholder>
            <w:docPart w:val="19B01E3E18D54F7385031E590D83AADC"/>
          </w:placeholder>
          <w:showingPlcHdr/>
        </w:sdtPr>
        <w:sdtContent>
          <w:r w:rsidR="005740FF" w:rsidRPr="003F2A02">
            <w:rPr>
              <w:rStyle w:val="PlaceholderText"/>
            </w:rPr>
            <w:t>Click or tap here to enter text.</w:t>
          </w:r>
        </w:sdtContent>
      </w:sdt>
    </w:p>
    <w:p w14:paraId="44771B6B" w14:textId="41C13E1B" w:rsidR="00064D95" w:rsidRDefault="001B5DB9" w:rsidP="00064D95">
      <w:r>
        <w:t>Date of birth:</w:t>
      </w:r>
      <w:r>
        <w:tab/>
      </w:r>
      <w:r>
        <w:tab/>
      </w:r>
      <w:sdt>
        <w:sdtPr>
          <w:alias w:val="Type the date of birth of the property manager"/>
          <w:tag w:val="Type the date of birth of contact 2"/>
          <w:id w:val="1313601971"/>
          <w:placeholder>
            <w:docPart w:val="19B01E3E18D54F7385031E590D83AADC"/>
          </w:placeholder>
          <w:showingPlcHdr/>
        </w:sdtPr>
        <w:sdtContent>
          <w:r w:rsidR="005740FF" w:rsidRPr="003F2A02">
            <w:rPr>
              <w:rStyle w:val="PlaceholderText"/>
            </w:rPr>
            <w:t>Click or tap here to enter text.</w:t>
          </w:r>
        </w:sdtContent>
      </w:sdt>
    </w:p>
    <w:p w14:paraId="0F19E4BA" w14:textId="5D856CA4" w:rsidR="008E45DD" w:rsidRDefault="008E45DD" w:rsidP="00FE1B39">
      <w:pPr>
        <w:pStyle w:val="Heading3"/>
      </w:pPr>
      <w:r w:rsidRPr="008E45DD">
        <w:lastRenderedPageBreak/>
        <w:t xml:space="preserve">Is the property manager a company, partnership, charity or trust? </w:t>
      </w:r>
    </w:p>
    <w:p w14:paraId="3805FB1F" w14:textId="652587AD" w:rsidR="008E45DD" w:rsidRDefault="00000000" w:rsidP="008E45DD">
      <w:sdt>
        <w:sdtPr>
          <w:alias w:val="Check this box if the property manager is not a company, partnership, charity or trust"/>
          <w:tag w:val="Check this box if the property manager is not a company, partnership, charity or trust"/>
          <w:id w:val="-1973971392"/>
          <w14:checkbox>
            <w14:checked w14:val="0"/>
            <w14:checkedState w14:val="2612" w14:font="MS Gothic"/>
            <w14:uncheckedState w14:val="2610" w14:font="MS Gothic"/>
          </w14:checkbox>
        </w:sdtPr>
        <w:sdtContent>
          <w:r w:rsidR="0033663F">
            <w:rPr>
              <w:rFonts w:ascii="MS Gothic" w:eastAsia="MS Gothic" w:hAnsi="MS Gothic" w:hint="eastAsia"/>
            </w:rPr>
            <w:t>☐</w:t>
          </w:r>
        </w:sdtContent>
      </w:sdt>
      <w:r w:rsidR="008E45DD">
        <w:t xml:space="preserve"> No </w:t>
      </w:r>
    </w:p>
    <w:p w14:paraId="14A7FD98" w14:textId="5CE2B5D9" w:rsidR="008E45DD" w:rsidRDefault="00000000" w:rsidP="008E45DD">
      <w:sdt>
        <w:sdtPr>
          <w:alias w:val="Check this box if the property manager is a company"/>
          <w:tag w:val="Check this box if the property manager is a company"/>
          <w:id w:val="-589316651"/>
          <w14:checkbox>
            <w14:checked w14:val="0"/>
            <w14:checkedState w14:val="2612" w14:font="MS Gothic"/>
            <w14:uncheckedState w14:val="2610" w14:font="MS Gothic"/>
          </w14:checkbox>
        </w:sdtPr>
        <w:sdtContent>
          <w:r w:rsidR="0033663F">
            <w:rPr>
              <w:rFonts w:ascii="MS Gothic" w:eastAsia="MS Gothic" w:hAnsi="MS Gothic" w:hint="eastAsia"/>
            </w:rPr>
            <w:t>☐</w:t>
          </w:r>
        </w:sdtContent>
      </w:sdt>
      <w:r w:rsidR="008E45DD">
        <w:t xml:space="preserve"> Company</w:t>
      </w:r>
      <w:r w:rsidR="008E45DD">
        <w:tab/>
      </w:r>
    </w:p>
    <w:p w14:paraId="0BB87ED2" w14:textId="177497C7" w:rsidR="008E45DD" w:rsidRDefault="00000000" w:rsidP="008E45DD">
      <w:sdt>
        <w:sdtPr>
          <w:alias w:val="Check this box if the property manager is a partnership"/>
          <w:tag w:val="Check this box if the property manager is a partnership"/>
          <w:id w:val="52980425"/>
          <w14:checkbox>
            <w14:checked w14:val="0"/>
            <w14:checkedState w14:val="2612" w14:font="MS Gothic"/>
            <w14:uncheckedState w14:val="2610" w14:font="MS Gothic"/>
          </w14:checkbox>
        </w:sdtPr>
        <w:sdtContent>
          <w:r w:rsidR="0033663F">
            <w:rPr>
              <w:rFonts w:ascii="MS Gothic" w:eastAsia="MS Gothic" w:hAnsi="MS Gothic" w:hint="eastAsia"/>
            </w:rPr>
            <w:t>☐</w:t>
          </w:r>
        </w:sdtContent>
      </w:sdt>
      <w:r w:rsidR="008E45DD">
        <w:t xml:space="preserve"> Partnership </w:t>
      </w:r>
    </w:p>
    <w:p w14:paraId="3FE60685" w14:textId="77777777" w:rsidR="008E45DD" w:rsidRDefault="00000000" w:rsidP="008E45DD">
      <w:sdt>
        <w:sdtPr>
          <w:alias w:val="Check this box if the property manager is a charity"/>
          <w:tag w:val="Check this box if the property manager is a charity"/>
          <w:id w:val="188186452"/>
          <w14:checkbox>
            <w14:checked w14:val="0"/>
            <w14:checkedState w14:val="2612" w14:font="MS Gothic"/>
            <w14:uncheckedState w14:val="2610" w14:font="MS Gothic"/>
          </w14:checkbox>
        </w:sdtPr>
        <w:sdtContent>
          <w:r w:rsidR="008E45DD">
            <w:rPr>
              <w:rFonts w:ascii="MS Gothic" w:eastAsia="MS Gothic" w:hAnsi="MS Gothic" w:hint="eastAsia"/>
            </w:rPr>
            <w:t>☐</w:t>
          </w:r>
        </w:sdtContent>
      </w:sdt>
      <w:r w:rsidR="008E45DD">
        <w:t xml:space="preserve"> Charity</w:t>
      </w:r>
    </w:p>
    <w:p w14:paraId="4CFF0503" w14:textId="2D317BE8" w:rsidR="008E45DD" w:rsidRDefault="00000000" w:rsidP="008E45DD">
      <w:sdt>
        <w:sdtPr>
          <w:alias w:val="Check this box if the property manager is a trust"/>
          <w:tag w:val="Check this box if the property manager is a trust"/>
          <w:id w:val="620190336"/>
          <w14:checkbox>
            <w14:checked w14:val="0"/>
            <w14:checkedState w14:val="2612" w14:font="MS Gothic"/>
            <w14:uncheckedState w14:val="2610" w14:font="MS Gothic"/>
          </w14:checkbox>
        </w:sdtPr>
        <w:sdtContent>
          <w:r w:rsidR="008E45DD">
            <w:rPr>
              <w:rFonts w:ascii="MS Gothic" w:eastAsia="MS Gothic" w:hAnsi="MS Gothic" w:hint="eastAsia"/>
            </w:rPr>
            <w:t>☐</w:t>
          </w:r>
        </w:sdtContent>
      </w:sdt>
      <w:r w:rsidR="008E45DD">
        <w:t xml:space="preserve"> Trust</w:t>
      </w:r>
    </w:p>
    <w:p w14:paraId="38880C58" w14:textId="77777777" w:rsidR="0033663F" w:rsidRDefault="0033663F" w:rsidP="0033663F">
      <w:r>
        <w:t>Address, including postcode:</w:t>
      </w:r>
      <w:r>
        <w:tab/>
      </w:r>
      <w:sdt>
        <w:sdtPr>
          <w:alias w:val="Type the address of the property manager"/>
          <w:tag w:val="Type the address of contact 2"/>
          <w:id w:val="-1398816252"/>
          <w:placeholder>
            <w:docPart w:val="5E9BFD0F9BD04F229F0A0C35399F11A3"/>
          </w:placeholder>
          <w:showingPlcHdr/>
        </w:sdtPr>
        <w:sdtContent>
          <w:r w:rsidRPr="003F2A02">
            <w:rPr>
              <w:rStyle w:val="PlaceholderText"/>
            </w:rPr>
            <w:t>Click or tap here to enter text.</w:t>
          </w:r>
        </w:sdtContent>
      </w:sdt>
    </w:p>
    <w:p w14:paraId="0025B9EF" w14:textId="0117127E" w:rsidR="008E45DD" w:rsidRDefault="008E45DD" w:rsidP="008E45DD">
      <w:r>
        <w:t>Registered Office address (if different than above)</w:t>
      </w:r>
      <w:r w:rsidR="00064D95">
        <w:t>:</w:t>
      </w:r>
      <w:r w:rsidR="0033663F">
        <w:t xml:space="preserve"> </w:t>
      </w:r>
      <w:r w:rsidR="0033663F">
        <w:tab/>
      </w:r>
      <w:sdt>
        <w:sdtPr>
          <w:alias w:val="Type the Registered Office address"/>
          <w:tag w:val="Type the Registered Office address"/>
          <w:id w:val="-1179880578"/>
          <w:placeholder>
            <w:docPart w:val="B3A3DF1B35C34318A77367A05CBDD665"/>
          </w:placeholder>
          <w:showingPlcHdr/>
        </w:sdtPr>
        <w:sdtContent>
          <w:r w:rsidR="0033663F" w:rsidRPr="003F2A02">
            <w:rPr>
              <w:rStyle w:val="PlaceholderText"/>
            </w:rPr>
            <w:t>Click or tap here to enter text.</w:t>
          </w:r>
        </w:sdtContent>
      </w:sdt>
    </w:p>
    <w:p w14:paraId="1293CF0D" w14:textId="77777777" w:rsidR="0033663F" w:rsidRDefault="0033663F" w:rsidP="0033663F">
      <w:r>
        <w:t>Telephone:</w:t>
      </w:r>
      <w:r>
        <w:tab/>
      </w:r>
      <w:r>
        <w:tab/>
      </w:r>
      <w:sdt>
        <w:sdtPr>
          <w:alias w:val="Type the telephone number of the property manager"/>
          <w:tag w:val="Type the telephone number of contact 2"/>
          <w:id w:val="1318614931"/>
          <w:placeholder>
            <w:docPart w:val="482B303965F24DFCA361E4CF7EB5B832"/>
          </w:placeholder>
          <w:showingPlcHdr/>
        </w:sdtPr>
        <w:sdtContent>
          <w:r w:rsidRPr="003F2A02">
            <w:rPr>
              <w:rStyle w:val="PlaceholderText"/>
            </w:rPr>
            <w:t>Click or tap here to enter text.</w:t>
          </w:r>
        </w:sdtContent>
      </w:sdt>
    </w:p>
    <w:p w14:paraId="2394DE6A" w14:textId="6A8D9E66" w:rsidR="00064D95" w:rsidRPr="00CE4D5F" w:rsidRDefault="0033663F" w:rsidP="00CE4D5F">
      <w:r>
        <w:t>Email address:</w:t>
      </w:r>
      <w:r>
        <w:tab/>
      </w:r>
      <w:sdt>
        <w:sdtPr>
          <w:alias w:val="Type the email address of the property manager"/>
          <w:tag w:val="Type the email address of contact 2"/>
          <w:id w:val="-1508904423"/>
          <w:placeholder>
            <w:docPart w:val="482B303965F24DFCA361E4CF7EB5B832"/>
          </w:placeholder>
          <w:showingPlcHdr/>
        </w:sdtPr>
        <w:sdtContent>
          <w:r w:rsidR="005740FF" w:rsidRPr="003F2A02">
            <w:rPr>
              <w:rStyle w:val="PlaceholderText"/>
            </w:rPr>
            <w:t>Click or tap here to enter text.</w:t>
          </w:r>
        </w:sdtContent>
      </w:sdt>
    </w:p>
    <w:p w14:paraId="12334CB3" w14:textId="62A5B687" w:rsidR="008E45DD" w:rsidRPr="008E45DD" w:rsidRDefault="008E45DD" w:rsidP="00FE1B39">
      <w:pPr>
        <w:pStyle w:val="Heading3"/>
      </w:pPr>
      <w:r w:rsidRPr="008E45DD">
        <w:t>Contact details of all directors, partners or trustees</w:t>
      </w:r>
    </w:p>
    <w:p w14:paraId="1FEBCE62" w14:textId="77777777" w:rsidR="008E45DD" w:rsidRDefault="008E45DD" w:rsidP="008E45DD">
      <w:r w:rsidRPr="000D4DDC">
        <w:t xml:space="preserve">Please </w:t>
      </w:r>
      <w:r>
        <w:t>provide details for each person. You can use a separate sheet if there are more than two. Pre-printed information about the organisation is acceptable, validated by the signature of the appropriate officer.</w:t>
      </w:r>
    </w:p>
    <w:p w14:paraId="34594298" w14:textId="600FF507" w:rsidR="008E45DD" w:rsidRPr="00F93BCA" w:rsidRDefault="0033663F" w:rsidP="00FE1B39">
      <w:pPr>
        <w:pStyle w:val="Heading4"/>
      </w:pPr>
      <w:r>
        <w:t>D</w:t>
      </w:r>
      <w:r w:rsidRPr="008E45DD">
        <w:t>irector, partner or trustee</w:t>
      </w:r>
      <w:r w:rsidR="008E45DD" w:rsidRPr="00F93BCA">
        <w:t xml:space="preserve"> 1</w:t>
      </w:r>
    </w:p>
    <w:p w14:paraId="1C053E27" w14:textId="77777777" w:rsidR="0033663F" w:rsidRDefault="0033663F" w:rsidP="0033663F">
      <w:r>
        <w:t>Title:</w:t>
      </w:r>
      <w:r>
        <w:tab/>
      </w:r>
      <w:r>
        <w:tab/>
      </w:r>
      <w:sdt>
        <w:sdtPr>
          <w:alias w:val="Type the title of the Director, partner or trustee 1"/>
          <w:tag w:val="Type the title of the Director, partner or trustee 1"/>
          <w:id w:val="-569418713"/>
          <w:placeholder>
            <w:docPart w:val="46B6705CF43E4A8BB68CBF53DD3E4A4D"/>
          </w:placeholder>
          <w:showingPlcHdr/>
        </w:sdtPr>
        <w:sdtContent>
          <w:r w:rsidRPr="003F2A02">
            <w:rPr>
              <w:rStyle w:val="PlaceholderText"/>
            </w:rPr>
            <w:t>Click or tap here to enter text.</w:t>
          </w:r>
        </w:sdtContent>
      </w:sdt>
    </w:p>
    <w:p w14:paraId="102E1B50" w14:textId="3D090C9D" w:rsidR="0033663F" w:rsidRDefault="0033663F" w:rsidP="0033663F">
      <w:r>
        <w:t>Company position:</w:t>
      </w:r>
      <w:r>
        <w:tab/>
      </w:r>
      <w:sdt>
        <w:sdtPr>
          <w:alias w:val="Type the company position of the Director, partner or trustee 1"/>
          <w:tag w:val="Type the company position of the Director, partner or trustee 1"/>
          <w:id w:val="-1459100294"/>
          <w:placeholder>
            <w:docPart w:val="46B6705CF43E4A8BB68CBF53DD3E4A4D"/>
          </w:placeholder>
          <w:showingPlcHdr/>
        </w:sdtPr>
        <w:sdtContent>
          <w:r w:rsidR="005740FF" w:rsidRPr="003F2A02">
            <w:rPr>
              <w:rStyle w:val="PlaceholderText"/>
            </w:rPr>
            <w:t>Click or tap here to enter text.</w:t>
          </w:r>
        </w:sdtContent>
      </w:sdt>
    </w:p>
    <w:p w14:paraId="53DA87EE" w14:textId="2FD04BB1" w:rsidR="0033663F" w:rsidRDefault="0033663F" w:rsidP="0033663F">
      <w:r>
        <w:t>Last name:</w:t>
      </w:r>
      <w:r>
        <w:tab/>
      </w:r>
      <w:sdt>
        <w:sdtPr>
          <w:alias w:val="Type the last name of the Director, partner or trustee 1"/>
          <w:tag w:val="Type the last name of the Director, partner or trustee 1"/>
          <w:id w:val="-528256835"/>
          <w:placeholder>
            <w:docPart w:val="46B6705CF43E4A8BB68CBF53DD3E4A4D"/>
          </w:placeholder>
          <w:showingPlcHdr/>
        </w:sdtPr>
        <w:sdtContent>
          <w:r w:rsidR="005740FF" w:rsidRPr="003F2A02">
            <w:rPr>
              <w:rStyle w:val="PlaceholderText"/>
            </w:rPr>
            <w:t>Click or tap here to enter text.</w:t>
          </w:r>
        </w:sdtContent>
      </w:sdt>
    </w:p>
    <w:p w14:paraId="019D9453" w14:textId="11A17AF4" w:rsidR="0033663F" w:rsidRDefault="0033663F" w:rsidP="0033663F">
      <w:r>
        <w:t>First name:</w:t>
      </w:r>
      <w:r>
        <w:tab/>
      </w:r>
      <w:sdt>
        <w:sdtPr>
          <w:alias w:val="Type the first name of the Director, partner or trustee 1"/>
          <w:tag w:val="Type the first name of the Director, partner or trustee 1"/>
          <w:id w:val="1323323182"/>
          <w:placeholder>
            <w:docPart w:val="46B6705CF43E4A8BB68CBF53DD3E4A4D"/>
          </w:placeholder>
          <w:showingPlcHdr/>
        </w:sdtPr>
        <w:sdtContent>
          <w:r w:rsidR="005740FF" w:rsidRPr="003F2A02">
            <w:rPr>
              <w:rStyle w:val="PlaceholderText"/>
            </w:rPr>
            <w:t>Click or tap here to enter text.</w:t>
          </w:r>
        </w:sdtContent>
      </w:sdt>
    </w:p>
    <w:p w14:paraId="154FE5FC" w14:textId="21774A1C" w:rsidR="0033663F" w:rsidRDefault="0033663F" w:rsidP="0033663F">
      <w:r>
        <w:t>Address, including postcode:</w:t>
      </w:r>
      <w:r>
        <w:tab/>
      </w:r>
      <w:sdt>
        <w:sdtPr>
          <w:alias w:val="Type the address of the Director, partner or trustee 1"/>
          <w:tag w:val="Type the address of the Director, partner or trustee 1"/>
          <w:id w:val="-436596554"/>
          <w:placeholder>
            <w:docPart w:val="46B6705CF43E4A8BB68CBF53DD3E4A4D"/>
          </w:placeholder>
          <w:showingPlcHdr/>
        </w:sdtPr>
        <w:sdtContent>
          <w:r w:rsidR="005740FF" w:rsidRPr="003F2A02">
            <w:rPr>
              <w:rStyle w:val="PlaceholderText"/>
            </w:rPr>
            <w:t>Click or tap here to enter text.</w:t>
          </w:r>
        </w:sdtContent>
      </w:sdt>
    </w:p>
    <w:p w14:paraId="3536A002" w14:textId="31E71147" w:rsidR="0033663F" w:rsidRDefault="0033663F" w:rsidP="0033663F">
      <w:r>
        <w:t>Telephone:</w:t>
      </w:r>
      <w:r>
        <w:tab/>
      </w:r>
      <w:r>
        <w:tab/>
      </w:r>
      <w:sdt>
        <w:sdtPr>
          <w:alias w:val="Type the telephone number of the Director, partner or trustee 1"/>
          <w:tag w:val="Type the telephone number of the Director, partner or trustee 1"/>
          <w:id w:val="1879583542"/>
          <w:placeholder>
            <w:docPart w:val="46B6705CF43E4A8BB68CBF53DD3E4A4D"/>
          </w:placeholder>
          <w:showingPlcHdr/>
        </w:sdtPr>
        <w:sdtContent>
          <w:r w:rsidR="005740FF" w:rsidRPr="003F2A02">
            <w:rPr>
              <w:rStyle w:val="PlaceholderText"/>
            </w:rPr>
            <w:t>Click or tap here to enter text.</w:t>
          </w:r>
        </w:sdtContent>
      </w:sdt>
    </w:p>
    <w:p w14:paraId="0BA53932" w14:textId="186FB8AB" w:rsidR="0033663F" w:rsidRDefault="0033663F" w:rsidP="0033663F">
      <w:r>
        <w:t>Email address:</w:t>
      </w:r>
      <w:r>
        <w:tab/>
      </w:r>
      <w:sdt>
        <w:sdtPr>
          <w:alias w:val="Type the email address of the Director, partner or trustee 1"/>
          <w:tag w:val="Type the email address of the Director, partner or trustee 1"/>
          <w:id w:val="-13538641"/>
          <w:placeholder>
            <w:docPart w:val="46B6705CF43E4A8BB68CBF53DD3E4A4D"/>
          </w:placeholder>
          <w:showingPlcHdr/>
        </w:sdtPr>
        <w:sdtContent>
          <w:r w:rsidR="005740FF" w:rsidRPr="003F2A02">
            <w:rPr>
              <w:rStyle w:val="PlaceholderText"/>
            </w:rPr>
            <w:t>Click or tap here to enter text.</w:t>
          </w:r>
        </w:sdtContent>
      </w:sdt>
    </w:p>
    <w:p w14:paraId="5C8FE16E" w14:textId="32598010" w:rsidR="0033663F" w:rsidRDefault="0033663F" w:rsidP="0033663F">
      <w:r>
        <w:t>Date of birth:</w:t>
      </w:r>
      <w:r>
        <w:tab/>
      </w:r>
      <w:r>
        <w:tab/>
      </w:r>
      <w:sdt>
        <w:sdtPr>
          <w:alias w:val="Type the date of birth of the Director, partner or trustee 1"/>
          <w:tag w:val="Type the date of birth of the Director, partner or trustee 1"/>
          <w:id w:val="335193977"/>
          <w:placeholder>
            <w:docPart w:val="46B6705CF43E4A8BB68CBF53DD3E4A4D"/>
          </w:placeholder>
          <w:showingPlcHdr/>
        </w:sdtPr>
        <w:sdtContent>
          <w:r w:rsidR="005740FF" w:rsidRPr="003F2A02">
            <w:rPr>
              <w:rStyle w:val="PlaceholderText"/>
            </w:rPr>
            <w:t>Click or tap here to enter text.</w:t>
          </w:r>
        </w:sdtContent>
      </w:sdt>
    </w:p>
    <w:p w14:paraId="23D797FA" w14:textId="77C3B428" w:rsidR="008E45DD" w:rsidRPr="00F93BCA" w:rsidRDefault="0033663F" w:rsidP="00FE1B39">
      <w:pPr>
        <w:pStyle w:val="Heading4"/>
      </w:pPr>
      <w:r>
        <w:t>D</w:t>
      </w:r>
      <w:r w:rsidRPr="008E45DD">
        <w:t>irector, partner or trustee</w:t>
      </w:r>
      <w:r w:rsidRPr="00F93BCA">
        <w:t xml:space="preserve"> </w:t>
      </w:r>
      <w:r>
        <w:t>2</w:t>
      </w:r>
    </w:p>
    <w:p w14:paraId="100783C6" w14:textId="77777777" w:rsidR="0033663F" w:rsidRDefault="0033663F" w:rsidP="0033663F">
      <w:r>
        <w:t>Title:</w:t>
      </w:r>
      <w:r>
        <w:tab/>
      </w:r>
      <w:r>
        <w:tab/>
      </w:r>
      <w:sdt>
        <w:sdtPr>
          <w:alias w:val="Type the title of the Director, partner or trustee 2"/>
          <w:tag w:val="Type the title of the Director, partner or trustee 2"/>
          <w:id w:val="2139303931"/>
          <w:placeholder>
            <w:docPart w:val="1DFCC6830EEF4434AA402B0C97C8F5FE"/>
          </w:placeholder>
          <w:showingPlcHdr/>
        </w:sdtPr>
        <w:sdtContent>
          <w:r w:rsidRPr="003F2A02">
            <w:rPr>
              <w:rStyle w:val="PlaceholderText"/>
            </w:rPr>
            <w:t>Click or tap here to enter text.</w:t>
          </w:r>
        </w:sdtContent>
      </w:sdt>
    </w:p>
    <w:p w14:paraId="0B56F489" w14:textId="3FB5AB76" w:rsidR="0033663F" w:rsidRDefault="0033663F" w:rsidP="0033663F">
      <w:r>
        <w:t>Company position:</w:t>
      </w:r>
      <w:r>
        <w:tab/>
      </w:r>
      <w:sdt>
        <w:sdtPr>
          <w:alias w:val="Type the company position of the Director, partner or trustee 2"/>
          <w:tag w:val="Type the company position of the Director, partner or trustee 2"/>
          <w:id w:val="-75909431"/>
          <w:placeholder>
            <w:docPart w:val="1DFCC6830EEF4434AA402B0C97C8F5FE"/>
          </w:placeholder>
          <w:showingPlcHdr/>
        </w:sdtPr>
        <w:sdtContent>
          <w:r w:rsidR="005740FF" w:rsidRPr="003F2A02">
            <w:rPr>
              <w:rStyle w:val="PlaceholderText"/>
            </w:rPr>
            <w:t>Click or tap here to enter text.</w:t>
          </w:r>
        </w:sdtContent>
      </w:sdt>
    </w:p>
    <w:p w14:paraId="21EFE8B0" w14:textId="331D2D4B" w:rsidR="0033663F" w:rsidRDefault="0033663F" w:rsidP="0033663F">
      <w:r>
        <w:t>Last name:</w:t>
      </w:r>
      <w:r>
        <w:tab/>
      </w:r>
      <w:sdt>
        <w:sdtPr>
          <w:alias w:val="Type the last name of the Director, partner or trustee 2"/>
          <w:tag w:val="Type the last name of the Director, partner or trustee 2"/>
          <w:id w:val="-1379014361"/>
          <w:placeholder>
            <w:docPart w:val="1DFCC6830EEF4434AA402B0C97C8F5FE"/>
          </w:placeholder>
          <w:showingPlcHdr/>
        </w:sdtPr>
        <w:sdtContent>
          <w:r w:rsidR="005740FF" w:rsidRPr="003F2A02">
            <w:rPr>
              <w:rStyle w:val="PlaceholderText"/>
            </w:rPr>
            <w:t>Click or tap here to enter text.</w:t>
          </w:r>
        </w:sdtContent>
      </w:sdt>
    </w:p>
    <w:p w14:paraId="0BBE7544" w14:textId="2342A4B0" w:rsidR="0033663F" w:rsidRDefault="0033663F" w:rsidP="0033663F">
      <w:r>
        <w:t>First name:</w:t>
      </w:r>
      <w:r>
        <w:tab/>
      </w:r>
      <w:sdt>
        <w:sdtPr>
          <w:alias w:val="Type the first name of the Director, partner or trustee 2"/>
          <w:tag w:val="Type the first name of the Director, partner or trustee 2"/>
          <w:id w:val="-442152588"/>
          <w:placeholder>
            <w:docPart w:val="1DFCC6830EEF4434AA402B0C97C8F5FE"/>
          </w:placeholder>
          <w:showingPlcHdr/>
        </w:sdtPr>
        <w:sdtContent>
          <w:r w:rsidR="005740FF" w:rsidRPr="003F2A02">
            <w:rPr>
              <w:rStyle w:val="PlaceholderText"/>
            </w:rPr>
            <w:t>Click or tap here to enter text.</w:t>
          </w:r>
        </w:sdtContent>
      </w:sdt>
    </w:p>
    <w:p w14:paraId="24A57690" w14:textId="071231E1" w:rsidR="0033663F" w:rsidRDefault="0033663F" w:rsidP="0033663F">
      <w:r>
        <w:lastRenderedPageBreak/>
        <w:t>Address, including postcode:</w:t>
      </w:r>
      <w:r>
        <w:tab/>
      </w:r>
      <w:sdt>
        <w:sdtPr>
          <w:alias w:val="Type the address of the Director, partner or trustee 2"/>
          <w:tag w:val="Type the address of the Director, partner or trustee 2"/>
          <w:id w:val="1116493354"/>
          <w:placeholder>
            <w:docPart w:val="1DFCC6830EEF4434AA402B0C97C8F5FE"/>
          </w:placeholder>
          <w:showingPlcHdr/>
        </w:sdtPr>
        <w:sdtContent>
          <w:r w:rsidR="005740FF" w:rsidRPr="003F2A02">
            <w:rPr>
              <w:rStyle w:val="PlaceholderText"/>
            </w:rPr>
            <w:t>Click or tap here to enter text.</w:t>
          </w:r>
        </w:sdtContent>
      </w:sdt>
    </w:p>
    <w:p w14:paraId="7AC24960" w14:textId="007649EF" w:rsidR="0033663F" w:rsidRDefault="0033663F" w:rsidP="0033663F">
      <w:r>
        <w:t>Telephone:</w:t>
      </w:r>
      <w:r>
        <w:tab/>
      </w:r>
      <w:r>
        <w:tab/>
      </w:r>
      <w:sdt>
        <w:sdtPr>
          <w:alias w:val="Type the telephone number of the Director, partner or trustee 2"/>
          <w:tag w:val="Type the telephone number of the Director, partner or trustee 2"/>
          <w:id w:val="-423803743"/>
          <w:placeholder>
            <w:docPart w:val="1DFCC6830EEF4434AA402B0C97C8F5FE"/>
          </w:placeholder>
          <w:showingPlcHdr/>
        </w:sdtPr>
        <w:sdtContent>
          <w:r w:rsidR="005740FF" w:rsidRPr="003F2A02">
            <w:rPr>
              <w:rStyle w:val="PlaceholderText"/>
            </w:rPr>
            <w:t>Click or tap here to enter text.</w:t>
          </w:r>
        </w:sdtContent>
      </w:sdt>
    </w:p>
    <w:p w14:paraId="0A85EAA1" w14:textId="73398244" w:rsidR="0033663F" w:rsidRDefault="0033663F" w:rsidP="0033663F">
      <w:r>
        <w:t>Email address:</w:t>
      </w:r>
      <w:r>
        <w:tab/>
      </w:r>
      <w:sdt>
        <w:sdtPr>
          <w:alias w:val="Type the email address of the Director, partner or trustee 2"/>
          <w:tag w:val="Type the email address of the Director, partner or trustee 2"/>
          <w:id w:val="759025964"/>
          <w:placeholder>
            <w:docPart w:val="1DFCC6830EEF4434AA402B0C97C8F5FE"/>
          </w:placeholder>
          <w:showingPlcHdr/>
        </w:sdtPr>
        <w:sdtContent>
          <w:r w:rsidR="005740FF" w:rsidRPr="003F2A02">
            <w:rPr>
              <w:rStyle w:val="PlaceholderText"/>
            </w:rPr>
            <w:t>Click or tap here to enter text.</w:t>
          </w:r>
        </w:sdtContent>
      </w:sdt>
    </w:p>
    <w:p w14:paraId="70CE1539" w14:textId="473379E1" w:rsidR="00F93BCA" w:rsidRPr="00CE4D5F" w:rsidRDefault="0033663F" w:rsidP="008E45DD">
      <w:r>
        <w:t>Date of birth:</w:t>
      </w:r>
      <w:r>
        <w:tab/>
      </w:r>
      <w:r>
        <w:tab/>
      </w:r>
      <w:sdt>
        <w:sdtPr>
          <w:alias w:val="Type the date of birth of the Director, partner or trustee 2"/>
          <w:tag w:val="Type the date of birth of the Director, partner or trustee 2"/>
          <w:id w:val="-318583537"/>
          <w:placeholder>
            <w:docPart w:val="1DFCC6830EEF4434AA402B0C97C8F5FE"/>
          </w:placeholder>
          <w:showingPlcHdr/>
        </w:sdtPr>
        <w:sdtContent>
          <w:r w:rsidR="005740FF" w:rsidRPr="003F2A02">
            <w:rPr>
              <w:rStyle w:val="PlaceholderText"/>
            </w:rPr>
            <w:t>Click or tap here to enter text.</w:t>
          </w:r>
        </w:sdtContent>
      </w:sdt>
    </w:p>
    <w:p w14:paraId="03421AD6" w14:textId="0A5848EA" w:rsidR="008E45DD" w:rsidRPr="008E45DD" w:rsidRDefault="008E45DD" w:rsidP="00FE1B39">
      <w:pPr>
        <w:pStyle w:val="Heading3"/>
      </w:pPr>
      <w:r w:rsidRPr="008E45DD">
        <w:t>If the manager or agent is not a limited company</w:t>
      </w:r>
    </w:p>
    <w:p w14:paraId="5B02CC91" w14:textId="5B138300" w:rsidR="00AE1C32" w:rsidRDefault="008E45DD" w:rsidP="008E45DD">
      <w:r>
        <w:t>Please provide an address where all official correspondence should be sent. All partners / trustees should sign their agreement to this address. This will be the address used on the public register.</w:t>
      </w:r>
    </w:p>
    <w:p w14:paraId="376C075E" w14:textId="7A32FF37" w:rsidR="0033663F" w:rsidRDefault="008E45DD" w:rsidP="0033663F">
      <w:r>
        <w:t>Name</w:t>
      </w:r>
      <w:r w:rsidR="00064D95">
        <w:t>:</w:t>
      </w:r>
      <w:r w:rsidR="0033663F" w:rsidRPr="0033663F">
        <w:t xml:space="preserve"> </w:t>
      </w:r>
      <w:r w:rsidR="00CE4D5F">
        <w:tab/>
      </w:r>
      <w:r w:rsidR="0033663F">
        <w:tab/>
      </w:r>
      <w:sdt>
        <w:sdtPr>
          <w:alias w:val="Type the first name of the manager or agent"/>
          <w:tag w:val="Type the first name of the manager or agent"/>
          <w:id w:val="1687325691"/>
          <w:placeholder>
            <w:docPart w:val="F3CBD016DD2F451192E4A8A15F026FE0"/>
          </w:placeholder>
          <w:showingPlcHdr/>
        </w:sdtPr>
        <w:sdtContent>
          <w:r w:rsidR="0033663F" w:rsidRPr="003F2A02">
            <w:rPr>
              <w:rStyle w:val="PlaceholderText"/>
            </w:rPr>
            <w:t>Click or tap here to enter text.</w:t>
          </w:r>
        </w:sdtContent>
      </w:sdt>
    </w:p>
    <w:p w14:paraId="46636542" w14:textId="55917146" w:rsidR="0033663F" w:rsidRDefault="0033663F" w:rsidP="0033663F">
      <w:r>
        <w:t>Address, including postcode:</w:t>
      </w:r>
      <w:r>
        <w:tab/>
      </w:r>
      <w:sdt>
        <w:sdtPr>
          <w:alias w:val="Type the address of the manager or agent"/>
          <w:tag w:val="Type the address of the manager or agent"/>
          <w:id w:val="2137126318"/>
          <w:placeholder>
            <w:docPart w:val="F3CBD016DD2F451192E4A8A15F026FE0"/>
          </w:placeholder>
          <w:showingPlcHdr/>
        </w:sdtPr>
        <w:sdtContent>
          <w:r w:rsidR="005740FF" w:rsidRPr="003F2A02">
            <w:rPr>
              <w:rStyle w:val="PlaceholderText"/>
            </w:rPr>
            <w:t>Click or tap here to enter text.</w:t>
          </w:r>
        </w:sdtContent>
      </w:sdt>
    </w:p>
    <w:p w14:paraId="6E307316" w14:textId="0A52CBCA" w:rsidR="0033663F" w:rsidRDefault="0033663F" w:rsidP="0033663F">
      <w:r>
        <w:t>Telephone:</w:t>
      </w:r>
      <w:r>
        <w:tab/>
      </w:r>
      <w:r>
        <w:tab/>
      </w:r>
      <w:sdt>
        <w:sdtPr>
          <w:alias w:val="Type the telephone number of the manager or agent"/>
          <w:tag w:val="Type the telephone number of the manager or agent"/>
          <w:id w:val="-2104957349"/>
          <w:placeholder>
            <w:docPart w:val="F3CBD016DD2F451192E4A8A15F026FE0"/>
          </w:placeholder>
          <w:showingPlcHdr/>
        </w:sdtPr>
        <w:sdtContent>
          <w:r w:rsidR="005740FF" w:rsidRPr="003F2A02">
            <w:rPr>
              <w:rStyle w:val="PlaceholderText"/>
            </w:rPr>
            <w:t>Click or tap here to enter text.</w:t>
          </w:r>
        </w:sdtContent>
      </w:sdt>
    </w:p>
    <w:p w14:paraId="53BBF23A" w14:textId="3232E991" w:rsidR="0033663F" w:rsidRDefault="0033663F" w:rsidP="0033663F">
      <w:r>
        <w:t>Email address:</w:t>
      </w:r>
      <w:r>
        <w:tab/>
      </w:r>
      <w:sdt>
        <w:sdtPr>
          <w:alias w:val="Type the email address of the manager or agent"/>
          <w:tag w:val="Type the email address of the manager or agent"/>
          <w:id w:val="-1750959417"/>
          <w:placeholder>
            <w:docPart w:val="F3CBD016DD2F451192E4A8A15F026FE0"/>
          </w:placeholder>
          <w:showingPlcHdr/>
        </w:sdtPr>
        <w:sdtContent>
          <w:r w:rsidR="005740FF" w:rsidRPr="003F2A02">
            <w:rPr>
              <w:rStyle w:val="PlaceholderText"/>
            </w:rPr>
            <w:t>Click or tap here to enter text.</w:t>
          </w:r>
        </w:sdtContent>
      </w:sdt>
    </w:p>
    <w:p w14:paraId="03EEF5F0" w14:textId="6C486FD0" w:rsidR="00233669" w:rsidRPr="00F93BCA" w:rsidRDefault="00233669" w:rsidP="00FE1B39">
      <w:pPr>
        <w:pStyle w:val="Heading4"/>
      </w:pPr>
      <w:r w:rsidRPr="00F93BCA">
        <w:t>Declaration</w:t>
      </w:r>
    </w:p>
    <w:p w14:paraId="015D9D5B" w14:textId="77777777" w:rsidR="00233669" w:rsidRDefault="00233669" w:rsidP="00233669">
      <w:r>
        <w:t>I, hereby give agreement to the above address being used for all official correspondence and on the public register.</w:t>
      </w:r>
    </w:p>
    <w:p w14:paraId="7F6A6321" w14:textId="550A7C0F" w:rsidR="00233669" w:rsidRPr="00F93BCA" w:rsidRDefault="00233669" w:rsidP="00FE1B39">
      <w:pPr>
        <w:pStyle w:val="Heading4"/>
      </w:pPr>
      <w:r w:rsidRPr="00F93BCA">
        <w:t>Manager or agent 1</w:t>
      </w:r>
    </w:p>
    <w:p w14:paraId="4634FD93" w14:textId="77777777" w:rsidR="0033663F" w:rsidRDefault="0033663F" w:rsidP="0033663F">
      <w:r>
        <w:t>Name:</w:t>
      </w:r>
      <w:r>
        <w:tab/>
      </w:r>
      <w:r>
        <w:tab/>
      </w:r>
      <w:sdt>
        <w:sdtPr>
          <w:alias w:val="Type the name of the manager or agent"/>
          <w:tag w:val="Type the name of the manager or agent"/>
          <w:id w:val="518051055"/>
          <w:placeholder>
            <w:docPart w:val="91E18C85E51E4AF7B64F41F21F691E20"/>
          </w:placeholder>
          <w:showingPlcHdr/>
        </w:sdtPr>
        <w:sdtContent>
          <w:r w:rsidRPr="003F2A02">
            <w:rPr>
              <w:rStyle w:val="PlaceholderText"/>
            </w:rPr>
            <w:t>Click or tap here to enter text.</w:t>
          </w:r>
        </w:sdtContent>
      </w:sdt>
    </w:p>
    <w:p w14:paraId="79F0D88D" w14:textId="77777777" w:rsidR="0033663F" w:rsidRDefault="0033663F" w:rsidP="0033663F">
      <w:r>
        <w:t>Date:</w:t>
      </w:r>
      <w:r>
        <w:tab/>
      </w:r>
      <w:r>
        <w:tab/>
      </w:r>
      <w:sdt>
        <w:sdtPr>
          <w:alias w:val="Choose today's date"/>
          <w:tag w:val="Choose today's date"/>
          <w:id w:val="1166898225"/>
          <w:placeholder>
            <w:docPart w:val="9051AF315F974982B3620CD5ABBA6898"/>
          </w:placeholder>
          <w:showingPlcHdr/>
          <w:date>
            <w:dateFormat w:val="dd/MM/yyyy"/>
            <w:lid w:val="en-GB"/>
            <w:storeMappedDataAs w:val="dateTime"/>
            <w:calendar w:val="gregorian"/>
          </w:date>
        </w:sdtPr>
        <w:sdtContent>
          <w:r w:rsidRPr="00963D58">
            <w:rPr>
              <w:rStyle w:val="PlaceholderText"/>
            </w:rPr>
            <w:t>Click or tap to enter a date.</w:t>
          </w:r>
        </w:sdtContent>
      </w:sdt>
    </w:p>
    <w:p w14:paraId="27B0857F" w14:textId="0992DB97" w:rsidR="0033663F" w:rsidRDefault="0033663F" w:rsidP="0033663F">
      <w:r>
        <w:t>Signature:</w:t>
      </w:r>
      <w:r>
        <w:tab/>
      </w:r>
      <w:sdt>
        <w:sdtPr>
          <w:alias w:val="Type the signature of the manager or agent"/>
          <w:tag w:val="Type the signature of the manager or agent"/>
          <w:id w:val="-1638878026"/>
          <w:placeholder>
            <w:docPart w:val="FD64DFA20F06417985F9AEF5988FAA4A"/>
          </w:placeholder>
          <w:showingPlcHdr/>
        </w:sdtPr>
        <w:sdtContent>
          <w:r w:rsidRPr="003F2A02">
            <w:rPr>
              <w:rStyle w:val="PlaceholderText"/>
            </w:rPr>
            <w:t>Click or tap here to enter text.</w:t>
          </w:r>
        </w:sdtContent>
      </w:sdt>
    </w:p>
    <w:p w14:paraId="14C0816C" w14:textId="0946E5EA" w:rsidR="00233669" w:rsidRPr="00F93BCA" w:rsidRDefault="00233669" w:rsidP="00FE1B39">
      <w:pPr>
        <w:pStyle w:val="Heading4"/>
      </w:pPr>
      <w:r w:rsidRPr="00F93BCA">
        <w:t>Manager or agent 2</w:t>
      </w:r>
    </w:p>
    <w:p w14:paraId="42994F2C" w14:textId="353F5265" w:rsidR="0033663F" w:rsidRDefault="0033663F" w:rsidP="0033663F">
      <w:r>
        <w:t>Name:</w:t>
      </w:r>
      <w:r>
        <w:tab/>
      </w:r>
      <w:r>
        <w:tab/>
      </w:r>
      <w:sdt>
        <w:sdtPr>
          <w:alias w:val="Type the name of the manager or agent"/>
          <w:tag w:val="Type the name of the manager or agent"/>
          <w:id w:val="1431857935"/>
          <w:placeholder>
            <w:docPart w:val="43D61424A3B242E38AA0DEF30D2F00B6"/>
          </w:placeholder>
          <w:showingPlcHdr/>
        </w:sdtPr>
        <w:sdtContent>
          <w:r w:rsidRPr="003F2A02">
            <w:rPr>
              <w:rStyle w:val="PlaceholderText"/>
            </w:rPr>
            <w:t>Click or tap here to enter text.</w:t>
          </w:r>
        </w:sdtContent>
      </w:sdt>
    </w:p>
    <w:p w14:paraId="0E7F33D0" w14:textId="77777777" w:rsidR="0033663F" w:rsidRDefault="0033663F" w:rsidP="0033663F">
      <w:r>
        <w:t>Date:</w:t>
      </w:r>
      <w:r>
        <w:tab/>
      </w:r>
      <w:r>
        <w:tab/>
      </w:r>
      <w:sdt>
        <w:sdtPr>
          <w:alias w:val="Choose today's date"/>
          <w:tag w:val="Choose today's date"/>
          <w:id w:val="1712375117"/>
          <w:placeholder>
            <w:docPart w:val="7AE0B0FCF97546BEB3DC40D4C7E03627"/>
          </w:placeholder>
          <w:showingPlcHdr/>
          <w:date>
            <w:dateFormat w:val="dd/MM/yyyy"/>
            <w:lid w:val="en-GB"/>
            <w:storeMappedDataAs w:val="dateTime"/>
            <w:calendar w:val="gregorian"/>
          </w:date>
        </w:sdtPr>
        <w:sdtContent>
          <w:r w:rsidRPr="00963D58">
            <w:rPr>
              <w:rStyle w:val="PlaceholderText"/>
            </w:rPr>
            <w:t>Click or tap to enter a date.</w:t>
          </w:r>
        </w:sdtContent>
      </w:sdt>
    </w:p>
    <w:p w14:paraId="40F36A76" w14:textId="0C6C83FD" w:rsidR="0033663F" w:rsidRDefault="0033663F" w:rsidP="0033663F">
      <w:r>
        <w:t>Signature:</w:t>
      </w:r>
      <w:r>
        <w:tab/>
      </w:r>
      <w:sdt>
        <w:sdtPr>
          <w:alias w:val="Type the signature of the manager or agent"/>
          <w:tag w:val="Type the signature of the manager or agent"/>
          <w:id w:val="-1423944155"/>
          <w:placeholder>
            <w:docPart w:val="3C659205D54640BCBE26846517C12440"/>
          </w:placeholder>
          <w:showingPlcHdr/>
        </w:sdtPr>
        <w:sdtContent>
          <w:r w:rsidRPr="003F2A02">
            <w:rPr>
              <w:rStyle w:val="PlaceholderText"/>
            </w:rPr>
            <w:t>Click or tap here to enter text.</w:t>
          </w:r>
        </w:sdtContent>
      </w:sdt>
    </w:p>
    <w:p w14:paraId="3A141FAB" w14:textId="7FD600DD" w:rsidR="00233669" w:rsidRPr="00F93BCA" w:rsidRDefault="00233669" w:rsidP="00FE1B39">
      <w:pPr>
        <w:pStyle w:val="Heading4"/>
      </w:pPr>
      <w:r w:rsidRPr="00F93BCA">
        <w:t>Manager or agent 3</w:t>
      </w:r>
    </w:p>
    <w:p w14:paraId="4A609484" w14:textId="7178FBD8" w:rsidR="0033663F" w:rsidRDefault="0033663F" w:rsidP="0033663F">
      <w:r>
        <w:t>Name:</w:t>
      </w:r>
      <w:r>
        <w:tab/>
      </w:r>
      <w:r>
        <w:tab/>
      </w:r>
      <w:sdt>
        <w:sdtPr>
          <w:alias w:val="Type the name of the manager or agent"/>
          <w:tag w:val="Type the name of the manager or agent"/>
          <w:id w:val="-457487834"/>
          <w:placeholder>
            <w:docPart w:val="9BDBE5A8E24C49A7BCFD5DE3D8B8DB5C"/>
          </w:placeholder>
          <w:showingPlcHdr/>
        </w:sdtPr>
        <w:sdtContent>
          <w:r w:rsidRPr="003F2A02">
            <w:rPr>
              <w:rStyle w:val="PlaceholderText"/>
            </w:rPr>
            <w:t>Click or tap here to enter text.</w:t>
          </w:r>
        </w:sdtContent>
      </w:sdt>
    </w:p>
    <w:p w14:paraId="762E7334" w14:textId="77777777" w:rsidR="0033663F" w:rsidRDefault="0033663F" w:rsidP="0033663F">
      <w:r>
        <w:t>Date:</w:t>
      </w:r>
      <w:r>
        <w:tab/>
      </w:r>
      <w:r>
        <w:tab/>
      </w:r>
      <w:sdt>
        <w:sdtPr>
          <w:alias w:val="Choose today's date"/>
          <w:tag w:val="Choose today's date"/>
          <w:id w:val="-1355341320"/>
          <w:placeholder>
            <w:docPart w:val="2EDCE862F236438A948B2899123A85A4"/>
          </w:placeholder>
          <w:showingPlcHdr/>
          <w:date>
            <w:dateFormat w:val="dd/MM/yyyy"/>
            <w:lid w:val="en-GB"/>
            <w:storeMappedDataAs w:val="dateTime"/>
            <w:calendar w:val="gregorian"/>
          </w:date>
        </w:sdtPr>
        <w:sdtContent>
          <w:r w:rsidRPr="00963D58">
            <w:rPr>
              <w:rStyle w:val="PlaceholderText"/>
            </w:rPr>
            <w:t>Click or tap to enter a date.</w:t>
          </w:r>
        </w:sdtContent>
      </w:sdt>
    </w:p>
    <w:p w14:paraId="4D3B1284" w14:textId="4F10402B" w:rsidR="003B6507" w:rsidRPr="00FE1B39" w:rsidRDefault="0033663F" w:rsidP="008E45DD">
      <w:r>
        <w:t>Signature:</w:t>
      </w:r>
      <w:r>
        <w:tab/>
      </w:r>
      <w:sdt>
        <w:sdtPr>
          <w:alias w:val="Type the signature of the manager or agent"/>
          <w:tag w:val="Type the signature of the manager or agent"/>
          <w:id w:val="-2035722815"/>
          <w:placeholder>
            <w:docPart w:val="2BE73C9C6EA04FC59232BEF87F7095A3"/>
          </w:placeholder>
          <w:showingPlcHdr/>
        </w:sdtPr>
        <w:sdtContent>
          <w:r w:rsidRPr="003F2A02">
            <w:rPr>
              <w:rStyle w:val="PlaceholderText"/>
            </w:rPr>
            <w:t>Click or tap here to enter text.</w:t>
          </w:r>
        </w:sdtContent>
      </w:sdt>
    </w:p>
    <w:p w14:paraId="32562361" w14:textId="77F1F3C0" w:rsidR="008E45DD" w:rsidRPr="00233669" w:rsidRDefault="00233669" w:rsidP="00FE1B39">
      <w:pPr>
        <w:pStyle w:val="Heading3"/>
      </w:pPr>
      <w:r w:rsidRPr="00233669">
        <w:lastRenderedPageBreak/>
        <w:t xml:space="preserve">Is the proposed manager a member of an accreditation scheme, </w:t>
      </w:r>
      <w:r w:rsidR="00F93BCA" w:rsidRPr="00233669">
        <w:t>landlords’</w:t>
      </w:r>
      <w:r w:rsidRPr="00233669">
        <w:t xml:space="preserve"> association or other relevant professional body?</w:t>
      </w:r>
    </w:p>
    <w:p w14:paraId="16157164" w14:textId="77777777" w:rsidR="00233669" w:rsidRDefault="00000000" w:rsidP="00233669">
      <w:sdt>
        <w:sdtPr>
          <w:alias w:val="Check this box if the proposed manager is a member of an accreditation scheme"/>
          <w:tag w:val="Check this box if the proposed manager is a member of an accreditation scheme"/>
          <w:id w:val="1934778592"/>
          <w14:checkbox>
            <w14:checked w14:val="0"/>
            <w14:checkedState w14:val="2612" w14:font="MS Gothic"/>
            <w14:uncheckedState w14:val="2610" w14:font="MS Gothic"/>
          </w14:checkbox>
        </w:sdtPr>
        <w:sdtContent>
          <w:r w:rsidR="00233669">
            <w:rPr>
              <w:rFonts w:ascii="MS Gothic" w:eastAsia="MS Gothic" w:hAnsi="MS Gothic" w:hint="eastAsia"/>
            </w:rPr>
            <w:t>☐</w:t>
          </w:r>
        </w:sdtContent>
      </w:sdt>
      <w:r w:rsidR="00233669">
        <w:t xml:space="preserve"> Yes </w:t>
      </w:r>
      <w:r w:rsidR="00233669">
        <w:tab/>
      </w:r>
      <w:sdt>
        <w:sdtPr>
          <w:alias w:val="Check this box if the proposed manager is not a member of an accreditation scheme"/>
          <w:tag w:val="Check this box if the proposed manager is not a member of an accreditation scheme"/>
          <w:id w:val="-849325267"/>
          <w14:checkbox>
            <w14:checked w14:val="0"/>
            <w14:checkedState w14:val="2612" w14:font="MS Gothic"/>
            <w14:uncheckedState w14:val="2610" w14:font="MS Gothic"/>
          </w14:checkbox>
        </w:sdtPr>
        <w:sdtContent>
          <w:r w:rsidR="00233669">
            <w:rPr>
              <w:rFonts w:ascii="MS Gothic" w:eastAsia="MS Gothic" w:hAnsi="MS Gothic" w:hint="eastAsia"/>
            </w:rPr>
            <w:t>☐</w:t>
          </w:r>
        </w:sdtContent>
      </w:sdt>
      <w:r w:rsidR="00233669">
        <w:t xml:space="preserve"> No </w:t>
      </w:r>
    </w:p>
    <w:p w14:paraId="0B187565" w14:textId="77777777" w:rsidR="0033663F" w:rsidRDefault="0033663F" w:rsidP="0033663F">
      <w:r>
        <w:t>Scheme details:</w:t>
      </w:r>
      <w:r>
        <w:tab/>
      </w:r>
      <w:r>
        <w:tab/>
      </w:r>
      <w:sdt>
        <w:sdtPr>
          <w:alias w:val="Type the scheme details"/>
          <w:tag w:val="Type the scheme details"/>
          <w:id w:val="2040312482"/>
          <w:placeholder>
            <w:docPart w:val="18AD2361FF0245CAA6BD8434AA39C9B5"/>
          </w:placeholder>
          <w:showingPlcHdr/>
        </w:sdtPr>
        <w:sdtContent>
          <w:r w:rsidRPr="003F2A02">
            <w:rPr>
              <w:rStyle w:val="PlaceholderText"/>
            </w:rPr>
            <w:t>Click or tap here to enter text.</w:t>
          </w:r>
        </w:sdtContent>
      </w:sdt>
    </w:p>
    <w:p w14:paraId="5AFAD0B2" w14:textId="1AE4BFCF" w:rsidR="003B6507" w:rsidRDefault="0033663F" w:rsidP="008E45DD">
      <w:r>
        <w:t>Membership number:</w:t>
      </w:r>
      <w:r>
        <w:tab/>
      </w:r>
      <w:sdt>
        <w:sdtPr>
          <w:alias w:val="Type the membership number"/>
          <w:tag w:val="Type the membership number"/>
          <w:id w:val="1579404379"/>
          <w:placeholder>
            <w:docPart w:val="18AD2361FF0245CAA6BD8434AA39C9B5"/>
          </w:placeholder>
          <w:showingPlcHdr/>
        </w:sdtPr>
        <w:sdtContent>
          <w:r w:rsidR="005740FF" w:rsidRPr="003F2A02">
            <w:rPr>
              <w:rStyle w:val="PlaceholderText"/>
            </w:rPr>
            <w:t>Click or tap here to enter text.</w:t>
          </w:r>
        </w:sdtContent>
      </w:sdt>
    </w:p>
    <w:p w14:paraId="6DBED898" w14:textId="1820F62D" w:rsidR="00233669" w:rsidRPr="003B6507" w:rsidRDefault="00233669" w:rsidP="00FE1B39">
      <w:pPr>
        <w:pStyle w:val="Heading3"/>
      </w:pPr>
      <w:r w:rsidRPr="003B6507">
        <w:t>Fit and Proper Person</w:t>
      </w:r>
      <w:r w:rsidR="008066A7">
        <w:t xml:space="preserve">: </w:t>
      </w:r>
      <w:r w:rsidRPr="003B6507">
        <w:t xml:space="preserve">Proposed manager or agent </w:t>
      </w:r>
    </w:p>
    <w:p w14:paraId="7D32985B" w14:textId="77777777" w:rsidR="00233669" w:rsidRDefault="00233669" w:rsidP="008E45DD">
      <w:r w:rsidRPr="00233669">
        <w:t xml:space="preserve">The Local Authority must have regard amongst other things to the following matters in relation to any person who will be the manager/agent: </w:t>
      </w:r>
    </w:p>
    <w:p w14:paraId="78267CCE" w14:textId="3572486B" w:rsidR="00233669" w:rsidRDefault="00233669" w:rsidP="00E32B3E">
      <w:pPr>
        <w:pStyle w:val="ListParagraph"/>
        <w:numPr>
          <w:ilvl w:val="1"/>
          <w:numId w:val="6"/>
        </w:numPr>
      </w:pPr>
      <w:r w:rsidRPr="00233669">
        <w:t xml:space="preserve">details of any unspent convictions that may be relevant to the proposed licence holder’s fitness to hold a licence, or the proposed manager’s fitness to manage the HMO or house, and, in particular any such conviction in respect of any offence involving fraud or other dishonesty, or violence or drugs or any offence listed in Schedule 3 to the sexual Offenders Act 2003 (offences attracting notification requirements); </w:t>
      </w:r>
    </w:p>
    <w:p w14:paraId="3D917659" w14:textId="42B4B366" w:rsidR="00233669" w:rsidRDefault="00233669" w:rsidP="00E32B3E">
      <w:pPr>
        <w:pStyle w:val="ListParagraph"/>
        <w:numPr>
          <w:ilvl w:val="1"/>
          <w:numId w:val="6"/>
        </w:numPr>
      </w:pPr>
      <w:r w:rsidRPr="00233669">
        <w:t xml:space="preserve">details of any finding by a court or tribunal against the proposed licence holder or manager that he has practised unlawful discrimination on grounds of sex, colour, race, ethnic or national origin or disability in, or in connection with, the carrying on of any business; </w:t>
      </w:r>
    </w:p>
    <w:p w14:paraId="449F8C26" w14:textId="0F14C7C0" w:rsidR="00233669" w:rsidRDefault="00233669" w:rsidP="00E32B3E">
      <w:pPr>
        <w:pStyle w:val="ListParagraph"/>
        <w:numPr>
          <w:ilvl w:val="1"/>
          <w:numId w:val="6"/>
        </w:numPr>
      </w:pPr>
      <w:r w:rsidRPr="00233669">
        <w:t>details of any contravention on the part of the proposed licence holder or manager of any provision of any enactment relating to housing, public health, environmental health or landlord and tenant law which led to civil or criminal proceedings resulting in a judgement being made against them</w:t>
      </w:r>
    </w:p>
    <w:p w14:paraId="509AFCD2" w14:textId="18C39BD4" w:rsidR="00233669" w:rsidRDefault="00233669" w:rsidP="00E32B3E">
      <w:pPr>
        <w:pStyle w:val="ListParagraph"/>
        <w:numPr>
          <w:ilvl w:val="1"/>
          <w:numId w:val="6"/>
        </w:numPr>
      </w:pPr>
      <w:r w:rsidRPr="00233669">
        <w:t xml:space="preserve">Information about any HMO or house that the proposed licence holder or manager owns or manages or has owned or managed which has been the subject of: </w:t>
      </w:r>
    </w:p>
    <w:p w14:paraId="48E82017" w14:textId="3DAF6E93" w:rsidR="00233669" w:rsidRDefault="00233669" w:rsidP="00E32B3E">
      <w:pPr>
        <w:pStyle w:val="ListParagraph"/>
        <w:numPr>
          <w:ilvl w:val="2"/>
          <w:numId w:val="6"/>
        </w:numPr>
      </w:pPr>
      <w:r w:rsidRPr="00233669">
        <w:t xml:space="preserve">a control order under section 379 of the Housing act 1985 in the five years preceding the date of the application; or </w:t>
      </w:r>
    </w:p>
    <w:p w14:paraId="59628940" w14:textId="13D81DD5" w:rsidR="00233669" w:rsidRDefault="00233669" w:rsidP="00E32B3E">
      <w:pPr>
        <w:pStyle w:val="ListParagraph"/>
        <w:numPr>
          <w:ilvl w:val="2"/>
          <w:numId w:val="6"/>
        </w:numPr>
      </w:pPr>
      <w:r w:rsidRPr="00233669">
        <w:t xml:space="preserve">any appropriate enforcement action described in section 5(2) of the Housing Act 2004. </w:t>
      </w:r>
    </w:p>
    <w:p w14:paraId="6A942CA1" w14:textId="1698F03E" w:rsidR="00233669" w:rsidRDefault="00233669" w:rsidP="00E32B3E">
      <w:pPr>
        <w:pStyle w:val="ListParagraph"/>
        <w:numPr>
          <w:ilvl w:val="1"/>
          <w:numId w:val="6"/>
        </w:numPr>
      </w:pPr>
      <w:r w:rsidRPr="00233669">
        <w:t xml:space="preserve">information about any HMO or house the proposed licence holder or manager owns or manages or has owned or managed for which a local housing authority has refused to grant a licence under Part 2 or 3 of the Housing Act 2004, or has revoked a licence in consequence of the licence holder breaching the conditions of their licence; and </w:t>
      </w:r>
    </w:p>
    <w:p w14:paraId="5F796C09" w14:textId="4772AB67" w:rsidR="00233669" w:rsidRDefault="00233669" w:rsidP="00E32B3E">
      <w:pPr>
        <w:pStyle w:val="ListParagraph"/>
        <w:numPr>
          <w:ilvl w:val="1"/>
          <w:numId w:val="6"/>
        </w:numPr>
      </w:pPr>
      <w:r w:rsidRPr="00233669">
        <w:t>information about any HMO or house the proposed licence holder or manager owns or manages or has owned or managed that has been the subject of an interim or final management order under the Housing Act 2004.</w:t>
      </w:r>
    </w:p>
    <w:p w14:paraId="6E89A511" w14:textId="77777777" w:rsidR="00CE4D5F" w:rsidRDefault="00CE4D5F">
      <w:pPr>
        <w:spacing w:line="259" w:lineRule="auto"/>
      </w:pPr>
      <w:r>
        <w:br w:type="page"/>
      </w:r>
    </w:p>
    <w:p w14:paraId="1C37F371" w14:textId="1175C816" w:rsidR="008066A7" w:rsidRDefault="008066A7" w:rsidP="008066A7">
      <w:r>
        <w:lastRenderedPageBreak/>
        <w:t>Do any of the above apply?</w:t>
      </w:r>
    </w:p>
    <w:p w14:paraId="29830913" w14:textId="77777777" w:rsidR="008066A7" w:rsidRDefault="00000000" w:rsidP="008066A7">
      <w:sdt>
        <w:sdtPr>
          <w:rPr>
            <w:rFonts w:ascii="MS Gothic" w:eastAsia="MS Gothic" w:hAnsi="MS Gothic"/>
          </w:rPr>
          <w:alias w:val="Check this box if any of the above applies"/>
          <w:tag w:val="Check this box if any of the above applies"/>
          <w:id w:val="855010080"/>
          <w14:checkbox>
            <w14:checked w14:val="0"/>
            <w14:checkedState w14:val="2612" w14:font="MS Gothic"/>
            <w14:uncheckedState w14:val="2610" w14:font="MS Gothic"/>
          </w14:checkbox>
        </w:sdtPr>
        <w:sdtContent>
          <w:r w:rsidR="008066A7" w:rsidRPr="008066A7">
            <w:rPr>
              <w:rFonts w:ascii="MS Gothic" w:eastAsia="MS Gothic" w:hAnsi="MS Gothic" w:hint="eastAsia"/>
            </w:rPr>
            <w:t>☐</w:t>
          </w:r>
        </w:sdtContent>
      </w:sdt>
      <w:r w:rsidR="008066A7">
        <w:t xml:space="preserve"> Yes </w:t>
      </w:r>
      <w:r w:rsidR="008066A7">
        <w:tab/>
      </w:r>
      <w:sdt>
        <w:sdtPr>
          <w:rPr>
            <w:rFonts w:ascii="MS Gothic" w:eastAsia="MS Gothic" w:hAnsi="MS Gothic"/>
          </w:rPr>
          <w:alias w:val="Check this box if any of the above does not apply"/>
          <w:tag w:val="Check this box if any of the above does not apply"/>
          <w:id w:val="57905590"/>
          <w14:checkbox>
            <w14:checked w14:val="0"/>
            <w14:checkedState w14:val="2612" w14:font="MS Gothic"/>
            <w14:uncheckedState w14:val="2610" w14:font="MS Gothic"/>
          </w14:checkbox>
        </w:sdtPr>
        <w:sdtContent>
          <w:r w:rsidR="008066A7" w:rsidRPr="008066A7">
            <w:rPr>
              <w:rFonts w:ascii="MS Gothic" w:eastAsia="MS Gothic" w:hAnsi="MS Gothic" w:hint="eastAsia"/>
            </w:rPr>
            <w:t>☐</w:t>
          </w:r>
        </w:sdtContent>
      </w:sdt>
      <w:r w:rsidR="008066A7">
        <w:t xml:space="preserve"> No </w:t>
      </w:r>
    </w:p>
    <w:p w14:paraId="22FFDB45" w14:textId="348937A4" w:rsidR="008066A7" w:rsidRDefault="008066A7" w:rsidP="008066A7">
      <w:r>
        <w:t>If yes, please provide full details below including dates</w:t>
      </w:r>
      <w:r w:rsidR="00CE4D5F">
        <w:t>.</w:t>
      </w:r>
    </w:p>
    <w:p w14:paraId="1B578CC3" w14:textId="77777777" w:rsidR="00CE4D5F" w:rsidRDefault="00000000" w:rsidP="003B6507">
      <w:sdt>
        <w:sdtPr>
          <w:alias w:val="Enter full details including dates"/>
          <w:tag w:val="Enter full details including dates"/>
          <w:id w:val="1145861452"/>
          <w:placeholder>
            <w:docPart w:val="D327DC751AB94876B0F42DFC2851F1C7"/>
          </w:placeholder>
          <w:showingPlcHdr/>
        </w:sdtPr>
        <w:sdtContent>
          <w:r w:rsidR="008066A7" w:rsidRPr="003F2A02">
            <w:rPr>
              <w:rStyle w:val="PlaceholderText"/>
            </w:rPr>
            <w:t>Click or tap here to enter text.</w:t>
          </w:r>
        </w:sdtContent>
      </w:sdt>
    </w:p>
    <w:p w14:paraId="6C83EE37" w14:textId="08BFDA87" w:rsidR="003B6507" w:rsidRPr="00FE1B39" w:rsidRDefault="00000000" w:rsidP="003B6507">
      <w:sdt>
        <w:sdtPr>
          <w:alias w:val="Enter full details including dates"/>
          <w:tag w:val="Enter full details including dates"/>
          <w:id w:val="672298895"/>
          <w:placeholder>
            <w:docPart w:val="7C5CC0563EEF4A30B75FC0B9CE7E4FCE"/>
          </w:placeholder>
          <w:showingPlcHdr/>
        </w:sdtPr>
        <w:sdtContent>
          <w:r w:rsidR="008066A7" w:rsidRPr="003F2A02">
            <w:rPr>
              <w:rStyle w:val="PlaceholderText"/>
            </w:rPr>
            <w:t>Click or tap here to enter text.</w:t>
          </w:r>
        </w:sdtContent>
      </w:sdt>
    </w:p>
    <w:p w14:paraId="3142F6E7" w14:textId="4390E5B4" w:rsidR="00233669" w:rsidRPr="00CE4D5F" w:rsidRDefault="00233669" w:rsidP="00CE4D5F">
      <w:pPr>
        <w:pStyle w:val="Heading3"/>
      </w:pPr>
      <w:r w:rsidRPr="003B6507">
        <w:t>Statutory declaration for release of information</w:t>
      </w:r>
    </w:p>
    <w:p w14:paraId="7106D096" w14:textId="77DA066A" w:rsidR="00233669" w:rsidRDefault="00233669" w:rsidP="00233669">
      <w:r>
        <w:t>To be completed by the proposed manager or agent:</w:t>
      </w:r>
    </w:p>
    <w:p w14:paraId="45A63A45" w14:textId="7EC35ED4" w:rsidR="00233669" w:rsidRDefault="00233669" w:rsidP="00233669">
      <w:r>
        <w:t>All information provided will be treated in confidence and in accordance with the Data Protection Act &amp; General Data Protection Regulations. It will only be used to progress your application.</w:t>
      </w:r>
    </w:p>
    <w:p w14:paraId="002FB38A" w14:textId="0A1B5A80" w:rsidR="00233669" w:rsidRDefault="00233669" w:rsidP="00233669">
      <w:r>
        <w:t>As part of our duty under the Housing Act 2004 we may have to share and/or check your information with other agencies including The Criminal Records Bureau, Police, Fire &amp; Rescue Service, Office of Fair Trading, other local authorities and other relevant departments within this Council, for example Council Tax, Revenues and Benefits and Debtors.</w:t>
      </w:r>
    </w:p>
    <w:p w14:paraId="41077486" w14:textId="638ED890" w:rsidR="00233669" w:rsidRDefault="00233669" w:rsidP="00233669">
      <w:r>
        <w:t>Please sign and date the declaration below for us to progress your application.</w:t>
      </w:r>
    </w:p>
    <w:p w14:paraId="790342DA" w14:textId="77777777" w:rsidR="008066A7" w:rsidRDefault="008066A7" w:rsidP="008066A7">
      <w:r>
        <w:t>Name:</w:t>
      </w:r>
      <w:r>
        <w:tab/>
      </w:r>
      <w:r>
        <w:tab/>
      </w:r>
      <w:sdt>
        <w:sdtPr>
          <w:alias w:val="Type the name of the manager or agent"/>
          <w:tag w:val="Type the name of the manager or agent"/>
          <w:id w:val="-495809373"/>
          <w:placeholder>
            <w:docPart w:val="F70877B3538541C08B58A0DFAB6640EA"/>
          </w:placeholder>
          <w:showingPlcHdr/>
        </w:sdtPr>
        <w:sdtContent>
          <w:r w:rsidRPr="003F2A02">
            <w:rPr>
              <w:rStyle w:val="PlaceholderText"/>
            </w:rPr>
            <w:t>Click or tap here to enter text.</w:t>
          </w:r>
        </w:sdtContent>
      </w:sdt>
    </w:p>
    <w:p w14:paraId="0D289CEF" w14:textId="77777777" w:rsidR="008066A7" w:rsidRDefault="008066A7" w:rsidP="008066A7">
      <w:r>
        <w:t>Date:</w:t>
      </w:r>
      <w:r>
        <w:tab/>
      </w:r>
      <w:r>
        <w:tab/>
      </w:r>
      <w:sdt>
        <w:sdtPr>
          <w:alias w:val="Choose today's date"/>
          <w:tag w:val="Choose today's date"/>
          <w:id w:val="-1162693013"/>
          <w:placeholder>
            <w:docPart w:val="CA37CF806B034EA4AAF38CC9246F704D"/>
          </w:placeholder>
          <w:showingPlcHdr/>
          <w:date>
            <w:dateFormat w:val="dd/MM/yyyy"/>
            <w:lid w:val="en-GB"/>
            <w:storeMappedDataAs w:val="dateTime"/>
            <w:calendar w:val="gregorian"/>
          </w:date>
        </w:sdtPr>
        <w:sdtContent>
          <w:r w:rsidRPr="00963D58">
            <w:rPr>
              <w:rStyle w:val="PlaceholderText"/>
            </w:rPr>
            <w:t>Click or tap to enter a date.</w:t>
          </w:r>
        </w:sdtContent>
      </w:sdt>
    </w:p>
    <w:p w14:paraId="4708D224" w14:textId="7B906D64" w:rsidR="003B6507" w:rsidRDefault="008066A7" w:rsidP="00064D95">
      <w:r>
        <w:t>Signature:</w:t>
      </w:r>
      <w:r>
        <w:tab/>
      </w:r>
      <w:sdt>
        <w:sdtPr>
          <w:alias w:val="Type the signature of the manager or agent"/>
          <w:tag w:val="Type the signature of the manager or agent"/>
          <w:id w:val="-1823186259"/>
          <w:placeholder>
            <w:docPart w:val="535FA8EE2A184E208D759C4C9918AF59"/>
          </w:placeholder>
          <w:showingPlcHdr/>
        </w:sdtPr>
        <w:sdtContent>
          <w:r w:rsidRPr="003F2A02">
            <w:rPr>
              <w:rStyle w:val="PlaceholderText"/>
            </w:rPr>
            <w:t>Click or tap here to enter text.</w:t>
          </w:r>
        </w:sdtContent>
      </w:sdt>
      <w:r w:rsidR="00FE1B39">
        <w:br/>
      </w:r>
    </w:p>
    <w:p w14:paraId="57A909B4" w14:textId="0D3C070A" w:rsidR="003B6507" w:rsidRPr="00FE1B39" w:rsidRDefault="00A672B4" w:rsidP="00FE1B39">
      <w:pPr>
        <w:pStyle w:val="Heading2"/>
      </w:pPr>
      <w:bookmarkStart w:id="11" w:name="_Toc226626105"/>
      <w:r>
        <w:t xml:space="preserve">Part 4: </w:t>
      </w:r>
      <w:r w:rsidR="003B6507">
        <w:t>N</w:t>
      </w:r>
      <w:r w:rsidR="00233669" w:rsidRPr="00233669">
        <w:t>otification of relevant persons</w:t>
      </w:r>
      <w:bookmarkEnd w:id="11"/>
      <w:r w:rsidR="00233669" w:rsidRPr="00233669">
        <w:t xml:space="preserve"> </w:t>
      </w:r>
    </w:p>
    <w:p w14:paraId="587ACE21" w14:textId="28C8FD90" w:rsidR="006F5B0D" w:rsidRPr="003B6507" w:rsidRDefault="006F5B0D" w:rsidP="00FE1B39">
      <w:pPr>
        <w:pStyle w:val="Heading3"/>
      </w:pPr>
      <w:r w:rsidRPr="003B6507">
        <w:t xml:space="preserve">Telling others about </w:t>
      </w:r>
      <w:r w:rsidR="00233669" w:rsidRPr="003B6507">
        <w:t>this application</w:t>
      </w:r>
    </w:p>
    <w:p w14:paraId="74463E25" w14:textId="48574EE7" w:rsidR="00233669" w:rsidRDefault="00233669" w:rsidP="00233669">
      <w:r w:rsidRPr="00233669">
        <w:t xml:space="preserve">You must let certain persons know that you are making this application. The persons who need to know about it are: </w:t>
      </w:r>
    </w:p>
    <w:p w14:paraId="2CC51B60" w14:textId="77777777" w:rsidR="00233669" w:rsidRDefault="00233669" w:rsidP="00E32B3E">
      <w:pPr>
        <w:pStyle w:val="ListParagraph"/>
        <w:numPr>
          <w:ilvl w:val="0"/>
          <w:numId w:val="8"/>
        </w:numPr>
      </w:pPr>
      <w:r w:rsidRPr="00233669">
        <w:t>Any mortgagee</w:t>
      </w:r>
    </w:p>
    <w:p w14:paraId="288BF443" w14:textId="77777777" w:rsidR="00233669" w:rsidRDefault="00233669" w:rsidP="00E32B3E">
      <w:pPr>
        <w:pStyle w:val="ListParagraph"/>
        <w:numPr>
          <w:ilvl w:val="0"/>
          <w:numId w:val="8"/>
        </w:numPr>
      </w:pPr>
      <w:r w:rsidRPr="00233669">
        <w:t>Any owner of the property to which the application relates (if that is not yourself) i.e. the freeholder and any head lessors who are known to you</w:t>
      </w:r>
    </w:p>
    <w:p w14:paraId="06C1F289" w14:textId="77777777" w:rsidR="00233669" w:rsidRDefault="00233669" w:rsidP="00E32B3E">
      <w:pPr>
        <w:pStyle w:val="ListParagraph"/>
        <w:numPr>
          <w:ilvl w:val="0"/>
          <w:numId w:val="8"/>
        </w:numPr>
      </w:pPr>
      <w:r w:rsidRPr="00233669">
        <w:t xml:space="preserve">Any other person who is a tenant or long leaseholder of the property or any part of it (including a flat) who is known to you, other than a statutory tenant or other tenant whose lease or tenancy is for less than 3 years (including a periodic tenancy) </w:t>
      </w:r>
    </w:p>
    <w:p w14:paraId="3F9C5306" w14:textId="77777777" w:rsidR="00233669" w:rsidRDefault="00233669" w:rsidP="00E32B3E">
      <w:pPr>
        <w:pStyle w:val="ListParagraph"/>
        <w:numPr>
          <w:ilvl w:val="0"/>
          <w:numId w:val="8"/>
        </w:numPr>
      </w:pPr>
      <w:r w:rsidRPr="00233669">
        <w:t xml:space="preserve">The proposed licence holder (if that is not you) </w:t>
      </w:r>
    </w:p>
    <w:p w14:paraId="3DF4CD13" w14:textId="77777777" w:rsidR="00233669" w:rsidRDefault="00233669" w:rsidP="00E32B3E">
      <w:pPr>
        <w:pStyle w:val="ListParagraph"/>
        <w:numPr>
          <w:ilvl w:val="0"/>
          <w:numId w:val="8"/>
        </w:numPr>
      </w:pPr>
      <w:r w:rsidRPr="00233669">
        <w:lastRenderedPageBreak/>
        <w:t>The proposed managing agent (if any) (if that is not you)</w:t>
      </w:r>
    </w:p>
    <w:p w14:paraId="5E7860F3" w14:textId="77777777" w:rsidR="00233669" w:rsidRDefault="00233669" w:rsidP="00E32B3E">
      <w:pPr>
        <w:pStyle w:val="ListParagraph"/>
        <w:numPr>
          <w:ilvl w:val="0"/>
          <w:numId w:val="8"/>
        </w:numPr>
      </w:pPr>
      <w:r w:rsidRPr="00233669">
        <w:t xml:space="preserve">Any person who has agreed that he/she will be bound by any condition(s) in a licence if it is granted </w:t>
      </w:r>
    </w:p>
    <w:p w14:paraId="5A867B7A" w14:textId="7A59B4C2" w:rsidR="00233669" w:rsidRDefault="00233669" w:rsidP="00233669">
      <w:r w:rsidRPr="00233669">
        <w:t xml:space="preserve">You must tell each of these persons: </w:t>
      </w:r>
    </w:p>
    <w:p w14:paraId="7CCB4FBA" w14:textId="77777777" w:rsidR="00233669" w:rsidRDefault="00233669" w:rsidP="00E32B3E">
      <w:pPr>
        <w:pStyle w:val="ListParagraph"/>
        <w:numPr>
          <w:ilvl w:val="0"/>
          <w:numId w:val="7"/>
        </w:numPr>
      </w:pPr>
      <w:r w:rsidRPr="00233669">
        <w:t xml:space="preserve">Your name, address, telephone number, fax number and e-mail address (if any) </w:t>
      </w:r>
    </w:p>
    <w:p w14:paraId="0FFB11BE" w14:textId="77777777" w:rsidR="00233669" w:rsidRDefault="00233669" w:rsidP="00E32B3E">
      <w:pPr>
        <w:pStyle w:val="ListParagraph"/>
        <w:numPr>
          <w:ilvl w:val="0"/>
          <w:numId w:val="7"/>
        </w:numPr>
      </w:pPr>
      <w:r w:rsidRPr="00233669">
        <w:t xml:space="preserve">The name, address, telephone number, fax number and e-mail address (if any) of the proposed licence holder (if it will not be you) </w:t>
      </w:r>
    </w:p>
    <w:p w14:paraId="5058CDB8" w14:textId="77777777" w:rsidR="00233669" w:rsidRDefault="00233669" w:rsidP="00E32B3E">
      <w:pPr>
        <w:pStyle w:val="ListParagraph"/>
        <w:numPr>
          <w:ilvl w:val="0"/>
          <w:numId w:val="7"/>
        </w:numPr>
      </w:pPr>
      <w:r w:rsidRPr="00233669">
        <w:t xml:space="preserve">The address of the property to be licensed </w:t>
      </w:r>
    </w:p>
    <w:p w14:paraId="12E26205" w14:textId="42333C78" w:rsidR="00233669" w:rsidRDefault="00233669" w:rsidP="00E32B3E">
      <w:pPr>
        <w:pStyle w:val="ListParagraph"/>
        <w:numPr>
          <w:ilvl w:val="0"/>
          <w:numId w:val="7"/>
        </w:numPr>
      </w:pPr>
      <w:r w:rsidRPr="00233669">
        <w:t>The type of licence applied for</w:t>
      </w:r>
      <w:r>
        <w:t xml:space="preserve">, for example, </w:t>
      </w:r>
      <w:r w:rsidRPr="00233669">
        <w:t>mandatory, selectiv</w:t>
      </w:r>
      <w:r>
        <w:t>e</w:t>
      </w:r>
    </w:p>
    <w:p w14:paraId="2924C0EA" w14:textId="56E84FA0" w:rsidR="00233669" w:rsidRDefault="00233669" w:rsidP="00E32B3E">
      <w:pPr>
        <w:pStyle w:val="ListParagraph"/>
        <w:numPr>
          <w:ilvl w:val="0"/>
          <w:numId w:val="7"/>
        </w:numPr>
      </w:pPr>
      <w:r w:rsidRPr="00233669">
        <w:t>The name and address of the local authority to which the application will be made</w:t>
      </w:r>
    </w:p>
    <w:p w14:paraId="47DAD948" w14:textId="77777777" w:rsidR="00233669" w:rsidRDefault="00233669" w:rsidP="00E32B3E">
      <w:pPr>
        <w:pStyle w:val="ListParagraph"/>
        <w:numPr>
          <w:ilvl w:val="0"/>
          <w:numId w:val="7"/>
        </w:numPr>
      </w:pPr>
      <w:r w:rsidRPr="00233669">
        <w:t xml:space="preserve">The date the licence application will be submitted </w:t>
      </w:r>
    </w:p>
    <w:p w14:paraId="5E8A952E" w14:textId="6FA1A308" w:rsidR="00233669" w:rsidRDefault="00233669" w:rsidP="00233669">
      <w:r w:rsidRPr="00233669">
        <w:t>Please provide details of all persons notified of licence application</w:t>
      </w:r>
      <w:r w:rsidR="006F5B0D">
        <w:t xml:space="preserve"> (</w:t>
      </w:r>
      <w:r>
        <w:t>for example,</w:t>
      </w:r>
      <w:r w:rsidRPr="00233669">
        <w:t xml:space="preserve"> tenants, mortgage company including account number). </w:t>
      </w:r>
      <w:r w:rsidR="006F5B0D">
        <w:t>We’</w:t>
      </w:r>
      <w:r w:rsidRPr="00233669">
        <w:t>ll send copies of the draft and final licence to all interested parties.</w:t>
      </w:r>
    </w:p>
    <w:p w14:paraId="23278CBB" w14:textId="4914E53C" w:rsidR="003B6507" w:rsidRPr="00FE1B39" w:rsidRDefault="00064D95" w:rsidP="00FE1B39">
      <w:pPr>
        <w:pStyle w:val="Heading3"/>
      </w:pPr>
      <w:r w:rsidRPr="003B6507">
        <w:t>Tenants’</w:t>
      </w:r>
      <w:r w:rsidR="006F5B0D" w:rsidRPr="003B6507">
        <w:t xml:space="preserve"> details</w:t>
      </w:r>
    </w:p>
    <w:p w14:paraId="6F81744E" w14:textId="09F50A94" w:rsidR="006F5B0D" w:rsidRPr="003B6507" w:rsidRDefault="006F5B0D" w:rsidP="00FE1B39">
      <w:pPr>
        <w:pStyle w:val="Heading4"/>
      </w:pPr>
      <w:r w:rsidRPr="003B6507">
        <w:t>Tenant 1</w:t>
      </w:r>
    </w:p>
    <w:p w14:paraId="01A5C7DD" w14:textId="7ECECE06" w:rsidR="006F5B0D" w:rsidRDefault="006F5B0D" w:rsidP="006F5B0D">
      <w:r>
        <w:t>Full name</w:t>
      </w:r>
      <w:r w:rsidR="00064D95">
        <w:t>:</w:t>
      </w:r>
      <w:r w:rsidR="008066A7">
        <w:tab/>
      </w:r>
      <w:sdt>
        <w:sdtPr>
          <w:alias w:val="Type the full name of tenant 1"/>
          <w:tag w:val="Type the full name of tenant 1"/>
          <w:id w:val="43878949"/>
          <w:placeholder>
            <w:docPart w:val="8B03E35DB6A6407BA0D389DFBDDA96B7"/>
          </w:placeholder>
          <w:showingPlcHdr/>
        </w:sdtPr>
        <w:sdtContent>
          <w:r w:rsidR="008066A7" w:rsidRPr="003F2A02">
            <w:rPr>
              <w:rStyle w:val="PlaceholderText"/>
            </w:rPr>
            <w:t>Click or tap here to enter text.</w:t>
          </w:r>
        </w:sdtContent>
      </w:sdt>
    </w:p>
    <w:p w14:paraId="726D198B" w14:textId="598C5BFA" w:rsidR="006F5B0D" w:rsidRDefault="006F5B0D" w:rsidP="006F5B0D">
      <w:r>
        <w:t>Address</w:t>
      </w:r>
      <w:r w:rsidR="00064D95">
        <w:t>, including p</w:t>
      </w:r>
      <w:r>
        <w:t>ostcode</w:t>
      </w:r>
      <w:r w:rsidR="00064D95">
        <w:t>:</w:t>
      </w:r>
      <w:r w:rsidR="008066A7">
        <w:tab/>
      </w:r>
      <w:sdt>
        <w:sdtPr>
          <w:alias w:val="Type the fulladdress, including postcode of the tenant"/>
          <w:tag w:val="Type the fulladdress, including postcode of the tenant"/>
          <w:id w:val="-1979986209"/>
          <w:placeholder>
            <w:docPart w:val="526221EE11C14324B571073AC36E8C09"/>
          </w:placeholder>
          <w:showingPlcHdr/>
        </w:sdtPr>
        <w:sdtContent>
          <w:r w:rsidR="008066A7" w:rsidRPr="003F2A02">
            <w:rPr>
              <w:rStyle w:val="PlaceholderText"/>
            </w:rPr>
            <w:t>Click or tap here to enter text.</w:t>
          </w:r>
        </w:sdtContent>
      </w:sdt>
    </w:p>
    <w:p w14:paraId="01921D32" w14:textId="359198CB" w:rsidR="006F5B0D" w:rsidRDefault="006F5B0D" w:rsidP="006F5B0D">
      <w:r>
        <w:t>Interest in the property or the application</w:t>
      </w:r>
      <w:r w:rsidR="00064D95">
        <w:t>:</w:t>
      </w:r>
      <w:r w:rsidR="008066A7">
        <w:tab/>
      </w:r>
      <w:sdt>
        <w:sdtPr>
          <w:alias w:val="Type the tenant's interest in the property or the application"/>
          <w:tag w:val="Type the tenant's interest in the property or the application"/>
          <w:id w:val="1882357223"/>
          <w:placeholder>
            <w:docPart w:val="88CD705C5E654F11B757AA829B60097B"/>
          </w:placeholder>
          <w:showingPlcHdr/>
        </w:sdtPr>
        <w:sdtContent>
          <w:r w:rsidR="008066A7" w:rsidRPr="003F2A02">
            <w:rPr>
              <w:rStyle w:val="PlaceholderText"/>
            </w:rPr>
            <w:t>Click or tap here to enter text.</w:t>
          </w:r>
        </w:sdtContent>
      </w:sdt>
    </w:p>
    <w:p w14:paraId="5D76BA90" w14:textId="2CA1A4F0" w:rsidR="006F5B0D" w:rsidRDefault="006F5B0D" w:rsidP="006F5B0D">
      <w:r>
        <w:t>Date notification given</w:t>
      </w:r>
      <w:r w:rsidR="00064D95">
        <w:t>:</w:t>
      </w:r>
      <w:r w:rsidR="008066A7">
        <w:tab/>
      </w:r>
      <w:sdt>
        <w:sdtPr>
          <w:alias w:val="Choose the date of notification given"/>
          <w:tag w:val="Choose the date of notification given"/>
          <w:id w:val="-668325951"/>
          <w:placeholder>
            <w:docPart w:val="9271FE02588C4F64B861E2C5C0F68134"/>
          </w:placeholder>
          <w:showingPlcHdr/>
          <w:date>
            <w:dateFormat w:val="dd/MM/yyyy"/>
            <w:lid w:val="en-GB"/>
            <w:storeMappedDataAs w:val="dateTime"/>
            <w:calendar w:val="gregorian"/>
          </w:date>
        </w:sdtPr>
        <w:sdtContent>
          <w:r w:rsidR="008066A7" w:rsidRPr="00963D58">
            <w:rPr>
              <w:rStyle w:val="PlaceholderText"/>
            </w:rPr>
            <w:t>Click or tap to enter a date.</w:t>
          </w:r>
        </w:sdtContent>
      </w:sdt>
    </w:p>
    <w:p w14:paraId="7C59FCD3" w14:textId="7B3577F5" w:rsidR="006F5B0D" w:rsidRPr="003B6507" w:rsidRDefault="006F5B0D" w:rsidP="00FE1B39">
      <w:pPr>
        <w:pStyle w:val="Heading4"/>
      </w:pPr>
      <w:r w:rsidRPr="003B6507">
        <w:t>Tenant 2</w:t>
      </w:r>
    </w:p>
    <w:p w14:paraId="3A4B1E58" w14:textId="0AE6EFF8" w:rsidR="00064D95" w:rsidRDefault="00064D95" w:rsidP="00064D95">
      <w:r>
        <w:t>Full name:</w:t>
      </w:r>
      <w:r w:rsidR="008066A7">
        <w:tab/>
      </w:r>
      <w:sdt>
        <w:sdtPr>
          <w:alias w:val="Type the full name of the tenant"/>
          <w:tag w:val="Type the full name of the tenant"/>
          <w:id w:val="1278225507"/>
          <w:placeholder>
            <w:docPart w:val="2EF7890C9226437184C9FA5182B088D7"/>
          </w:placeholder>
          <w:showingPlcHdr/>
        </w:sdtPr>
        <w:sdtContent>
          <w:r w:rsidR="008066A7" w:rsidRPr="003F2A02">
            <w:rPr>
              <w:rStyle w:val="PlaceholderText"/>
            </w:rPr>
            <w:t>Click or tap here to enter text.</w:t>
          </w:r>
        </w:sdtContent>
      </w:sdt>
    </w:p>
    <w:p w14:paraId="6ED7E4DE" w14:textId="14EF1777" w:rsidR="00064D95" w:rsidRDefault="00064D95" w:rsidP="00064D95">
      <w:r>
        <w:t>Address, including postcode:</w:t>
      </w:r>
      <w:r w:rsidR="008066A7">
        <w:tab/>
      </w:r>
      <w:sdt>
        <w:sdtPr>
          <w:alias w:val="Type the fulladdress, including postcode of the tenant"/>
          <w:tag w:val="Type the fulladdress, including postcode of the tenant"/>
          <w:id w:val="239762377"/>
          <w:placeholder>
            <w:docPart w:val="C13D23AF89F249D28CE3F1C086E94704"/>
          </w:placeholder>
          <w:showingPlcHdr/>
        </w:sdtPr>
        <w:sdtContent>
          <w:r w:rsidR="008066A7" w:rsidRPr="003F2A02">
            <w:rPr>
              <w:rStyle w:val="PlaceholderText"/>
            </w:rPr>
            <w:t>Click or tap here to enter text.</w:t>
          </w:r>
        </w:sdtContent>
      </w:sdt>
    </w:p>
    <w:p w14:paraId="6B73FCC0" w14:textId="5DB2BE6C" w:rsidR="00064D95" w:rsidRDefault="00064D95" w:rsidP="00064D95">
      <w:r>
        <w:t>Interest in the property or the application:</w:t>
      </w:r>
      <w:r w:rsidR="008066A7">
        <w:t xml:space="preserve"> </w:t>
      </w:r>
      <w:r w:rsidR="008066A7">
        <w:tab/>
      </w:r>
      <w:sdt>
        <w:sdtPr>
          <w:alias w:val="Type the tenant's interest in the property or the application"/>
          <w:tag w:val="Type the tenant's interest in the property or the application"/>
          <w:id w:val="-1831751354"/>
          <w:placeholder>
            <w:docPart w:val="1BFE187774624D44B1E8E82F0D78D377"/>
          </w:placeholder>
          <w:showingPlcHdr/>
        </w:sdtPr>
        <w:sdtContent>
          <w:r w:rsidR="008066A7" w:rsidRPr="003F2A02">
            <w:rPr>
              <w:rStyle w:val="PlaceholderText"/>
            </w:rPr>
            <w:t>Click or tap here to enter text.</w:t>
          </w:r>
        </w:sdtContent>
      </w:sdt>
    </w:p>
    <w:p w14:paraId="5BB4455D" w14:textId="47EE9D3C" w:rsidR="00064D95" w:rsidRDefault="00064D95" w:rsidP="00064D95">
      <w:r>
        <w:t>Date notification given:</w:t>
      </w:r>
      <w:r w:rsidR="008066A7">
        <w:tab/>
      </w:r>
      <w:sdt>
        <w:sdtPr>
          <w:alias w:val="Choose the date of notification given"/>
          <w:tag w:val="Choose the date of notification given"/>
          <w:id w:val="-996794003"/>
          <w:placeholder>
            <w:docPart w:val="923A5A458F9E4F5D92C68F03010388C5"/>
          </w:placeholder>
          <w:showingPlcHdr/>
          <w:date>
            <w:dateFormat w:val="dd/MM/yyyy"/>
            <w:lid w:val="en-GB"/>
            <w:storeMappedDataAs w:val="dateTime"/>
            <w:calendar w:val="gregorian"/>
          </w:date>
        </w:sdtPr>
        <w:sdtContent>
          <w:r w:rsidR="008066A7" w:rsidRPr="00963D58">
            <w:rPr>
              <w:rStyle w:val="PlaceholderText"/>
            </w:rPr>
            <w:t>Click or tap to enter a date.</w:t>
          </w:r>
        </w:sdtContent>
      </w:sdt>
    </w:p>
    <w:p w14:paraId="6A2C1E8B" w14:textId="301F0800" w:rsidR="006F5B0D" w:rsidRPr="003B6507" w:rsidRDefault="006F5B0D" w:rsidP="00FE1B39">
      <w:pPr>
        <w:pStyle w:val="Heading4"/>
      </w:pPr>
      <w:r w:rsidRPr="003B6507">
        <w:t>Tenant 3</w:t>
      </w:r>
    </w:p>
    <w:p w14:paraId="1A1558DB" w14:textId="7BCC2944" w:rsidR="00064D95" w:rsidRDefault="00064D95" w:rsidP="00064D95">
      <w:r>
        <w:t>Full name:</w:t>
      </w:r>
      <w:r w:rsidR="008066A7">
        <w:tab/>
      </w:r>
      <w:sdt>
        <w:sdtPr>
          <w:alias w:val="Type the full name of the tenant"/>
          <w:tag w:val="Type the full name of the tenant"/>
          <w:id w:val="-111059673"/>
          <w:placeholder>
            <w:docPart w:val="105EB8220763458FAD5D6080E16E542A"/>
          </w:placeholder>
          <w:showingPlcHdr/>
        </w:sdtPr>
        <w:sdtContent>
          <w:r w:rsidR="008066A7" w:rsidRPr="003F2A02">
            <w:rPr>
              <w:rStyle w:val="PlaceholderText"/>
            </w:rPr>
            <w:t>Click or tap here to enter text.</w:t>
          </w:r>
        </w:sdtContent>
      </w:sdt>
    </w:p>
    <w:p w14:paraId="3FFE8B0C" w14:textId="406744DD" w:rsidR="00064D95" w:rsidRDefault="00064D95" w:rsidP="00064D95">
      <w:r>
        <w:t>Address, including postcode:</w:t>
      </w:r>
      <w:r w:rsidR="008066A7">
        <w:tab/>
      </w:r>
      <w:sdt>
        <w:sdtPr>
          <w:alias w:val="Type the fulladdress, including postcode of the tenant"/>
          <w:tag w:val="Type the fulladdress, including postcode of the tenant"/>
          <w:id w:val="-969674212"/>
          <w:placeholder>
            <w:docPart w:val="CAF9F4B340F149DFB8FDC472EB5D47E9"/>
          </w:placeholder>
          <w:showingPlcHdr/>
        </w:sdtPr>
        <w:sdtContent>
          <w:r w:rsidR="008066A7" w:rsidRPr="003F2A02">
            <w:rPr>
              <w:rStyle w:val="PlaceholderText"/>
            </w:rPr>
            <w:t>Click or tap here to enter text.</w:t>
          </w:r>
        </w:sdtContent>
      </w:sdt>
    </w:p>
    <w:p w14:paraId="23291BC2" w14:textId="2D40234E" w:rsidR="00064D95" w:rsidRDefault="00064D95" w:rsidP="00064D95">
      <w:r>
        <w:t>Interest in the property or the application:</w:t>
      </w:r>
      <w:r w:rsidR="008066A7">
        <w:t xml:space="preserve"> </w:t>
      </w:r>
      <w:r w:rsidR="008066A7">
        <w:tab/>
      </w:r>
      <w:sdt>
        <w:sdtPr>
          <w:alias w:val="Type the tenant's interest in the property or the application"/>
          <w:tag w:val="Type the tenant's interest in the property or the application"/>
          <w:id w:val="-333536942"/>
          <w:placeholder>
            <w:docPart w:val="EE934DE48FB54DD789710878C0FB6034"/>
          </w:placeholder>
          <w:showingPlcHdr/>
        </w:sdtPr>
        <w:sdtContent>
          <w:r w:rsidR="008066A7" w:rsidRPr="003F2A02">
            <w:rPr>
              <w:rStyle w:val="PlaceholderText"/>
            </w:rPr>
            <w:t>Click or tap here to enter text.</w:t>
          </w:r>
        </w:sdtContent>
      </w:sdt>
    </w:p>
    <w:p w14:paraId="0EB6732D" w14:textId="72A15EF1" w:rsidR="003B6507" w:rsidRDefault="00064D95" w:rsidP="003B6507">
      <w:r>
        <w:t>Date notification given:</w:t>
      </w:r>
      <w:r w:rsidR="008066A7">
        <w:tab/>
      </w:r>
      <w:sdt>
        <w:sdtPr>
          <w:alias w:val="Choose the date of notification given"/>
          <w:tag w:val="Choose the date of notification given"/>
          <w:id w:val="1712616192"/>
          <w:placeholder>
            <w:docPart w:val="D77A1F465ADC4203A391861CAC78B776"/>
          </w:placeholder>
          <w:showingPlcHdr/>
          <w:date>
            <w:dateFormat w:val="dd/MM/yyyy"/>
            <w:lid w:val="en-GB"/>
            <w:storeMappedDataAs w:val="dateTime"/>
            <w:calendar w:val="gregorian"/>
          </w:date>
        </w:sdtPr>
        <w:sdtContent>
          <w:r w:rsidR="008066A7" w:rsidRPr="00963D58">
            <w:rPr>
              <w:rStyle w:val="PlaceholderText"/>
            </w:rPr>
            <w:t>Click or tap to enter a date.</w:t>
          </w:r>
        </w:sdtContent>
      </w:sdt>
    </w:p>
    <w:p w14:paraId="0D0858DA" w14:textId="77777777" w:rsidR="00FE1B39" w:rsidRDefault="00FE1B39">
      <w:pPr>
        <w:spacing w:line="259" w:lineRule="auto"/>
        <w:rPr>
          <w:rFonts w:eastAsiaTheme="majorEastAsia" w:cstheme="majorBidi"/>
          <w:color w:val="24605A"/>
          <w:sz w:val="36"/>
          <w:szCs w:val="32"/>
        </w:rPr>
      </w:pPr>
      <w:bookmarkStart w:id="12" w:name="_Toc226626106"/>
      <w:r>
        <w:br w:type="page"/>
      </w:r>
    </w:p>
    <w:p w14:paraId="5040EF8A" w14:textId="5E26AEAF" w:rsidR="003B6507" w:rsidRPr="00FE1B39" w:rsidRDefault="00A672B4" w:rsidP="00FE1B39">
      <w:pPr>
        <w:pStyle w:val="Heading2"/>
      </w:pPr>
      <w:r>
        <w:lastRenderedPageBreak/>
        <w:t xml:space="preserve">Part 5: </w:t>
      </w:r>
      <w:r w:rsidR="006F5B0D">
        <w:t>Details of property to be licensed</w:t>
      </w:r>
      <w:bookmarkEnd w:id="12"/>
      <w:r w:rsidR="006F5B0D">
        <w:t xml:space="preserve"> </w:t>
      </w:r>
    </w:p>
    <w:p w14:paraId="5D46B150" w14:textId="41B4489E" w:rsidR="006F5B0D" w:rsidRPr="006F5B0D" w:rsidRDefault="006F5B0D" w:rsidP="00FE1B39">
      <w:pPr>
        <w:pStyle w:val="Heading3"/>
      </w:pPr>
      <w:r w:rsidRPr="006F5B0D">
        <w:t>Type of property</w:t>
      </w:r>
    </w:p>
    <w:p w14:paraId="05A37A10" w14:textId="7AE7C257" w:rsidR="006F5B0D" w:rsidRDefault="00000000" w:rsidP="006F5B0D">
      <w:pPr>
        <w:spacing w:line="259" w:lineRule="auto"/>
      </w:pPr>
      <w:sdt>
        <w:sdtPr>
          <w:rPr>
            <w:rFonts w:ascii="MS Gothic" w:eastAsia="MS Gothic" w:hAnsi="MS Gothic"/>
          </w:rPr>
          <w:alias w:val="Check this box if the property is detached"/>
          <w:tag w:val="Check this box if the property is detached"/>
          <w:id w:val="-1241558149"/>
          <w14:checkbox>
            <w14:checked w14:val="0"/>
            <w14:checkedState w14:val="2612" w14:font="MS Gothic"/>
            <w14:uncheckedState w14:val="2610" w14:font="MS Gothic"/>
          </w14:checkbox>
        </w:sdtPr>
        <w:sdtContent>
          <w:r w:rsidR="006F5B0D" w:rsidRPr="00233669">
            <w:rPr>
              <w:rFonts w:ascii="MS Gothic" w:eastAsia="MS Gothic" w:hAnsi="MS Gothic" w:hint="eastAsia"/>
            </w:rPr>
            <w:t>☐</w:t>
          </w:r>
        </w:sdtContent>
      </w:sdt>
      <w:r w:rsidR="006F5B0D">
        <w:t xml:space="preserve"> Detached</w:t>
      </w:r>
    </w:p>
    <w:p w14:paraId="30858067" w14:textId="4ADA0A24" w:rsidR="006F5B0D" w:rsidRDefault="00000000" w:rsidP="006F5B0D">
      <w:pPr>
        <w:spacing w:line="259" w:lineRule="auto"/>
      </w:pPr>
      <w:sdt>
        <w:sdtPr>
          <w:rPr>
            <w:rFonts w:ascii="MS Gothic" w:eastAsia="MS Gothic" w:hAnsi="MS Gothic"/>
          </w:rPr>
          <w:alias w:val="Check this box if the property is semi-detached"/>
          <w:tag w:val="Check this box if the property is semi-detached"/>
          <w:id w:val="1255708312"/>
          <w14:checkbox>
            <w14:checked w14:val="0"/>
            <w14:checkedState w14:val="2612" w14:font="MS Gothic"/>
            <w14:uncheckedState w14:val="2610" w14:font="MS Gothic"/>
          </w14:checkbox>
        </w:sdtPr>
        <w:sdtContent>
          <w:r w:rsidR="006F5B0D" w:rsidRPr="00233669">
            <w:rPr>
              <w:rFonts w:ascii="MS Gothic" w:eastAsia="MS Gothic" w:hAnsi="MS Gothic" w:hint="eastAsia"/>
            </w:rPr>
            <w:t>☐</w:t>
          </w:r>
        </w:sdtContent>
      </w:sdt>
      <w:r w:rsidR="006F5B0D">
        <w:t xml:space="preserve"> Semi-detached </w:t>
      </w:r>
    </w:p>
    <w:p w14:paraId="4B8B286E" w14:textId="1DEF9A83" w:rsidR="006F5B0D" w:rsidRDefault="00000000" w:rsidP="006F5B0D">
      <w:pPr>
        <w:spacing w:line="259" w:lineRule="auto"/>
      </w:pPr>
      <w:sdt>
        <w:sdtPr>
          <w:rPr>
            <w:rFonts w:ascii="MS Gothic" w:eastAsia="MS Gothic" w:hAnsi="MS Gothic"/>
          </w:rPr>
          <w:alias w:val="Check this box if the property is terraced"/>
          <w:tag w:val="Check this box if the property is terraced"/>
          <w:id w:val="871584048"/>
          <w14:checkbox>
            <w14:checked w14:val="0"/>
            <w14:checkedState w14:val="2612" w14:font="MS Gothic"/>
            <w14:uncheckedState w14:val="2610" w14:font="MS Gothic"/>
          </w14:checkbox>
        </w:sdtPr>
        <w:sdtContent>
          <w:r w:rsidR="008066A7">
            <w:rPr>
              <w:rFonts w:ascii="MS Gothic" w:eastAsia="MS Gothic" w:hAnsi="MS Gothic" w:hint="eastAsia"/>
            </w:rPr>
            <w:t>☐</w:t>
          </w:r>
        </w:sdtContent>
      </w:sdt>
      <w:r w:rsidR="006F5B0D">
        <w:t xml:space="preserve"> Terraced </w:t>
      </w:r>
    </w:p>
    <w:p w14:paraId="217D6898" w14:textId="4BF01B5A" w:rsidR="006F5B0D" w:rsidRDefault="00000000" w:rsidP="006F5B0D">
      <w:pPr>
        <w:spacing w:line="259" w:lineRule="auto"/>
      </w:pPr>
      <w:sdt>
        <w:sdtPr>
          <w:rPr>
            <w:rFonts w:ascii="MS Gothic" w:eastAsia="MS Gothic" w:hAnsi="MS Gothic"/>
          </w:rPr>
          <w:alias w:val="Check this box if the property is an end terrace"/>
          <w:tag w:val="Check this box if the property is an end terrace"/>
          <w:id w:val="-1203402880"/>
          <w14:checkbox>
            <w14:checked w14:val="0"/>
            <w14:checkedState w14:val="2612" w14:font="MS Gothic"/>
            <w14:uncheckedState w14:val="2610" w14:font="MS Gothic"/>
          </w14:checkbox>
        </w:sdtPr>
        <w:sdtContent>
          <w:r w:rsidR="008066A7">
            <w:rPr>
              <w:rFonts w:ascii="MS Gothic" w:eastAsia="MS Gothic" w:hAnsi="MS Gothic" w:hint="eastAsia"/>
            </w:rPr>
            <w:t>☐</w:t>
          </w:r>
        </w:sdtContent>
      </w:sdt>
      <w:r w:rsidR="006F5B0D">
        <w:t xml:space="preserve"> End-terrace</w:t>
      </w:r>
    </w:p>
    <w:p w14:paraId="23772E29" w14:textId="3270A191" w:rsidR="006F5B0D" w:rsidRDefault="00000000" w:rsidP="006F5B0D">
      <w:pPr>
        <w:spacing w:line="259" w:lineRule="auto"/>
      </w:pPr>
      <w:sdt>
        <w:sdtPr>
          <w:rPr>
            <w:rFonts w:ascii="MS Gothic" w:eastAsia="MS Gothic" w:hAnsi="MS Gothic"/>
          </w:rPr>
          <w:alias w:val="Check this box if the property is mixed residential or commercial"/>
          <w:tag w:val="Check this box if the property is mixed residential or commercial"/>
          <w:id w:val="-2129765529"/>
          <w14:checkbox>
            <w14:checked w14:val="0"/>
            <w14:checkedState w14:val="2612" w14:font="MS Gothic"/>
            <w14:uncheckedState w14:val="2610" w14:font="MS Gothic"/>
          </w14:checkbox>
        </w:sdtPr>
        <w:sdtContent>
          <w:r w:rsidR="008066A7">
            <w:rPr>
              <w:rFonts w:ascii="MS Gothic" w:eastAsia="MS Gothic" w:hAnsi="MS Gothic" w:hint="eastAsia"/>
            </w:rPr>
            <w:t>☐</w:t>
          </w:r>
        </w:sdtContent>
      </w:sdt>
      <w:r w:rsidR="006F5B0D">
        <w:t xml:space="preserve"> Mixed residential or commercial</w:t>
      </w:r>
    </w:p>
    <w:p w14:paraId="6A34B321" w14:textId="55ABEB80" w:rsidR="004E454F" w:rsidRDefault="00000000" w:rsidP="006F5B0D">
      <w:pPr>
        <w:spacing w:line="259" w:lineRule="auto"/>
      </w:pPr>
      <w:sdt>
        <w:sdtPr>
          <w:rPr>
            <w:rFonts w:ascii="MS Gothic" w:eastAsia="MS Gothic" w:hAnsi="MS Gothic"/>
          </w:rPr>
          <w:alias w:val="Check this box if the property is classified as other"/>
          <w:tag w:val="Check this box if the property is classified as other"/>
          <w:id w:val="16505881"/>
          <w14:checkbox>
            <w14:checked w14:val="0"/>
            <w14:checkedState w14:val="2612" w14:font="MS Gothic"/>
            <w14:uncheckedState w14:val="2610" w14:font="MS Gothic"/>
          </w14:checkbox>
        </w:sdtPr>
        <w:sdtContent>
          <w:r w:rsidR="006F5B0D">
            <w:rPr>
              <w:rFonts w:ascii="MS Gothic" w:eastAsia="MS Gothic" w:hAnsi="MS Gothic" w:hint="eastAsia"/>
            </w:rPr>
            <w:t>☐</w:t>
          </w:r>
        </w:sdtContent>
      </w:sdt>
      <w:r w:rsidR="006F5B0D">
        <w:t xml:space="preserve"> Other (please specify)</w:t>
      </w:r>
      <w:r w:rsidR="008066A7">
        <w:t xml:space="preserve">: </w:t>
      </w:r>
      <w:r w:rsidR="008066A7">
        <w:tab/>
      </w:r>
      <w:sdt>
        <w:sdtPr>
          <w:alias w:val="Type the type of property"/>
          <w:tag w:val="Type the type of property"/>
          <w:id w:val="2083245023"/>
          <w:placeholder>
            <w:docPart w:val="F5690FDC74B8422CA7A1171F4899CE2C"/>
          </w:placeholder>
          <w:showingPlcHdr/>
        </w:sdtPr>
        <w:sdtContent>
          <w:r w:rsidR="008066A7" w:rsidRPr="003F2A02">
            <w:rPr>
              <w:rStyle w:val="PlaceholderText"/>
            </w:rPr>
            <w:t>Click or tap here to enter text.</w:t>
          </w:r>
        </w:sdtContent>
      </w:sdt>
    </w:p>
    <w:p w14:paraId="46CCE047" w14:textId="3C529DEE" w:rsidR="006F5B0D" w:rsidRPr="006F5B0D" w:rsidRDefault="006F5B0D" w:rsidP="00FE1B39">
      <w:pPr>
        <w:pStyle w:val="Heading3"/>
      </w:pPr>
      <w:r w:rsidRPr="006F5B0D">
        <w:t>When was the property originally built and approximate date of conversion?</w:t>
      </w:r>
    </w:p>
    <w:p w14:paraId="238B9053" w14:textId="76702608" w:rsidR="006F5B0D" w:rsidRDefault="00000000" w:rsidP="006F5B0D">
      <w:pPr>
        <w:spacing w:line="259" w:lineRule="auto"/>
      </w:pPr>
      <w:sdt>
        <w:sdtPr>
          <w:rPr>
            <w:rFonts w:ascii="MS Gothic" w:eastAsia="MS Gothic" w:hAnsi="MS Gothic"/>
          </w:rPr>
          <w:alias w:val="Check this box if the property was built pre 1919"/>
          <w:tag w:val="Check this box if the property was built pre 1919"/>
          <w:id w:val="-1819645435"/>
          <w14:checkbox>
            <w14:checked w14:val="0"/>
            <w14:checkedState w14:val="2612" w14:font="MS Gothic"/>
            <w14:uncheckedState w14:val="2610" w14:font="MS Gothic"/>
          </w14:checkbox>
        </w:sdtPr>
        <w:sdtContent>
          <w:r w:rsidR="008066A7">
            <w:rPr>
              <w:rFonts w:ascii="MS Gothic" w:eastAsia="MS Gothic" w:hAnsi="MS Gothic" w:hint="eastAsia"/>
            </w:rPr>
            <w:t>☐</w:t>
          </w:r>
        </w:sdtContent>
      </w:sdt>
      <w:r w:rsidR="006F5B0D">
        <w:t xml:space="preserve"> Pre 1919</w:t>
      </w:r>
    </w:p>
    <w:p w14:paraId="122E6FB7" w14:textId="1C41403B" w:rsidR="006F5B0D" w:rsidRDefault="00000000" w:rsidP="006F5B0D">
      <w:pPr>
        <w:spacing w:line="259" w:lineRule="auto"/>
      </w:pPr>
      <w:sdt>
        <w:sdtPr>
          <w:rPr>
            <w:rFonts w:ascii="MS Gothic" w:eastAsia="MS Gothic" w:hAnsi="MS Gothic"/>
          </w:rPr>
          <w:alias w:val="Check this box if the property was built between 1919 and 1945"/>
          <w:tag w:val="Check this box if the property was built between 1919 and 1945"/>
          <w:id w:val="1769276880"/>
          <w14:checkbox>
            <w14:checked w14:val="0"/>
            <w14:checkedState w14:val="2612" w14:font="MS Gothic"/>
            <w14:uncheckedState w14:val="2610" w14:font="MS Gothic"/>
          </w14:checkbox>
        </w:sdtPr>
        <w:sdtContent>
          <w:r w:rsidR="006F5B0D">
            <w:rPr>
              <w:rFonts w:ascii="MS Gothic" w:eastAsia="MS Gothic" w:hAnsi="MS Gothic" w:hint="eastAsia"/>
            </w:rPr>
            <w:t>☐</w:t>
          </w:r>
        </w:sdtContent>
      </w:sdt>
      <w:r w:rsidR="006F5B0D">
        <w:t xml:space="preserve"> 1919 - 194</w:t>
      </w:r>
      <w:r w:rsidR="008066A7">
        <w:t>4</w:t>
      </w:r>
      <w:r w:rsidR="006F5B0D">
        <w:t xml:space="preserve"> </w:t>
      </w:r>
    </w:p>
    <w:p w14:paraId="4C9614E0" w14:textId="3A167C77" w:rsidR="006F5B0D" w:rsidRDefault="00000000" w:rsidP="006F5B0D">
      <w:pPr>
        <w:spacing w:line="259" w:lineRule="auto"/>
      </w:pPr>
      <w:sdt>
        <w:sdtPr>
          <w:rPr>
            <w:rFonts w:ascii="MS Gothic" w:eastAsia="MS Gothic" w:hAnsi="MS Gothic"/>
          </w:rPr>
          <w:alias w:val="Check this box if the property was built between 1945 and 1964"/>
          <w:tag w:val="Check this box if the property was built between 1945 and 1964"/>
          <w:id w:val="-798607877"/>
          <w14:checkbox>
            <w14:checked w14:val="0"/>
            <w14:checkedState w14:val="2612" w14:font="MS Gothic"/>
            <w14:uncheckedState w14:val="2610" w14:font="MS Gothic"/>
          </w14:checkbox>
        </w:sdtPr>
        <w:sdtContent>
          <w:r w:rsidR="006F5B0D">
            <w:rPr>
              <w:rFonts w:ascii="MS Gothic" w:eastAsia="MS Gothic" w:hAnsi="MS Gothic" w:hint="eastAsia"/>
            </w:rPr>
            <w:t>☐</w:t>
          </w:r>
        </w:sdtContent>
      </w:sdt>
      <w:r w:rsidR="006F5B0D">
        <w:t xml:space="preserve"> 1945 - 1964 </w:t>
      </w:r>
    </w:p>
    <w:p w14:paraId="385C8EF0" w14:textId="414109B4" w:rsidR="006F5B0D" w:rsidRDefault="00000000" w:rsidP="006F5B0D">
      <w:pPr>
        <w:spacing w:line="259" w:lineRule="auto"/>
      </w:pPr>
      <w:sdt>
        <w:sdtPr>
          <w:rPr>
            <w:rFonts w:ascii="MS Gothic" w:eastAsia="MS Gothic" w:hAnsi="MS Gothic"/>
          </w:rPr>
          <w:alias w:val="Check this box if the property was built between 1965 and 1980"/>
          <w:tag w:val="Check this box if the property was built between 1965 and 1980"/>
          <w:id w:val="392394045"/>
          <w14:checkbox>
            <w14:checked w14:val="0"/>
            <w14:checkedState w14:val="2612" w14:font="MS Gothic"/>
            <w14:uncheckedState w14:val="2610" w14:font="MS Gothic"/>
          </w14:checkbox>
        </w:sdtPr>
        <w:sdtContent>
          <w:r w:rsidR="008066A7">
            <w:rPr>
              <w:rFonts w:ascii="MS Gothic" w:eastAsia="MS Gothic" w:hAnsi="MS Gothic" w:hint="eastAsia"/>
            </w:rPr>
            <w:t>☐</w:t>
          </w:r>
        </w:sdtContent>
      </w:sdt>
      <w:r w:rsidR="006F5B0D">
        <w:t xml:space="preserve"> 1965 - 1980 </w:t>
      </w:r>
    </w:p>
    <w:p w14:paraId="185247F9" w14:textId="561B1B78" w:rsidR="006F5B0D" w:rsidRDefault="00000000" w:rsidP="006F5B0D">
      <w:pPr>
        <w:spacing w:line="259" w:lineRule="auto"/>
      </w:pPr>
      <w:sdt>
        <w:sdtPr>
          <w:rPr>
            <w:rFonts w:ascii="MS Gothic" w:eastAsia="MS Gothic" w:hAnsi="MS Gothic"/>
          </w:rPr>
          <w:alias w:val="Check this box if the property was built between post 1980"/>
          <w:tag w:val="Check this box if the property was built between post 1980"/>
          <w:id w:val="-1844156980"/>
          <w14:checkbox>
            <w14:checked w14:val="0"/>
            <w14:checkedState w14:val="2612" w14:font="MS Gothic"/>
            <w14:uncheckedState w14:val="2610" w14:font="MS Gothic"/>
          </w14:checkbox>
        </w:sdtPr>
        <w:sdtContent>
          <w:r w:rsidR="006F5B0D">
            <w:rPr>
              <w:rFonts w:ascii="MS Gothic" w:eastAsia="MS Gothic" w:hAnsi="MS Gothic" w:hint="eastAsia"/>
            </w:rPr>
            <w:t>☐</w:t>
          </w:r>
        </w:sdtContent>
      </w:sdt>
      <w:r w:rsidR="006F5B0D">
        <w:t xml:space="preserve"> Post 1980</w:t>
      </w:r>
    </w:p>
    <w:p w14:paraId="6340371F" w14:textId="1BE7700B" w:rsidR="004E454F" w:rsidRDefault="006F5B0D" w:rsidP="006F5B0D">
      <w:pPr>
        <w:spacing w:line="259" w:lineRule="auto"/>
      </w:pPr>
      <w:r w:rsidRPr="006F5B0D">
        <w:t>If converted, approx</w:t>
      </w:r>
      <w:r>
        <w:t>imate</w:t>
      </w:r>
      <w:r w:rsidRPr="006F5B0D">
        <w:t xml:space="preserve"> conversion date:</w:t>
      </w:r>
      <w:r w:rsidR="008066A7">
        <w:tab/>
      </w:r>
      <w:sdt>
        <w:sdtPr>
          <w:alias w:val="Choose the approximate conversion date"/>
          <w:tag w:val="Choose the approximate conversion date"/>
          <w:id w:val="1023289675"/>
          <w:placeholder>
            <w:docPart w:val="408DFDF7E84241B0B626B9986FC10C12"/>
          </w:placeholder>
          <w:showingPlcHdr/>
          <w:date>
            <w:dateFormat w:val="dd/MM/yyyy"/>
            <w:lid w:val="en-GB"/>
            <w:storeMappedDataAs w:val="dateTime"/>
            <w:calendar w:val="gregorian"/>
          </w:date>
        </w:sdtPr>
        <w:sdtContent>
          <w:r w:rsidR="008066A7" w:rsidRPr="00963D58">
            <w:rPr>
              <w:rStyle w:val="PlaceholderText"/>
            </w:rPr>
            <w:t>Click or tap to enter a date.</w:t>
          </w:r>
        </w:sdtContent>
      </w:sdt>
    </w:p>
    <w:p w14:paraId="7639248C" w14:textId="488186B5" w:rsidR="006F5B0D" w:rsidRPr="006F5B0D" w:rsidRDefault="006F5B0D" w:rsidP="00FE1B39">
      <w:pPr>
        <w:pStyle w:val="Heading3"/>
      </w:pPr>
      <w:r w:rsidRPr="006F5B0D">
        <w:t>How many storeys or floors are in the property?</w:t>
      </w:r>
    </w:p>
    <w:p w14:paraId="093BF690" w14:textId="520E94D8" w:rsidR="006F5B0D" w:rsidRDefault="006F5B0D" w:rsidP="006F5B0D">
      <w:pPr>
        <w:spacing w:line="259" w:lineRule="auto"/>
      </w:pPr>
      <w:r>
        <w:t>Please include occupied basement and attics</w:t>
      </w:r>
    </w:p>
    <w:p w14:paraId="4F49C053" w14:textId="212E5337" w:rsidR="006F5B0D" w:rsidRDefault="00000000" w:rsidP="006F5B0D">
      <w:pPr>
        <w:spacing w:line="259" w:lineRule="auto"/>
      </w:pPr>
      <w:sdt>
        <w:sdtPr>
          <w:rPr>
            <w:rFonts w:ascii="MS Gothic" w:eastAsia="MS Gothic" w:hAnsi="MS Gothic"/>
          </w:rPr>
          <w:alias w:val="Check this box if the property has 1 storey or floor"/>
          <w:tag w:val="Check this box if the property has 1 storey or floor"/>
          <w:id w:val="395862796"/>
          <w14:checkbox>
            <w14:checked w14:val="0"/>
            <w14:checkedState w14:val="2612" w14:font="MS Gothic"/>
            <w14:uncheckedState w14:val="2610" w14:font="MS Gothic"/>
          </w14:checkbox>
        </w:sdtPr>
        <w:sdtContent>
          <w:r w:rsidR="008066A7">
            <w:rPr>
              <w:rFonts w:ascii="MS Gothic" w:eastAsia="MS Gothic" w:hAnsi="MS Gothic" w:hint="eastAsia"/>
            </w:rPr>
            <w:t>☐</w:t>
          </w:r>
        </w:sdtContent>
      </w:sdt>
      <w:r w:rsidR="006F5B0D">
        <w:t xml:space="preserve"> One </w:t>
      </w:r>
    </w:p>
    <w:p w14:paraId="29D17093" w14:textId="1A4A2800" w:rsidR="006F5B0D" w:rsidRDefault="00000000" w:rsidP="006F5B0D">
      <w:pPr>
        <w:spacing w:line="259" w:lineRule="auto"/>
      </w:pPr>
      <w:sdt>
        <w:sdtPr>
          <w:rPr>
            <w:rFonts w:ascii="MS Gothic" w:eastAsia="MS Gothic" w:hAnsi="MS Gothic"/>
          </w:rPr>
          <w:alias w:val="Check this box if the property has 2 storeys or floors"/>
          <w:tag w:val="Check this box if the property has 2 storeys or floors"/>
          <w:id w:val="-454332395"/>
          <w14:checkbox>
            <w14:checked w14:val="0"/>
            <w14:checkedState w14:val="2612" w14:font="MS Gothic"/>
            <w14:uncheckedState w14:val="2610" w14:font="MS Gothic"/>
          </w14:checkbox>
        </w:sdtPr>
        <w:sdtContent>
          <w:r w:rsidR="006F5B0D">
            <w:rPr>
              <w:rFonts w:ascii="MS Gothic" w:eastAsia="MS Gothic" w:hAnsi="MS Gothic" w:hint="eastAsia"/>
            </w:rPr>
            <w:t>☐</w:t>
          </w:r>
        </w:sdtContent>
      </w:sdt>
      <w:r w:rsidR="006F5B0D">
        <w:t xml:space="preserve"> Two </w:t>
      </w:r>
    </w:p>
    <w:p w14:paraId="25DC10A4" w14:textId="779E7B6D" w:rsidR="006F5B0D" w:rsidRDefault="00000000" w:rsidP="006F5B0D">
      <w:pPr>
        <w:spacing w:line="259" w:lineRule="auto"/>
      </w:pPr>
      <w:sdt>
        <w:sdtPr>
          <w:rPr>
            <w:rFonts w:ascii="MS Gothic" w:eastAsia="MS Gothic" w:hAnsi="MS Gothic"/>
          </w:rPr>
          <w:alias w:val="Check this box if the property has 3 storeys or floors"/>
          <w:tag w:val="Check this box if the property has 3 storeys or floors"/>
          <w:id w:val="-8994857"/>
          <w14:checkbox>
            <w14:checked w14:val="0"/>
            <w14:checkedState w14:val="2612" w14:font="MS Gothic"/>
            <w14:uncheckedState w14:val="2610" w14:font="MS Gothic"/>
          </w14:checkbox>
        </w:sdtPr>
        <w:sdtContent>
          <w:r w:rsidR="006F5B0D">
            <w:rPr>
              <w:rFonts w:ascii="MS Gothic" w:eastAsia="MS Gothic" w:hAnsi="MS Gothic" w:hint="eastAsia"/>
            </w:rPr>
            <w:t>☐</w:t>
          </w:r>
        </w:sdtContent>
      </w:sdt>
      <w:r w:rsidR="006F5B0D">
        <w:t xml:space="preserve"> Three </w:t>
      </w:r>
    </w:p>
    <w:p w14:paraId="260EF3F8" w14:textId="6AB73EF4" w:rsidR="006F5B0D" w:rsidRDefault="00000000" w:rsidP="006F5B0D">
      <w:pPr>
        <w:spacing w:line="259" w:lineRule="auto"/>
      </w:pPr>
      <w:sdt>
        <w:sdtPr>
          <w:rPr>
            <w:rFonts w:ascii="MS Gothic" w:eastAsia="MS Gothic" w:hAnsi="MS Gothic"/>
          </w:rPr>
          <w:alias w:val="Check this box if the property has 4 storeys or floors"/>
          <w:tag w:val="Check this box if the property has 4 storeys or floors"/>
          <w:id w:val="-311093509"/>
          <w14:checkbox>
            <w14:checked w14:val="0"/>
            <w14:checkedState w14:val="2612" w14:font="MS Gothic"/>
            <w14:uncheckedState w14:val="2610" w14:font="MS Gothic"/>
          </w14:checkbox>
        </w:sdtPr>
        <w:sdtContent>
          <w:r w:rsidR="006F5B0D">
            <w:rPr>
              <w:rFonts w:ascii="MS Gothic" w:eastAsia="MS Gothic" w:hAnsi="MS Gothic" w:hint="eastAsia"/>
            </w:rPr>
            <w:t>☐</w:t>
          </w:r>
        </w:sdtContent>
      </w:sdt>
      <w:r w:rsidR="006F5B0D">
        <w:t xml:space="preserve"> Four </w:t>
      </w:r>
    </w:p>
    <w:p w14:paraId="1ED23CF1" w14:textId="21BCB256" w:rsidR="006F5B0D" w:rsidRDefault="00000000" w:rsidP="006F5B0D">
      <w:pPr>
        <w:spacing w:line="259" w:lineRule="auto"/>
      </w:pPr>
      <w:sdt>
        <w:sdtPr>
          <w:rPr>
            <w:rFonts w:ascii="MS Gothic" w:eastAsia="MS Gothic" w:hAnsi="MS Gothic"/>
          </w:rPr>
          <w:alias w:val="Check this box if the property has 5 storeys or floors"/>
          <w:tag w:val="Check this box if the property has 5 storeys or floors"/>
          <w:id w:val="-1745948814"/>
          <w14:checkbox>
            <w14:checked w14:val="0"/>
            <w14:checkedState w14:val="2612" w14:font="MS Gothic"/>
            <w14:uncheckedState w14:val="2610" w14:font="MS Gothic"/>
          </w14:checkbox>
        </w:sdtPr>
        <w:sdtContent>
          <w:r w:rsidR="006F5B0D">
            <w:rPr>
              <w:rFonts w:ascii="MS Gothic" w:eastAsia="MS Gothic" w:hAnsi="MS Gothic" w:hint="eastAsia"/>
            </w:rPr>
            <w:t>☐</w:t>
          </w:r>
        </w:sdtContent>
      </w:sdt>
      <w:r w:rsidR="006F5B0D">
        <w:t xml:space="preserve"> Five </w:t>
      </w:r>
    </w:p>
    <w:p w14:paraId="529E22E1" w14:textId="18C21EE7" w:rsidR="004E454F" w:rsidRDefault="00000000" w:rsidP="006F5B0D">
      <w:pPr>
        <w:spacing w:line="259" w:lineRule="auto"/>
      </w:pPr>
      <w:sdt>
        <w:sdtPr>
          <w:rPr>
            <w:rFonts w:ascii="MS Gothic" w:eastAsia="MS Gothic" w:hAnsi="MS Gothic"/>
          </w:rPr>
          <w:alias w:val="Check this box if the property has another amount of storeys or floors"/>
          <w:tag w:val="Check this box if the property has another amount of storeys or floors"/>
          <w:id w:val="692812626"/>
          <w14:checkbox>
            <w14:checked w14:val="0"/>
            <w14:checkedState w14:val="2612" w14:font="MS Gothic"/>
            <w14:uncheckedState w14:val="2610" w14:font="MS Gothic"/>
          </w14:checkbox>
        </w:sdtPr>
        <w:sdtContent>
          <w:r w:rsidR="006F5B0D">
            <w:rPr>
              <w:rFonts w:ascii="MS Gothic" w:eastAsia="MS Gothic" w:hAnsi="MS Gothic" w:hint="eastAsia"/>
            </w:rPr>
            <w:t>☐</w:t>
          </w:r>
        </w:sdtContent>
      </w:sdt>
      <w:r w:rsidR="006F5B0D">
        <w:t xml:space="preserve"> Other (please specify)</w:t>
      </w:r>
      <w:r w:rsidR="008066A7">
        <w:t xml:space="preserve">: </w:t>
      </w:r>
      <w:r w:rsidR="008066A7">
        <w:tab/>
      </w:r>
      <w:sdt>
        <w:sdtPr>
          <w:alias w:val="Type the amount of storeys or floors"/>
          <w:tag w:val="Type the amount of storeys or floors"/>
          <w:id w:val="-1108280333"/>
          <w:placeholder>
            <w:docPart w:val="00E299BE1D9E4FA7B65963E79CEF83A4"/>
          </w:placeholder>
          <w:showingPlcHdr/>
        </w:sdtPr>
        <w:sdtContent>
          <w:r w:rsidR="008066A7" w:rsidRPr="003F2A02">
            <w:rPr>
              <w:rStyle w:val="PlaceholderText"/>
            </w:rPr>
            <w:t>Click or tap here to enter text.</w:t>
          </w:r>
        </w:sdtContent>
      </w:sdt>
    </w:p>
    <w:p w14:paraId="1B836E14" w14:textId="2C19A007" w:rsidR="006F5B0D" w:rsidRDefault="006F5B0D" w:rsidP="00FE1B39">
      <w:pPr>
        <w:pStyle w:val="Heading3"/>
      </w:pPr>
      <w:r w:rsidRPr="006F5B0D">
        <w:lastRenderedPageBreak/>
        <w:t>Is any part of the building used for commercial activity?</w:t>
      </w:r>
    </w:p>
    <w:p w14:paraId="03EC4455" w14:textId="58A0344A" w:rsidR="006F5B0D" w:rsidRDefault="00000000" w:rsidP="006F5B0D">
      <w:pPr>
        <w:spacing w:line="259" w:lineRule="auto"/>
      </w:pPr>
      <w:sdt>
        <w:sdtPr>
          <w:rPr>
            <w:rFonts w:ascii="MS Gothic" w:eastAsia="MS Gothic" w:hAnsi="MS Gothic"/>
          </w:rPr>
          <w:alias w:val="Check this box if any part of the building is used for commercial activity"/>
          <w:tag w:val="Check this box if any part of the building is used for commercial activity"/>
          <w:id w:val="873263283"/>
          <w14:checkbox>
            <w14:checked w14:val="0"/>
            <w14:checkedState w14:val="2612" w14:font="MS Gothic"/>
            <w14:uncheckedState w14:val="2610" w14:font="MS Gothic"/>
          </w14:checkbox>
        </w:sdtPr>
        <w:sdtContent>
          <w:r w:rsidR="006F5B0D">
            <w:rPr>
              <w:rFonts w:ascii="MS Gothic" w:eastAsia="MS Gothic" w:hAnsi="MS Gothic" w:hint="eastAsia"/>
            </w:rPr>
            <w:t>☐</w:t>
          </w:r>
        </w:sdtContent>
      </w:sdt>
      <w:r w:rsidR="006F5B0D">
        <w:t xml:space="preserve"> Yes </w:t>
      </w:r>
      <w:r w:rsidR="006F5B0D">
        <w:tab/>
      </w:r>
      <w:sdt>
        <w:sdtPr>
          <w:rPr>
            <w:rFonts w:ascii="MS Gothic" w:eastAsia="MS Gothic" w:hAnsi="MS Gothic"/>
          </w:rPr>
          <w:alias w:val="Check this box if any part of the building is not used for commercial activity"/>
          <w:tag w:val="Check this box if any part of the building is not used for commercial activity"/>
          <w:id w:val="1825701917"/>
          <w14:checkbox>
            <w14:checked w14:val="0"/>
            <w14:checkedState w14:val="2612" w14:font="MS Gothic"/>
            <w14:uncheckedState w14:val="2610" w14:font="MS Gothic"/>
          </w14:checkbox>
        </w:sdtPr>
        <w:sdtContent>
          <w:r w:rsidR="006F5B0D" w:rsidRPr="00233669">
            <w:rPr>
              <w:rFonts w:ascii="MS Gothic" w:eastAsia="MS Gothic" w:hAnsi="MS Gothic" w:hint="eastAsia"/>
            </w:rPr>
            <w:t>☐</w:t>
          </w:r>
        </w:sdtContent>
      </w:sdt>
      <w:r w:rsidR="006F5B0D">
        <w:t xml:space="preserve"> No</w:t>
      </w:r>
    </w:p>
    <w:p w14:paraId="0F297578" w14:textId="4DA1F4AE" w:rsidR="004E454F" w:rsidRDefault="006F5B0D" w:rsidP="006F5B0D">
      <w:pPr>
        <w:spacing w:line="259" w:lineRule="auto"/>
      </w:pPr>
      <w:r>
        <w:t>Location (for example, the ground floor):</w:t>
      </w:r>
      <w:r w:rsidR="007E316E">
        <w:tab/>
      </w:r>
      <w:r w:rsidR="007E316E">
        <w:tab/>
      </w:r>
      <w:sdt>
        <w:sdtPr>
          <w:alias w:val="Type which part of the building is used for commercial activity"/>
          <w:tag w:val="Type which part of the building is used for commercial activity"/>
          <w:id w:val="-1254437969"/>
          <w:placeholder>
            <w:docPart w:val="E1BD818118AC4A0D99DAB25411AA8719"/>
          </w:placeholder>
          <w:showingPlcHdr/>
        </w:sdtPr>
        <w:sdtContent>
          <w:r w:rsidR="007E316E" w:rsidRPr="003F2A02">
            <w:rPr>
              <w:rStyle w:val="PlaceholderText"/>
            </w:rPr>
            <w:t>Click or tap here to enter text.</w:t>
          </w:r>
        </w:sdtContent>
      </w:sdt>
    </w:p>
    <w:p w14:paraId="179F2FDA" w14:textId="6E1CF0F3" w:rsidR="006F5B0D" w:rsidRPr="006F5B0D" w:rsidRDefault="006F5B0D" w:rsidP="00FE1B39">
      <w:pPr>
        <w:pStyle w:val="Heading3"/>
      </w:pPr>
      <w:r w:rsidRPr="006F5B0D">
        <w:t xml:space="preserve">Details of </w:t>
      </w:r>
      <w:r>
        <w:t>o</w:t>
      </w:r>
      <w:r w:rsidRPr="006F5B0D">
        <w:t>ccupation</w:t>
      </w:r>
    </w:p>
    <w:p w14:paraId="5CBCDD31" w14:textId="7CC54E6B" w:rsidR="006F5B0D" w:rsidRPr="006F5B0D" w:rsidRDefault="006F5B0D" w:rsidP="006F5B0D">
      <w:pPr>
        <w:spacing w:line="259" w:lineRule="auto"/>
      </w:pPr>
      <w:r w:rsidRPr="006F5B0D">
        <w:t>Number of occupants at date of application</w:t>
      </w:r>
      <w:r w:rsidR="00064D95">
        <w:t>:</w:t>
      </w:r>
      <w:r w:rsidR="007E316E">
        <w:tab/>
      </w:r>
      <w:sdt>
        <w:sdtPr>
          <w:alias w:val="Type the number of occupants at date of applicatio"/>
          <w:tag w:val="Type the number of occupants at date of applicatio"/>
          <w:id w:val="1539473496"/>
          <w:placeholder>
            <w:docPart w:val="96BC17789E7142D0ACCB9CC721EE77EB"/>
          </w:placeholder>
          <w:showingPlcHdr/>
        </w:sdtPr>
        <w:sdtContent>
          <w:r w:rsidR="007E316E" w:rsidRPr="003F2A02">
            <w:rPr>
              <w:rStyle w:val="PlaceholderText"/>
            </w:rPr>
            <w:t>Click or tap here to enter text.</w:t>
          </w:r>
        </w:sdtContent>
      </w:sdt>
    </w:p>
    <w:p w14:paraId="547E9922" w14:textId="00E90AC7" w:rsidR="006F5B0D" w:rsidRPr="006F5B0D" w:rsidRDefault="006F5B0D" w:rsidP="006F5B0D">
      <w:pPr>
        <w:spacing w:line="259" w:lineRule="auto"/>
      </w:pPr>
      <w:r w:rsidRPr="006F5B0D">
        <w:t>Proposed maximum number of occupants</w:t>
      </w:r>
      <w:r w:rsidR="00064D95">
        <w:t>:</w:t>
      </w:r>
      <w:r w:rsidR="007E316E">
        <w:tab/>
      </w:r>
      <w:sdt>
        <w:sdtPr>
          <w:alias w:val="Type the proposed maximum number of occupants:"/>
          <w:tag w:val="Type the proposed maximum number of occupants:"/>
          <w:id w:val="-1428118007"/>
          <w:placeholder>
            <w:docPart w:val="48D152587F3D46DAA9B31188F84D5B16"/>
          </w:placeholder>
          <w:showingPlcHdr/>
        </w:sdtPr>
        <w:sdtContent>
          <w:r w:rsidR="007E316E" w:rsidRPr="003F2A02">
            <w:rPr>
              <w:rStyle w:val="PlaceholderText"/>
            </w:rPr>
            <w:t>Click or tap here to enter text.</w:t>
          </w:r>
        </w:sdtContent>
      </w:sdt>
    </w:p>
    <w:p w14:paraId="6845D5D9" w14:textId="6EA9003E" w:rsidR="004E454F" w:rsidRDefault="006F5B0D" w:rsidP="006F5B0D">
      <w:pPr>
        <w:spacing w:line="259" w:lineRule="auto"/>
      </w:pPr>
      <w:r w:rsidRPr="006F5B0D">
        <w:t>Proposed maximum number of households</w:t>
      </w:r>
      <w:r w:rsidR="00064D95">
        <w:t>:</w:t>
      </w:r>
      <w:r w:rsidR="007E316E">
        <w:tab/>
      </w:r>
      <w:sdt>
        <w:sdtPr>
          <w:alias w:val="Type the proposed maximum number of households"/>
          <w:tag w:val="Type the proposed maximum number of households"/>
          <w:id w:val="-1641417495"/>
          <w:placeholder>
            <w:docPart w:val="C273C777091248CB85238418EEFE754A"/>
          </w:placeholder>
          <w:showingPlcHdr/>
        </w:sdtPr>
        <w:sdtContent>
          <w:r w:rsidR="007E316E" w:rsidRPr="003F2A02">
            <w:rPr>
              <w:rStyle w:val="PlaceholderText"/>
            </w:rPr>
            <w:t>Click or tap here to enter text.</w:t>
          </w:r>
        </w:sdtContent>
      </w:sdt>
    </w:p>
    <w:p w14:paraId="45E96199" w14:textId="67549442" w:rsidR="006F5B0D" w:rsidRPr="00465085" w:rsidRDefault="006F5B0D" w:rsidP="00FE1B39">
      <w:pPr>
        <w:pStyle w:val="Heading3"/>
      </w:pPr>
      <w:r w:rsidRPr="00465085">
        <w:t xml:space="preserve">Is any accommodation used by the owner(s) family or family of person(s) managing the premises? </w:t>
      </w:r>
    </w:p>
    <w:p w14:paraId="450247B7" w14:textId="2500F87D" w:rsidR="00465085" w:rsidRDefault="00000000" w:rsidP="006F5B0D">
      <w:pPr>
        <w:spacing w:line="259" w:lineRule="auto"/>
      </w:pPr>
      <w:sdt>
        <w:sdtPr>
          <w:rPr>
            <w:rFonts w:ascii="MS Gothic" w:eastAsia="MS Gothic" w:hAnsi="MS Gothic"/>
          </w:rPr>
          <w:alias w:val="Check this box if yes"/>
          <w:tag w:val="Check this box if yes"/>
          <w:id w:val="580730371"/>
          <w14:checkbox>
            <w14:checked w14:val="0"/>
            <w14:checkedState w14:val="2612" w14:font="MS Gothic"/>
            <w14:uncheckedState w14:val="2610" w14:font="MS Gothic"/>
          </w14:checkbox>
        </w:sdtPr>
        <w:sdtContent>
          <w:r w:rsidR="007E316E">
            <w:rPr>
              <w:rFonts w:ascii="MS Gothic" w:eastAsia="MS Gothic" w:hAnsi="MS Gothic" w:hint="eastAsia"/>
            </w:rPr>
            <w:t>☐</w:t>
          </w:r>
        </w:sdtContent>
      </w:sdt>
      <w:r w:rsidR="00465085">
        <w:t xml:space="preserve"> Yes </w:t>
      </w:r>
      <w:r w:rsidR="00465085">
        <w:tab/>
      </w:r>
      <w:sdt>
        <w:sdtPr>
          <w:rPr>
            <w:rFonts w:ascii="MS Gothic" w:eastAsia="MS Gothic" w:hAnsi="MS Gothic"/>
          </w:rPr>
          <w:alias w:val="Check this box if not"/>
          <w:tag w:val="Check this box if not"/>
          <w:id w:val="1395397098"/>
          <w14:checkbox>
            <w14:checked w14:val="0"/>
            <w14:checkedState w14:val="2612" w14:font="MS Gothic"/>
            <w14:uncheckedState w14:val="2610" w14:font="MS Gothic"/>
          </w14:checkbox>
        </w:sdtPr>
        <w:sdtContent>
          <w:r w:rsidR="007E316E">
            <w:rPr>
              <w:rFonts w:ascii="MS Gothic" w:eastAsia="MS Gothic" w:hAnsi="MS Gothic" w:hint="eastAsia"/>
            </w:rPr>
            <w:t>☐</w:t>
          </w:r>
        </w:sdtContent>
      </w:sdt>
      <w:r w:rsidR="00465085">
        <w:t xml:space="preserve"> No</w:t>
      </w:r>
    </w:p>
    <w:p w14:paraId="2CF0760F" w14:textId="77777777" w:rsidR="006F5B0D" w:rsidRDefault="006F5B0D" w:rsidP="006F5B0D">
      <w:pPr>
        <w:spacing w:line="259" w:lineRule="auto"/>
      </w:pPr>
      <w:r w:rsidRPr="006F5B0D">
        <w:t xml:space="preserve">If yes, indicate no of persons and whether accommodation separate from rest of property. </w:t>
      </w:r>
    </w:p>
    <w:p w14:paraId="05E172D2" w14:textId="4C0E75BA" w:rsidR="006F5B0D" w:rsidRDefault="006F5B0D" w:rsidP="006F5B0D">
      <w:pPr>
        <w:spacing w:line="259" w:lineRule="auto"/>
      </w:pPr>
      <w:r w:rsidRPr="006F5B0D">
        <w:t>Number of family persons accommodated</w:t>
      </w:r>
      <w:r w:rsidR="00064D95">
        <w:t xml:space="preserve">: </w:t>
      </w:r>
      <w:r w:rsidR="00064D95">
        <w:tab/>
      </w:r>
      <w:sdt>
        <w:sdtPr>
          <w:alias w:val="Type the number of family persons accommodated"/>
          <w:tag w:val="Type the number of family persons accommodated"/>
          <w:id w:val="-1773619355"/>
          <w:placeholder>
            <w:docPart w:val="306CA457802A4DA8AF1F0818569B4BEC"/>
          </w:placeholder>
          <w:showingPlcHdr/>
        </w:sdtPr>
        <w:sdtContent>
          <w:r w:rsidR="00064D95" w:rsidRPr="003F2A02">
            <w:rPr>
              <w:rStyle w:val="PlaceholderText"/>
            </w:rPr>
            <w:t>Click or tap here to enter text.</w:t>
          </w:r>
        </w:sdtContent>
      </w:sdt>
    </w:p>
    <w:p w14:paraId="12904DC2" w14:textId="522F608C" w:rsidR="006F5B0D" w:rsidRDefault="007E316E" w:rsidP="006F5B0D">
      <w:pPr>
        <w:spacing w:line="259" w:lineRule="auto"/>
      </w:pPr>
      <w:r>
        <w:t>Is it s</w:t>
      </w:r>
      <w:r w:rsidR="006F5B0D" w:rsidRPr="006F5B0D">
        <w:t xml:space="preserve">eparate from </w:t>
      </w:r>
      <w:r>
        <w:t xml:space="preserve">the </w:t>
      </w:r>
      <w:r w:rsidR="006F5B0D" w:rsidRPr="006F5B0D">
        <w:t xml:space="preserve">rest of </w:t>
      </w:r>
      <w:r>
        <w:t xml:space="preserve">the </w:t>
      </w:r>
      <w:r w:rsidR="006F5B0D" w:rsidRPr="006F5B0D">
        <w:t>property?</w:t>
      </w:r>
    </w:p>
    <w:p w14:paraId="603C20E7" w14:textId="79EED418" w:rsidR="00465085" w:rsidRDefault="00000000" w:rsidP="00465085">
      <w:pPr>
        <w:spacing w:line="259" w:lineRule="auto"/>
      </w:pPr>
      <w:sdt>
        <w:sdtPr>
          <w:rPr>
            <w:rFonts w:ascii="MS Gothic" w:eastAsia="MS Gothic" w:hAnsi="MS Gothic"/>
          </w:rPr>
          <w:alias w:val="Check this box if yes"/>
          <w:tag w:val="Check this box if yes"/>
          <w:id w:val="-347253959"/>
          <w14:checkbox>
            <w14:checked w14:val="0"/>
            <w14:checkedState w14:val="2612" w14:font="MS Gothic"/>
            <w14:uncheckedState w14:val="2610" w14:font="MS Gothic"/>
          </w14:checkbox>
        </w:sdtPr>
        <w:sdtContent>
          <w:r w:rsidR="007E316E">
            <w:rPr>
              <w:rFonts w:ascii="MS Gothic" w:eastAsia="MS Gothic" w:hAnsi="MS Gothic" w:hint="eastAsia"/>
            </w:rPr>
            <w:t>☐</w:t>
          </w:r>
        </w:sdtContent>
      </w:sdt>
      <w:r w:rsidR="007E316E">
        <w:t xml:space="preserve"> Yes </w:t>
      </w:r>
      <w:r w:rsidR="007E316E">
        <w:tab/>
      </w:r>
      <w:sdt>
        <w:sdtPr>
          <w:rPr>
            <w:rFonts w:ascii="MS Gothic" w:eastAsia="MS Gothic" w:hAnsi="MS Gothic"/>
          </w:rPr>
          <w:alias w:val="Check this box if not"/>
          <w:tag w:val="Check this box if not"/>
          <w:id w:val="401330948"/>
          <w14:checkbox>
            <w14:checked w14:val="0"/>
            <w14:checkedState w14:val="2612" w14:font="MS Gothic"/>
            <w14:uncheckedState w14:val="2610" w14:font="MS Gothic"/>
          </w14:checkbox>
        </w:sdtPr>
        <w:sdtContent>
          <w:r w:rsidR="007E316E">
            <w:rPr>
              <w:rFonts w:ascii="MS Gothic" w:eastAsia="MS Gothic" w:hAnsi="MS Gothic" w:hint="eastAsia"/>
            </w:rPr>
            <w:t>☐</w:t>
          </w:r>
        </w:sdtContent>
      </w:sdt>
      <w:r w:rsidR="007E316E">
        <w:t xml:space="preserve"> No</w:t>
      </w:r>
    </w:p>
    <w:p w14:paraId="51B265F1" w14:textId="32C89D17" w:rsidR="00465085" w:rsidRPr="00465085" w:rsidRDefault="00465085" w:rsidP="00FE1B39">
      <w:pPr>
        <w:pStyle w:val="Heading3"/>
      </w:pPr>
      <w:r w:rsidRPr="00465085">
        <w:t xml:space="preserve">Number of rooms </w:t>
      </w:r>
    </w:p>
    <w:p w14:paraId="23CFEA71" w14:textId="2B224289" w:rsidR="00465085" w:rsidRDefault="00465085" w:rsidP="006F5B0D">
      <w:pPr>
        <w:spacing w:line="259" w:lineRule="auto"/>
      </w:pPr>
      <w:r w:rsidRPr="00465085">
        <w:t>Number of individual letting units</w:t>
      </w:r>
      <w:r w:rsidR="004E454F">
        <w:t>:</w:t>
      </w:r>
      <w:r w:rsidRPr="00465085">
        <w:t xml:space="preserve"> </w:t>
      </w:r>
      <w:r w:rsidR="007E316E">
        <w:tab/>
      </w:r>
      <w:sdt>
        <w:sdtPr>
          <w:alias w:val="Type the number of individual letting units"/>
          <w:tag w:val="Type the number of individual letting units"/>
          <w:id w:val="-714819984"/>
          <w:placeholder>
            <w:docPart w:val="371F51AB2EF041DD89C921B1BFC9DABA"/>
          </w:placeholder>
          <w:showingPlcHdr/>
        </w:sdtPr>
        <w:sdtContent>
          <w:r w:rsidR="007E316E" w:rsidRPr="003F2A02">
            <w:rPr>
              <w:rStyle w:val="PlaceholderText"/>
            </w:rPr>
            <w:t>Click or tap here to enter text.</w:t>
          </w:r>
        </w:sdtContent>
      </w:sdt>
    </w:p>
    <w:p w14:paraId="0FFA14D2" w14:textId="099CDAF3" w:rsidR="00465085" w:rsidRDefault="00465085" w:rsidP="006F5B0D">
      <w:pPr>
        <w:spacing w:line="259" w:lineRule="auto"/>
      </w:pPr>
      <w:r w:rsidRPr="00465085">
        <w:t>Number of kitchens</w:t>
      </w:r>
      <w:r w:rsidR="004E454F">
        <w:t>:</w:t>
      </w:r>
      <w:r w:rsidRPr="00465085">
        <w:t xml:space="preserve"> </w:t>
      </w:r>
      <w:r w:rsidR="007E316E">
        <w:tab/>
      </w:r>
      <w:sdt>
        <w:sdtPr>
          <w:alias w:val="Type the number of kitchens"/>
          <w:tag w:val="Type the number of kitchens"/>
          <w:id w:val="-271016299"/>
          <w:placeholder>
            <w:docPart w:val="A678B7959DE945A28A1CB72A4AEC14B6"/>
          </w:placeholder>
          <w:showingPlcHdr/>
        </w:sdtPr>
        <w:sdtContent>
          <w:r w:rsidR="007E316E" w:rsidRPr="003F2A02">
            <w:rPr>
              <w:rStyle w:val="PlaceholderText"/>
            </w:rPr>
            <w:t>Click or tap here to enter text.</w:t>
          </w:r>
        </w:sdtContent>
      </w:sdt>
    </w:p>
    <w:p w14:paraId="21567CA3" w14:textId="4BBF601C" w:rsidR="00465085" w:rsidRDefault="00465085" w:rsidP="006F5B0D">
      <w:pPr>
        <w:spacing w:line="259" w:lineRule="auto"/>
      </w:pPr>
      <w:r w:rsidRPr="00465085">
        <w:t>Number of kitchen</w:t>
      </w:r>
      <w:r>
        <w:t>-</w:t>
      </w:r>
      <w:r w:rsidRPr="00465085">
        <w:t>diners</w:t>
      </w:r>
      <w:r w:rsidR="004E454F">
        <w:t>:</w:t>
      </w:r>
      <w:r w:rsidRPr="00465085">
        <w:t xml:space="preserve"> </w:t>
      </w:r>
      <w:r w:rsidR="007E316E">
        <w:tab/>
      </w:r>
      <w:sdt>
        <w:sdtPr>
          <w:alias w:val="Type the number of kitchen-diners"/>
          <w:tag w:val="Type the number of kitchen-diners"/>
          <w:id w:val="2135591044"/>
          <w:placeholder>
            <w:docPart w:val="CD889734FB584F72B698996A8396BDC6"/>
          </w:placeholder>
          <w:showingPlcHdr/>
        </w:sdtPr>
        <w:sdtContent>
          <w:r w:rsidR="007E316E" w:rsidRPr="003F2A02">
            <w:rPr>
              <w:rStyle w:val="PlaceholderText"/>
            </w:rPr>
            <w:t>Click or tap here to enter text.</w:t>
          </w:r>
        </w:sdtContent>
      </w:sdt>
    </w:p>
    <w:p w14:paraId="2FD3A03C" w14:textId="314D9437" w:rsidR="004E454F" w:rsidRDefault="00465085" w:rsidP="006F5B0D">
      <w:pPr>
        <w:spacing w:line="259" w:lineRule="auto"/>
      </w:pPr>
      <w:r w:rsidRPr="00465085">
        <w:t>Number of living or dining rooms</w:t>
      </w:r>
      <w:r w:rsidR="004E454F">
        <w:t>:</w:t>
      </w:r>
      <w:r w:rsidR="007E316E">
        <w:tab/>
      </w:r>
      <w:r w:rsidR="007E316E">
        <w:tab/>
      </w:r>
      <w:sdt>
        <w:sdtPr>
          <w:alias w:val="Type the number of living or dining rooms"/>
          <w:tag w:val="Type the number of living or dining rooms"/>
          <w:id w:val="-1290967045"/>
          <w:placeholder>
            <w:docPart w:val="AAB2FA5A73C74FE985C000A2E360C264"/>
          </w:placeholder>
          <w:showingPlcHdr/>
        </w:sdtPr>
        <w:sdtContent>
          <w:r w:rsidR="007E316E" w:rsidRPr="003F2A02">
            <w:rPr>
              <w:rStyle w:val="PlaceholderText"/>
            </w:rPr>
            <w:t>Click or tap here to enter text.</w:t>
          </w:r>
        </w:sdtContent>
      </w:sdt>
    </w:p>
    <w:p w14:paraId="72A70037" w14:textId="553F5186" w:rsidR="00465085" w:rsidRPr="00465085" w:rsidRDefault="00465085" w:rsidP="00FE1B39">
      <w:pPr>
        <w:pStyle w:val="Heading3"/>
      </w:pPr>
      <w:r w:rsidRPr="00465085">
        <w:t xml:space="preserve">Do you provide any meals? </w:t>
      </w:r>
    </w:p>
    <w:p w14:paraId="3C877624" w14:textId="2636A993" w:rsidR="00465085" w:rsidRDefault="00000000" w:rsidP="00465085">
      <w:pPr>
        <w:spacing w:line="259" w:lineRule="auto"/>
      </w:pPr>
      <w:sdt>
        <w:sdtPr>
          <w:rPr>
            <w:rFonts w:ascii="MS Gothic" w:eastAsia="MS Gothic" w:hAnsi="MS Gothic"/>
          </w:rPr>
          <w:alias w:val="Check this box if you do not provide any meals"/>
          <w:tag w:val="Check this box if you do not provide any meals"/>
          <w:id w:val="-374391198"/>
          <w14:checkbox>
            <w14:checked w14:val="0"/>
            <w14:checkedState w14:val="2612" w14:font="MS Gothic"/>
            <w14:uncheckedState w14:val="2610" w14:font="MS Gothic"/>
          </w14:checkbox>
        </w:sdtPr>
        <w:sdtContent>
          <w:r w:rsidR="007E316E">
            <w:rPr>
              <w:rFonts w:ascii="MS Gothic" w:eastAsia="MS Gothic" w:hAnsi="MS Gothic" w:hint="eastAsia"/>
            </w:rPr>
            <w:t>☐</w:t>
          </w:r>
        </w:sdtContent>
      </w:sdt>
      <w:r w:rsidR="00465085">
        <w:t xml:space="preserve"> No</w:t>
      </w:r>
    </w:p>
    <w:p w14:paraId="729CA7FC" w14:textId="5CED7383" w:rsidR="00465085" w:rsidRDefault="00000000" w:rsidP="00465085">
      <w:pPr>
        <w:spacing w:line="259" w:lineRule="auto"/>
      </w:pPr>
      <w:sdt>
        <w:sdtPr>
          <w:rPr>
            <w:rFonts w:ascii="MS Gothic" w:eastAsia="MS Gothic" w:hAnsi="MS Gothic"/>
          </w:rPr>
          <w:alias w:val="Check this box if you provide breakfast"/>
          <w:tag w:val="Check this box if you provide breakfast"/>
          <w:id w:val="-2061154268"/>
          <w14:checkbox>
            <w14:checked w14:val="0"/>
            <w14:checkedState w14:val="2612" w14:font="MS Gothic"/>
            <w14:uncheckedState w14:val="2610" w14:font="MS Gothic"/>
          </w14:checkbox>
        </w:sdtPr>
        <w:sdtContent>
          <w:r w:rsidR="007E316E">
            <w:rPr>
              <w:rFonts w:ascii="MS Gothic" w:eastAsia="MS Gothic" w:hAnsi="MS Gothic" w:hint="eastAsia"/>
            </w:rPr>
            <w:t>☐</w:t>
          </w:r>
        </w:sdtContent>
      </w:sdt>
      <w:r w:rsidR="00465085">
        <w:t xml:space="preserve"> Yes, breakfast</w:t>
      </w:r>
    </w:p>
    <w:p w14:paraId="3CD8EE50" w14:textId="2621EB2F" w:rsidR="00465085" w:rsidRDefault="00000000" w:rsidP="00465085">
      <w:pPr>
        <w:spacing w:line="259" w:lineRule="auto"/>
      </w:pPr>
      <w:sdt>
        <w:sdtPr>
          <w:rPr>
            <w:rFonts w:ascii="MS Gothic" w:eastAsia="MS Gothic" w:hAnsi="MS Gothic"/>
          </w:rPr>
          <w:alias w:val="Check this box if you provide evening meals"/>
          <w:tag w:val="Check this box if you provide evening meals"/>
          <w:id w:val="248938490"/>
          <w14:checkbox>
            <w14:checked w14:val="0"/>
            <w14:checkedState w14:val="2612" w14:font="MS Gothic"/>
            <w14:uncheckedState w14:val="2610" w14:font="MS Gothic"/>
          </w14:checkbox>
        </w:sdtPr>
        <w:sdtContent>
          <w:r w:rsidR="007E316E" w:rsidRPr="00233669">
            <w:rPr>
              <w:rFonts w:ascii="MS Gothic" w:eastAsia="MS Gothic" w:hAnsi="MS Gothic" w:hint="eastAsia"/>
            </w:rPr>
            <w:t>☐</w:t>
          </w:r>
        </w:sdtContent>
      </w:sdt>
      <w:r w:rsidR="007E316E">
        <w:t xml:space="preserve"> Y</w:t>
      </w:r>
      <w:r w:rsidR="00465085" w:rsidRPr="00465085">
        <w:t>es, evening meal</w:t>
      </w:r>
      <w:r w:rsidR="00465085">
        <w:t>s</w:t>
      </w:r>
    </w:p>
    <w:p w14:paraId="0DA3C8FB" w14:textId="13A1235D" w:rsidR="00465085" w:rsidRDefault="00000000" w:rsidP="00465085">
      <w:pPr>
        <w:spacing w:line="259" w:lineRule="auto"/>
      </w:pPr>
      <w:sdt>
        <w:sdtPr>
          <w:rPr>
            <w:rFonts w:ascii="MS Gothic" w:eastAsia="MS Gothic" w:hAnsi="MS Gothic"/>
          </w:rPr>
          <w:alias w:val="Check this box if you provide breakfast and evening meals"/>
          <w:tag w:val="Check this box if you provide breakfast and evening meals"/>
          <w:id w:val="-279492535"/>
          <w14:checkbox>
            <w14:checked w14:val="0"/>
            <w14:checkedState w14:val="2612" w14:font="MS Gothic"/>
            <w14:uncheckedState w14:val="2610" w14:font="MS Gothic"/>
          </w14:checkbox>
        </w:sdtPr>
        <w:sdtContent>
          <w:r w:rsidR="007E316E">
            <w:rPr>
              <w:rFonts w:ascii="MS Gothic" w:eastAsia="MS Gothic" w:hAnsi="MS Gothic" w:hint="eastAsia"/>
            </w:rPr>
            <w:t>☐</w:t>
          </w:r>
        </w:sdtContent>
      </w:sdt>
      <w:r w:rsidR="007E316E">
        <w:t xml:space="preserve"> </w:t>
      </w:r>
      <w:r w:rsidR="00465085">
        <w:t>Yes, breakfast and evening meals</w:t>
      </w:r>
    </w:p>
    <w:p w14:paraId="304F6314" w14:textId="77777777" w:rsidR="004E454F" w:rsidRDefault="004E454F" w:rsidP="00465085">
      <w:pPr>
        <w:spacing w:line="259" w:lineRule="auto"/>
      </w:pPr>
    </w:p>
    <w:p w14:paraId="753447DA" w14:textId="7927572B" w:rsidR="00465085" w:rsidRPr="00465085" w:rsidRDefault="00465085" w:rsidP="00FE1B39">
      <w:pPr>
        <w:pStyle w:val="Heading3"/>
      </w:pPr>
      <w:r w:rsidRPr="00465085">
        <w:lastRenderedPageBreak/>
        <w:t xml:space="preserve">Are all the bath and shower rooms provided with heating? </w:t>
      </w:r>
    </w:p>
    <w:p w14:paraId="055E06AA" w14:textId="08A49698" w:rsidR="00465085" w:rsidRDefault="00000000" w:rsidP="00465085">
      <w:pPr>
        <w:spacing w:line="259" w:lineRule="auto"/>
      </w:pPr>
      <w:sdt>
        <w:sdtPr>
          <w:rPr>
            <w:rFonts w:ascii="MS Gothic" w:eastAsia="MS Gothic" w:hAnsi="MS Gothic"/>
          </w:rPr>
          <w:alias w:val="Check this box if yes"/>
          <w:tag w:val="Check this box if yes"/>
          <w:id w:val="1817296078"/>
          <w14:checkbox>
            <w14:checked w14:val="0"/>
            <w14:checkedState w14:val="2612" w14:font="MS Gothic"/>
            <w14:uncheckedState w14:val="2610" w14:font="MS Gothic"/>
          </w14:checkbox>
        </w:sdtPr>
        <w:sdtContent>
          <w:r w:rsidR="007E316E">
            <w:rPr>
              <w:rFonts w:ascii="MS Gothic" w:eastAsia="MS Gothic" w:hAnsi="MS Gothic" w:hint="eastAsia"/>
            </w:rPr>
            <w:t>☐</w:t>
          </w:r>
        </w:sdtContent>
      </w:sdt>
      <w:r w:rsidR="007E316E">
        <w:t xml:space="preserve"> Yes </w:t>
      </w:r>
      <w:r w:rsidR="007E316E">
        <w:tab/>
      </w:r>
      <w:sdt>
        <w:sdtPr>
          <w:rPr>
            <w:rFonts w:ascii="MS Gothic" w:eastAsia="MS Gothic" w:hAnsi="MS Gothic"/>
          </w:rPr>
          <w:alias w:val="Check this box if not"/>
          <w:tag w:val="Check this box if not"/>
          <w:id w:val="-1985071861"/>
          <w14:checkbox>
            <w14:checked w14:val="0"/>
            <w14:checkedState w14:val="2612" w14:font="MS Gothic"/>
            <w14:uncheckedState w14:val="2610" w14:font="MS Gothic"/>
          </w14:checkbox>
        </w:sdtPr>
        <w:sdtContent>
          <w:r w:rsidR="007E316E">
            <w:rPr>
              <w:rFonts w:ascii="MS Gothic" w:eastAsia="MS Gothic" w:hAnsi="MS Gothic" w:hint="eastAsia"/>
            </w:rPr>
            <w:t>☐</w:t>
          </w:r>
        </w:sdtContent>
      </w:sdt>
      <w:r w:rsidR="007E316E">
        <w:t xml:space="preserve"> No</w:t>
      </w:r>
    </w:p>
    <w:p w14:paraId="22B2B533" w14:textId="316E5D02" w:rsidR="004E454F" w:rsidRDefault="00465085" w:rsidP="00465085">
      <w:pPr>
        <w:spacing w:line="259" w:lineRule="auto"/>
      </w:pPr>
      <w:r w:rsidRPr="00465085">
        <w:t>If yes, how is th</w:t>
      </w:r>
      <w:r w:rsidR="007E316E">
        <w:t>e heating</w:t>
      </w:r>
      <w:r w:rsidRPr="00465085">
        <w:t xml:space="preserve"> provided?</w:t>
      </w:r>
      <w:r w:rsidR="00064D95">
        <w:t xml:space="preserve"> </w:t>
      </w:r>
      <w:r w:rsidR="007E316E">
        <w:tab/>
      </w:r>
      <w:sdt>
        <w:sdtPr>
          <w:alias w:val="Type how the heating is provided"/>
          <w:tag w:val="Type how the heating is provided"/>
          <w:id w:val="463850288"/>
          <w:placeholder>
            <w:docPart w:val="7FFA41BB007E4EB2901803A8FB98BF7B"/>
          </w:placeholder>
          <w:showingPlcHdr/>
        </w:sdtPr>
        <w:sdtContent>
          <w:r w:rsidR="007E316E" w:rsidRPr="003F2A02">
            <w:rPr>
              <w:rStyle w:val="PlaceholderText"/>
            </w:rPr>
            <w:t>Click or tap here to enter text.</w:t>
          </w:r>
        </w:sdtContent>
      </w:sdt>
    </w:p>
    <w:p w14:paraId="15BF0DB3" w14:textId="7548167C" w:rsidR="00465085" w:rsidRPr="00465085" w:rsidRDefault="00465085" w:rsidP="00FE1B39">
      <w:pPr>
        <w:pStyle w:val="Heading3"/>
      </w:pPr>
      <w:r w:rsidRPr="00465085">
        <w:t>Are all habitable rooms provided with permanently fixed heating facilities?</w:t>
      </w:r>
    </w:p>
    <w:p w14:paraId="050DDA56" w14:textId="12099113" w:rsidR="00465085" w:rsidRDefault="00000000" w:rsidP="00465085">
      <w:pPr>
        <w:spacing w:line="259" w:lineRule="auto"/>
      </w:pPr>
      <w:sdt>
        <w:sdtPr>
          <w:rPr>
            <w:rFonts w:ascii="MS Gothic" w:eastAsia="MS Gothic" w:hAnsi="MS Gothic"/>
          </w:rPr>
          <w:alias w:val="Check this box if yes"/>
          <w:tag w:val="Check this box if yes"/>
          <w:id w:val="361791975"/>
          <w14:checkbox>
            <w14:checked w14:val="0"/>
            <w14:checkedState w14:val="2612" w14:font="MS Gothic"/>
            <w14:uncheckedState w14:val="2610" w14:font="MS Gothic"/>
          </w14:checkbox>
        </w:sdtPr>
        <w:sdtContent>
          <w:r w:rsidR="007E316E">
            <w:rPr>
              <w:rFonts w:ascii="MS Gothic" w:eastAsia="MS Gothic" w:hAnsi="MS Gothic" w:hint="eastAsia"/>
            </w:rPr>
            <w:t>☐</w:t>
          </w:r>
        </w:sdtContent>
      </w:sdt>
      <w:r w:rsidR="007E316E">
        <w:t xml:space="preserve"> Yes </w:t>
      </w:r>
      <w:r w:rsidR="007E316E">
        <w:tab/>
      </w:r>
      <w:sdt>
        <w:sdtPr>
          <w:rPr>
            <w:rFonts w:ascii="MS Gothic" w:eastAsia="MS Gothic" w:hAnsi="MS Gothic"/>
          </w:rPr>
          <w:alias w:val="Check this box if not"/>
          <w:tag w:val="Check this box if not"/>
          <w:id w:val="-893571480"/>
          <w14:checkbox>
            <w14:checked w14:val="0"/>
            <w14:checkedState w14:val="2612" w14:font="MS Gothic"/>
            <w14:uncheckedState w14:val="2610" w14:font="MS Gothic"/>
          </w14:checkbox>
        </w:sdtPr>
        <w:sdtContent>
          <w:r w:rsidR="007E316E">
            <w:rPr>
              <w:rFonts w:ascii="MS Gothic" w:eastAsia="MS Gothic" w:hAnsi="MS Gothic" w:hint="eastAsia"/>
            </w:rPr>
            <w:t>☐</w:t>
          </w:r>
        </w:sdtContent>
      </w:sdt>
      <w:r w:rsidR="007E316E">
        <w:t xml:space="preserve"> No</w:t>
      </w:r>
      <w:r w:rsidR="007E316E">
        <w:tab/>
      </w:r>
    </w:p>
    <w:p w14:paraId="6F8EE8F9" w14:textId="57145B05" w:rsidR="004E454F" w:rsidRDefault="007E316E" w:rsidP="00465085">
      <w:pPr>
        <w:spacing w:line="259" w:lineRule="auto"/>
      </w:pPr>
      <w:r w:rsidRPr="00465085">
        <w:t>If yes, how is th</w:t>
      </w:r>
      <w:r>
        <w:t>e heating</w:t>
      </w:r>
      <w:r w:rsidRPr="00465085">
        <w:t xml:space="preserve"> provided?</w:t>
      </w:r>
      <w:r>
        <w:t xml:space="preserve"> </w:t>
      </w:r>
      <w:r>
        <w:tab/>
      </w:r>
      <w:sdt>
        <w:sdtPr>
          <w:alias w:val="Type how the heating is provided"/>
          <w:tag w:val="Type how the heating is provided"/>
          <w:id w:val="-873303014"/>
          <w:placeholder>
            <w:docPart w:val="F112B4D40A57473DB7B0A4ACBEB80BB9"/>
          </w:placeholder>
          <w:showingPlcHdr/>
        </w:sdtPr>
        <w:sdtContent>
          <w:r w:rsidRPr="003F2A02">
            <w:rPr>
              <w:rStyle w:val="PlaceholderText"/>
            </w:rPr>
            <w:t>Click or tap here to enter text.</w:t>
          </w:r>
        </w:sdtContent>
      </w:sdt>
    </w:p>
    <w:p w14:paraId="7382C44A" w14:textId="69939BA4" w:rsidR="00465085" w:rsidRPr="00465085" w:rsidRDefault="00465085" w:rsidP="00FE1B39">
      <w:pPr>
        <w:pStyle w:val="Heading3"/>
      </w:pPr>
      <w:r w:rsidRPr="00465085">
        <w:t xml:space="preserve">What type of heating is installed in the property? </w:t>
      </w:r>
    </w:p>
    <w:p w14:paraId="7AC908B5" w14:textId="11A8B630" w:rsidR="00465085" w:rsidRDefault="00000000" w:rsidP="00465085">
      <w:pPr>
        <w:spacing w:line="259" w:lineRule="auto"/>
      </w:pPr>
      <w:sdt>
        <w:sdtPr>
          <w:rPr>
            <w:rFonts w:ascii="MS Gothic" w:eastAsia="MS Gothic" w:hAnsi="MS Gothic"/>
          </w:rPr>
          <w:alias w:val="Check this box if gas central heating is provided in the property"/>
          <w:tag w:val="Check this box if gas central heating is provided in the property"/>
          <w:id w:val="993757688"/>
          <w14:checkbox>
            <w14:checked w14:val="0"/>
            <w14:checkedState w14:val="2612" w14:font="MS Gothic"/>
            <w14:uncheckedState w14:val="2610" w14:font="MS Gothic"/>
          </w14:checkbox>
        </w:sdtPr>
        <w:sdtContent>
          <w:r w:rsidR="007E316E">
            <w:rPr>
              <w:rFonts w:ascii="MS Gothic" w:eastAsia="MS Gothic" w:hAnsi="MS Gothic" w:hint="eastAsia"/>
            </w:rPr>
            <w:t>☐</w:t>
          </w:r>
        </w:sdtContent>
      </w:sdt>
      <w:r w:rsidR="00465085">
        <w:t xml:space="preserve"> </w:t>
      </w:r>
      <w:r w:rsidR="00465085" w:rsidRPr="00465085">
        <w:t xml:space="preserve">Gas central heating </w:t>
      </w:r>
    </w:p>
    <w:p w14:paraId="365DA7ED" w14:textId="3198C845" w:rsidR="00465085" w:rsidRDefault="00000000" w:rsidP="00465085">
      <w:pPr>
        <w:spacing w:line="259" w:lineRule="auto"/>
      </w:pPr>
      <w:sdt>
        <w:sdtPr>
          <w:rPr>
            <w:rFonts w:ascii="MS Gothic" w:eastAsia="MS Gothic" w:hAnsi="MS Gothic"/>
          </w:rPr>
          <w:alias w:val="Check this box if electric central heating is provided in the property"/>
          <w:tag w:val="Check this box if electric central heating is provided in the property"/>
          <w:id w:val="-37745343"/>
          <w14:checkbox>
            <w14:checked w14:val="0"/>
            <w14:checkedState w14:val="2612" w14:font="MS Gothic"/>
            <w14:uncheckedState w14:val="2610" w14:font="MS Gothic"/>
          </w14:checkbox>
        </w:sdtPr>
        <w:sdtContent>
          <w:r w:rsidR="007E316E">
            <w:rPr>
              <w:rFonts w:ascii="MS Gothic" w:eastAsia="MS Gothic" w:hAnsi="MS Gothic" w:hint="eastAsia"/>
            </w:rPr>
            <w:t>☐</w:t>
          </w:r>
        </w:sdtContent>
      </w:sdt>
      <w:r w:rsidR="007E316E">
        <w:t xml:space="preserve"> </w:t>
      </w:r>
      <w:r w:rsidR="00465085" w:rsidRPr="00465085">
        <w:t xml:space="preserve">Electric central heating </w:t>
      </w:r>
    </w:p>
    <w:p w14:paraId="15F955A6" w14:textId="34AE4862" w:rsidR="00465085" w:rsidRDefault="00000000" w:rsidP="00465085">
      <w:pPr>
        <w:spacing w:line="259" w:lineRule="auto"/>
      </w:pPr>
      <w:sdt>
        <w:sdtPr>
          <w:rPr>
            <w:rFonts w:ascii="MS Gothic" w:eastAsia="MS Gothic" w:hAnsi="MS Gothic"/>
          </w:rPr>
          <w:alias w:val="Check this box if fixed gas fires is provided in the property"/>
          <w:tag w:val="Check this box if fixed gas fires is provided in the property"/>
          <w:id w:val="-684973861"/>
          <w14:checkbox>
            <w14:checked w14:val="0"/>
            <w14:checkedState w14:val="2612" w14:font="MS Gothic"/>
            <w14:uncheckedState w14:val="2610" w14:font="MS Gothic"/>
          </w14:checkbox>
        </w:sdtPr>
        <w:sdtContent>
          <w:r w:rsidR="007E316E">
            <w:rPr>
              <w:rFonts w:ascii="MS Gothic" w:eastAsia="MS Gothic" w:hAnsi="MS Gothic" w:hint="eastAsia"/>
            </w:rPr>
            <w:t>☐</w:t>
          </w:r>
        </w:sdtContent>
      </w:sdt>
      <w:r w:rsidR="007E316E">
        <w:t xml:space="preserve"> </w:t>
      </w:r>
      <w:r w:rsidR="00465085" w:rsidRPr="00465085">
        <w:t xml:space="preserve">Fixed gas fires </w:t>
      </w:r>
    </w:p>
    <w:p w14:paraId="4AF150C9" w14:textId="73E4BDBE" w:rsidR="00465085" w:rsidRDefault="00000000" w:rsidP="00465085">
      <w:pPr>
        <w:spacing w:line="259" w:lineRule="auto"/>
      </w:pPr>
      <w:sdt>
        <w:sdtPr>
          <w:rPr>
            <w:rFonts w:ascii="MS Gothic" w:eastAsia="MS Gothic" w:hAnsi="MS Gothic"/>
          </w:rPr>
          <w:alias w:val="Check this box if fixed electric fires is provided in the property"/>
          <w:tag w:val="Check this box if fixed electric fires is provided in the property"/>
          <w:id w:val="358322372"/>
          <w14:checkbox>
            <w14:checked w14:val="0"/>
            <w14:checkedState w14:val="2612" w14:font="MS Gothic"/>
            <w14:uncheckedState w14:val="2610" w14:font="MS Gothic"/>
          </w14:checkbox>
        </w:sdtPr>
        <w:sdtContent>
          <w:r w:rsidR="007E316E">
            <w:rPr>
              <w:rFonts w:ascii="MS Gothic" w:eastAsia="MS Gothic" w:hAnsi="MS Gothic" w:hint="eastAsia"/>
            </w:rPr>
            <w:t>☐</w:t>
          </w:r>
        </w:sdtContent>
      </w:sdt>
      <w:r w:rsidR="007E316E">
        <w:t xml:space="preserve"> </w:t>
      </w:r>
      <w:r w:rsidR="00465085" w:rsidRPr="00465085">
        <w:t xml:space="preserve">Fixed electric fires </w:t>
      </w:r>
    </w:p>
    <w:p w14:paraId="0A4CCFA8" w14:textId="66F4CF13" w:rsidR="00465085" w:rsidRDefault="00000000" w:rsidP="00465085">
      <w:pPr>
        <w:spacing w:line="259" w:lineRule="auto"/>
      </w:pPr>
      <w:sdt>
        <w:sdtPr>
          <w:rPr>
            <w:rFonts w:ascii="MS Gothic" w:eastAsia="MS Gothic" w:hAnsi="MS Gothic"/>
          </w:rPr>
          <w:alias w:val="Check this box if solid fuel fire is provided in the property"/>
          <w:tag w:val="Check this box if solid fuel fire is provided in the property"/>
          <w:id w:val="1003089007"/>
          <w14:checkbox>
            <w14:checked w14:val="0"/>
            <w14:checkedState w14:val="2612" w14:font="MS Gothic"/>
            <w14:uncheckedState w14:val="2610" w14:font="MS Gothic"/>
          </w14:checkbox>
        </w:sdtPr>
        <w:sdtContent>
          <w:r w:rsidR="007E316E">
            <w:rPr>
              <w:rFonts w:ascii="MS Gothic" w:eastAsia="MS Gothic" w:hAnsi="MS Gothic" w:hint="eastAsia"/>
            </w:rPr>
            <w:t>☐</w:t>
          </w:r>
        </w:sdtContent>
      </w:sdt>
      <w:r w:rsidR="007E316E">
        <w:t xml:space="preserve"> </w:t>
      </w:r>
      <w:r w:rsidR="00465085" w:rsidRPr="00465085">
        <w:t xml:space="preserve">Solid fuel fires </w:t>
      </w:r>
    </w:p>
    <w:p w14:paraId="3206E8CB" w14:textId="42F4ABF4" w:rsidR="007E316E" w:rsidRPr="00FE1B39" w:rsidRDefault="00000000" w:rsidP="00465085">
      <w:pPr>
        <w:spacing w:line="259" w:lineRule="auto"/>
      </w:pPr>
      <w:sdt>
        <w:sdtPr>
          <w:rPr>
            <w:rFonts w:ascii="MS Gothic" w:eastAsia="MS Gothic" w:hAnsi="MS Gothic"/>
          </w:rPr>
          <w:alias w:val="Check this box if the property is heated another way"/>
          <w:tag w:val="Check this box if the property is heated another way"/>
          <w:id w:val="-1298297709"/>
          <w14:checkbox>
            <w14:checked w14:val="0"/>
            <w14:checkedState w14:val="2612" w14:font="MS Gothic"/>
            <w14:uncheckedState w14:val="2610" w14:font="MS Gothic"/>
          </w14:checkbox>
        </w:sdtPr>
        <w:sdtContent>
          <w:r w:rsidR="007E316E">
            <w:rPr>
              <w:rFonts w:ascii="MS Gothic" w:eastAsia="MS Gothic" w:hAnsi="MS Gothic" w:hint="eastAsia"/>
            </w:rPr>
            <w:t>☐</w:t>
          </w:r>
        </w:sdtContent>
      </w:sdt>
      <w:r w:rsidR="007E316E">
        <w:t xml:space="preserve"> </w:t>
      </w:r>
      <w:r w:rsidR="00465085" w:rsidRPr="00465085">
        <w:t>Other (please s</w:t>
      </w:r>
      <w:r w:rsidR="00465085">
        <w:t>pecify</w:t>
      </w:r>
      <w:r w:rsidR="00465085" w:rsidRPr="00465085">
        <w:t>):</w:t>
      </w:r>
      <w:r w:rsidR="007E316E">
        <w:tab/>
      </w:r>
      <w:sdt>
        <w:sdtPr>
          <w:alias w:val="Type how the property is heated"/>
          <w:tag w:val="Type how the property is heated"/>
          <w:id w:val="-1668094516"/>
          <w:placeholder>
            <w:docPart w:val="DA453DFA7B024B76B4D00B7FA3521D64"/>
          </w:placeholder>
          <w:showingPlcHdr/>
        </w:sdtPr>
        <w:sdtContent>
          <w:r w:rsidR="007E316E" w:rsidRPr="003F2A02">
            <w:rPr>
              <w:rStyle w:val="PlaceholderText"/>
            </w:rPr>
            <w:t>Click or tap here to enter text.</w:t>
          </w:r>
        </w:sdtContent>
      </w:sdt>
    </w:p>
    <w:p w14:paraId="2740798B" w14:textId="5EC6C183" w:rsidR="00465085" w:rsidRPr="00465085" w:rsidRDefault="00465085" w:rsidP="00FE1B39">
      <w:pPr>
        <w:pStyle w:val="Heading3"/>
      </w:pPr>
      <w:r w:rsidRPr="00465085">
        <w:t>Space standards</w:t>
      </w:r>
    </w:p>
    <w:p w14:paraId="760A4AD1" w14:textId="11E29CD1" w:rsidR="00465085" w:rsidRDefault="00465085" w:rsidP="00465085">
      <w:pPr>
        <w:spacing w:line="259" w:lineRule="auto"/>
      </w:pPr>
      <w:r>
        <w:t>Please check the Westmorland and Furness Council HMO guidance document.</w:t>
      </w:r>
    </w:p>
    <w:p w14:paraId="6B718DB9" w14:textId="4BD6D23D" w:rsidR="00465085" w:rsidRDefault="00465085" w:rsidP="00465085">
      <w:pPr>
        <w:spacing w:line="259" w:lineRule="auto"/>
      </w:pPr>
      <w:r>
        <w:t>Are all single bedrooms at least 6.51 metres</w:t>
      </w:r>
      <w:r w:rsidRPr="00465085">
        <w:t>²</w:t>
      </w:r>
      <w:r>
        <w:t xml:space="preserve"> or 10.22 metres</w:t>
      </w:r>
      <w:r w:rsidRPr="00465085">
        <w:t>²</w:t>
      </w:r>
      <w:r>
        <w:t xml:space="preserve"> if no communal space? </w:t>
      </w:r>
    </w:p>
    <w:p w14:paraId="0B419958" w14:textId="76148BD0" w:rsidR="00465085" w:rsidRDefault="00000000" w:rsidP="00465085">
      <w:pPr>
        <w:spacing w:line="259" w:lineRule="auto"/>
      </w:pPr>
      <w:sdt>
        <w:sdtPr>
          <w:rPr>
            <w:rFonts w:ascii="MS Gothic" w:eastAsia="MS Gothic" w:hAnsi="MS Gothic"/>
          </w:rPr>
          <w:alias w:val="Check this box if yes"/>
          <w:tag w:val="Check this box if yes"/>
          <w:id w:val="-1199394792"/>
          <w14:checkbox>
            <w14:checked w14:val="0"/>
            <w14:checkedState w14:val="2612" w14:font="MS Gothic"/>
            <w14:uncheckedState w14:val="2610" w14:font="MS Gothic"/>
          </w14:checkbox>
        </w:sdtPr>
        <w:sdtContent>
          <w:r w:rsidR="007E316E">
            <w:rPr>
              <w:rFonts w:ascii="MS Gothic" w:eastAsia="MS Gothic" w:hAnsi="MS Gothic" w:hint="eastAsia"/>
            </w:rPr>
            <w:t>☐</w:t>
          </w:r>
        </w:sdtContent>
      </w:sdt>
      <w:r w:rsidR="007E316E">
        <w:t xml:space="preserve"> Yes </w:t>
      </w:r>
      <w:r w:rsidR="007E316E">
        <w:tab/>
      </w:r>
      <w:sdt>
        <w:sdtPr>
          <w:rPr>
            <w:rFonts w:ascii="MS Gothic" w:eastAsia="MS Gothic" w:hAnsi="MS Gothic"/>
          </w:rPr>
          <w:alias w:val="Check this box if not"/>
          <w:tag w:val="Check this box if not"/>
          <w:id w:val="-334916408"/>
          <w14:checkbox>
            <w14:checked w14:val="0"/>
            <w14:checkedState w14:val="2612" w14:font="MS Gothic"/>
            <w14:uncheckedState w14:val="2610" w14:font="MS Gothic"/>
          </w14:checkbox>
        </w:sdtPr>
        <w:sdtContent>
          <w:r w:rsidR="007E316E">
            <w:rPr>
              <w:rFonts w:ascii="MS Gothic" w:eastAsia="MS Gothic" w:hAnsi="MS Gothic" w:hint="eastAsia"/>
            </w:rPr>
            <w:t>☐</w:t>
          </w:r>
        </w:sdtContent>
      </w:sdt>
      <w:r w:rsidR="007E316E">
        <w:t xml:space="preserve"> No</w:t>
      </w:r>
      <w:r w:rsidR="007E316E">
        <w:tab/>
      </w:r>
    </w:p>
    <w:p w14:paraId="4A4C9C7B" w14:textId="6080D0BB" w:rsidR="00465085" w:rsidRDefault="00465085" w:rsidP="00465085">
      <w:pPr>
        <w:spacing w:line="259" w:lineRule="auto"/>
      </w:pPr>
      <w:r>
        <w:t>Does the kitchen meet the minimum room size for the number of people?</w:t>
      </w:r>
    </w:p>
    <w:p w14:paraId="45EE85C7" w14:textId="1A91DC09" w:rsidR="00465085" w:rsidRDefault="00000000" w:rsidP="00465085">
      <w:pPr>
        <w:spacing w:line="259" w:lineRule="auto"/>
      </w:pPr>
      <w:sdt>
        <w:sdtPr>
          <w:rPr>
            <w:rFonts w:ascii="MS Gothic" w:eastAsia="MS Gothic" w:hAnsi="MS Gothic"/>
          </w:rPr>
          <w:alias w:val="Check this box if yes"/>
          <w:tag w:val="Check this box if yes"/>
          <w:id w:val="-1163163125"/>
          <w14:checkbox>
            <w14:checked w14:val="0"/>
            <w14:checkedState w14:val="2612" w14:font="MS Gothic"/>
            <w14:uncheckedState w14:val="2610" w14:font="MS Gothic"/>
          </w14:checkbox>
        </w:sdtPr>
        <w:sdtContent>
          <w:r w:rsidR="007E316E">
            <w:rPr>
              <w:rFonts w:ascii="MS Gothic" w:eastAsia="MS Gothic" w:hAnsi="MS Gothic" w:hint="eastAsia"/>
            </w:rPr>
            <w:t>☐</w:t>
          </w:r>
        </w:sdtContent>
      </w:sdt>
      <w:r w:rsidR="007E316E">
        <w:t xml:space="preserve"> Yes </w:t>
      </w:r>
      <w:r w:rsidR="007E316E">
        <w:tab/>
      </w:r>
      <w:sdt>
        <w:sdtPr>
          <w:rPr>
            <w:rFonts w:ascii="MS Gothic" w:eastAsia="MS Gothic" w:hAnsi="MS Gothic"/>
          </w:rPr>
          <w:alias w:val="Check this box if not"/>
          <w:tag w:val="Check this box if not"/>
          <w:id w:val="388078912"/>
          <w14:checkbox>
            <w14:checked w14:val="0"/>
            <w14:checkedState w14:val="2612" w14:font="MS Gothic"/>
            <w14:uncheckedState w14:val="2610" w14:font="MS Gothic"/>
          </w14:checkbox>
        </w:sdtPr>
        <w:sdtContent>
          <w:r w:rsidR="007E316E">
            <w:rPr>
              <w:rFonts w:ascii="MS Gothic" w:eastAsia="MS Gothic" w:hAnsi="MS Gothic" w:hint="eastAsia"/>
            </w:rPr>
            <w:t>☐</w:t>
          </w:r>
        </w:sdtContent>
      </w:sdt>
      <w:r w:rsidR="007E316E">
        <w:t xml:space="preserve"> No</w:t>
      </w:r>
      <w:r w:rsidR="007E316E">
        <w:tab/>
      </w:r>
    </w:p>
    <w:p w14:paraId="5941FB5D" w14:textId="1AFE7784" w:rsidR="00465085" w:rsidRDefault="00465085" w:rsidP="00465085">
      <w:pPr>
        <w:spacing w:line="259" w:lineRule="auto"/>
      </w:pPr>
      <w:r>
        <w:t>Do all other rooms meet the minimum room sizes for the number of people?</w:t>
      </w:r>
    </w:p>
    <w:p w14:paraId="1CAAF8D0" w14:textId="4C92B06E" w:rsidR="00465085" w:rsidRDefault="00000000" w:rsidP="00465085">
      <w:pPr>
        <w:spacing w:line="259" w:lineRule="auto"/>
      </w:pPr>
      <w:sdt>
        <w:sdtPr>
          <w:rPr>
            <w:rFonts w:ascii="MS Gothic" w:eastAsia="MS Gothic" w:hAnsi="MS Gothic"/>
          </w:rPr>
          <w:alias w:val="Check this box if yes"/>
          <w:tag w:val="Check this box if yes"/>
          <w:id w:val="313537292"/>
          <w14:checkbox>
            <w14:checked w14:val="0"/>
            <w14:checkedState w14:val="2612" w14:font="MS Gothic"/>
            <w14:uncheckedState w14:val="2610" w14:font="MS Gothic"/>
          </w14:checkbox>
        </w:sdtPr>
        <w:sdtContent>
          <w:r w:rsidR="007E316E">
            <w:rPr>
              <w:rFonts w:ascii="MS Gothic" w:eastAsia="MS Gothic" w:hAnsi="MS Gothic" w:hint="eastAsia"/>
            </w:rPr>
            <w:t>☐</w:t>
          </w:r>
        </w:sdtContent>
      </w:sdt>
      <w:r w:rsidR="007E316E">
        <w:t xml:space="preserve"> Yes </w:t>
      </w:r>
      <w:r w:rsidR="007E316E">
        <w:tab/>
      </w:r>
      <w:sdt>
        <w:sdtPr>
          <w:rPr>
            <w:rFonts w:ascii="MS Gothic" w:eastAsia="MS Gothic" w:hAnsi="MS Gothic"/>
          </w:rPr>
          <w:alias w:val="Check this box if not"/>
          <w:tag w:val="Check this box if not"/>
          <w:id w:val="-1269926703"/>
          <w14:checkbox>
            <w14:checked w14:val="0"/>
            <w14:checkedState w14:val="2612" w14:font="MS Gothic"/>
            <w14:uncheckedState w14:val="2610" w14:font="MS Gothic"/>
          </w14:checkbox>
        </w:sdtPr>
        <w:sdtContent>
          <w:r w:rsidR="007E316E">
            <w:rPr>
              <w:rFonts w:ascii="MS Gothic" w:eastAsia="MS Gothic" w:hAnsi="MS Gothic" w:hint="eastAsia"/>
            </w:rPr>
            <w:t>☐</w:t>
          </w:r>
        </w:sdtContent>
      </w:sdt>
      <w:r w:rsidR="007E316E">
        <w:t xml:space="preserve"> No</w:t>
      </w:r>
      <w:r w:rsidR="007E316E">
        <w:tab/>
      </w:r>
    </w:p>
    <w:p w14:paraId="45F8EF78" w14:textId="021E9E70" w:rsidR="004E454F" w:rsidRDefault="00465085" w:rsidP="00465085">
      <w:pPr>
        <w:spacing w:line="259" w:lineRule="auto"/>
      </w:pPr>
      <w:r w:rsidRPr="00465085">
        <w:t>If no, how is it deficient?</w:t>
      </w:r>
      <w:r w:rsidR="00957335">
        <w:tab/>
      </w:r>
      <w:sdt>
        <w:sdtPr>
          <w:alias w:val="Type how the property is deficient"/>
          <w:tag w:val="Type how the property is deficient"/>
          <w:id w:val="405502585"/>
          <w:placeholder>
            <w:docPart w:val="3210D8AE4F7A4303AC9FB95ECAE05B43"/>
          </w:placeholder>
          <w:showingPlcHdr/>
        </w:sdtPr>
        <w:sdtContent>
          <w:r w:rsidR="00957335" w:rsidRPr="003F2A02">
            <w:rPr>
              <w:rStyle w:val="PlaceholderText"/>
            </w:rPr>
            <w:t>Click or tap here to enter text.</w:t>
          </w:r>
        </w:sdtContent>
      </w:sdt>
    </w:p>
    <w:p w14:paraId="1A213AA3" w14:textId="09FA9DC1" w:rsidR="00465085" w:rsidRPr="00465085" w:rsidRDefault="00465085" w:rsidP="00FE1B39">
      <w:pPr>
        <w:pStyle w:val="Heading3"/>
      </w:pPr>
      <w:r w:rsidRPr="00465085">
        <w:t xml:space="preserve">Number of facilities </w:t>
      </w:r>
    </w:p>
    <w:p w14:paraId="15C69128" w14:textId="6E439BE0" w:rsidR="00465085" w:rsidRDefault="00465085" w:rsidP="00465085">
      <w:pPr>
        <w:spacing w:line="259" w:lineRule="auto"/>
      </w:pPr>
      <w:r w:rsidRPr="00465085">
        <w:t>Please</w:t>
      </w:r>
      <w:r>
        <w:t xml:space="preserve"> </w:t>
      </w:r>
      <w:r w:rsidRPr="00465085">
        <w:t>indicat</w:t>
      </w:r>
      <w:r>
        <w:t>e</w:t>
      </w:r>
      <w:r w:rsidRPr="00465085">
        <w:t xml:space="preserve"> the number of facilities and whether they are shared or for sole use. Children of any age, including babies, must be included in the number of people.</w:t>
      </w:r>
    </w:p>
    <w:p w14:paraId="37CC6982" w14:textId="560972E3" w:rsidR="00465085" w:rsidRDefault="00465085" w:rsidP="004312FF">
      <w:pPr>
        <w:pStyle w:val="Heading4"/>
      </w:pPr>
      <w:r>
        <w:lastRenderedPageBreak/>
        <w:t>K</w:t>
      </w:r>
      <w:r w:rsidRPr="00465085">
        <w:t>itchen</w:t>
      </w:r>
    </w:p>
    <w:p w14:paraId="70E2D54F" w14:textId="0C022D70" w:rsidR="00215A32" w:rsidRDefault="00000000" w:rsidP="00215A32">
      <w:pPr>
        <w:spacing w:line="259" w:lineRule="auto"/>
        <w:ind w:left="720"/>
      </w:pPr>
      <w:sdt>
        <w:sdtPr>
          <w:rPr>
            <w:rFonts w:ascii="MS Gothic" w:eastAsia="MS Gothic" w:hAnsi="MS Gothic"/>
          </w:rPr>
          <w:alias w:val="Check this box if the kitchen is a shared facility"/>
          <w:tag w:val="Check this box if the kitchen is a shared facility"/>
          <w:id w:val="-1007982001"/>
          <w14:checkbox>
            <w14:checked w14:val="0"/>
            <w14:checkedState w14:val="2612" w14:font="MS Gothic"/>
            <w14:uncheckedState w14:val="2610" w14:font="MS Gothic"/>
          </w14:checkbox>
        </w:sdtPr>
        <w:sdtContent>
          <w:r w:rsidR="00957335">
            <w:rPr>
              <w:rFonts w:ascii="MS Gothic" w:eastAsia="MS Gothic" w:hAnsi="MS Gothic" w:hint="eastAsia"/>
            </w:rPr>
            <w:t>☐</w:t>
          </w:r>
        </w:sdtContent>
      </w:sdt>
      <w:r w:rsidR="00465085">
        <w:t xml:space="preserve"> Shared</w:t>
      </w:r>
      <w:r w:rsidR="00215A32">
        <w:t>. Number of people:</w:t>
      </w:r>
      <w:r w:rsidR="00215A32">
        <w:tab/>
        <w:t xml:space="preserve"> </w:t>
      </w:r>
      <w:sdt>
        <w:sdtPr>
          <w:alias w:val="Type the amount of people that share the kitchen"/>
          <w:tag w:val="Type the amount of people that share the kitchen"/>
          <w:id w:val="87815550"/>
          <w:placeholder>
            <w:docPart w:val="C1DEB295C7E041C0AD41EF52730F289A"/>
          </w:placeholder>
          <w:showingPlcHdr/>
        </w:sdtPr>
        <w:sdtContent>
          <w:r w:rsidR="00215A32" w:rsidRPr="003F2A02">
            <w:rPr>
              <w:rStyle w:val="PlaceholderText"/>
            </w:rPr>
            <w:t>Click or tap here to enter text.</w:t>
          </w:r>
        </w:sdtContent>
      </w:sdt>
      <w:r w:rsidR="00465085">
        <w:tab/>
      </w:r>
    </w:p>
    <w:p w14:paraId="18F56235" w14:textId="54D5977F" w:rsidR="00465085" w:rsidRDefault="00000000" w:rsidP="00215A32">
      <w:pPr>
        <w:spacing w:line="259" w:lineRule="auto"/>
        <w:ind w:left="720"/>
      </w:pPr>
      <w:sdt>
        <w:sdtPr>
          <w:rPr>
            <w:rFonts w:ascii="MS Gothic" w:eastAsia="MS Gothic" w:hAnsi="MS Gothic"/>
          </w:rPr>
          <w:alias w:val="Check this box if the kitchen is used by one person"/>
          <w:tag w:val="Check this box if the kitchen is used by one person"/>
          <w:id w:val="-1115744762"/>
          <w14:checkbox>
            <w14:checked w14:val="0"/>
            <w14:checkedState w14:val="2612" w14:font="MS Gothic"/>
            <w14:uncheckedState w14:val="2610" w14:font="MS Gothic"/>
          </w14:checkbox>
        </w:sdtPr>
        <w:sdtContent>
          <w:r w:rsidR="00957335">
            <w:rPr>
              <w:rFonts w:ascii="MS Gothic" w:eastAsia="MS Gothic" w:hAnsi="MS Gothic" w:hint="eastAsia"/>
            </w:rPr>
            <w:t>☐</w:t>
          </w:r>
        </w:sdtContent>
      </w:sdt>
      <w:r w:rsidR="00957335">
        <w:t xml:space="preserve"> </w:t>
      </w:r>
      <w:r w:rsidR="00465085">
        <w:t>Sole use</w:t>
      </w:r>
    </w:p>
    <w:p w14:paraId="57540A45" w14:textId="0F83E58C" w:rsidR="00465085" w:rsidRDefault="00465085" w:rsidP="004312FF">
      <w:pPr>
        <w:pStyle w:val="Heading4"/>
        <w:rPr>
          <w:rFonts w:ascii="MS Gothic" w:eastAsia="MS Gothic" w:hAnsi="MS Gothic"/>
        </w:rPr>
      </w:pPr>
      <w:r w:rsidRPr="00465085">
        <w:t xml:space="preserve">Cooker with </w:t>
      </w:r>
      <w:r>
        <w:t>four</w:t>
      </w:r>
      <w:r w:rsidRPr="00465085">
        <w:t xml:space="preserve"> hobs and grill </w:t>
      </w:r>
    </w:p>
    <w:p w14:paraId="15656C9D" w14:textId="6E596E47" w:rsidR="00957335" w:rsidRDefault="00000000" w:rsidP="00957335">
      <w:pPr>
        <w:spacing w:line="259" w:lineRule="auto"/>
        <w:ind w:left="720"/>
      </w:pPr>
      <w:sdt>
        <w:sdtPr>
          <w:rPr>
            <w:rFonts w:ascii="MS Gothic" w:eastAsia="MS Gothic" w:hAnsi="MS Gothic"/>
          </w:rPr>
          <w:alias w:val="Check this box if the cooker with four hobs and grill is a shared facility"/>
          <w:tag w:val="Check this box if the cooker with four hobs and grill is a shared facility"/>
          <w:id w:val="68085543"/>
          <w14:checkbox>
            <w14:checked w14:val="0"/>
            <w14:checkedState w14:val="2612" w14:font="MS Gothic"/>
            <w14:uncheckedState w14:val="2610" w14:font="MS Gothic"/>
          </w14:checkbox>
        </w:sdtPr>
        <w:sdtContent>
          <w:r w:rsidR="00957335">
            <w:rPr>
              <w:rFonts w:ascii="MS Gothic" w:eastAsia="MS Gothic" w:hAnsi="MS Gothic" w:hint="eastAsia"/>
            </w:rPr>
            <w:t>☐</w:t>
          </w:r>
        </w:sdtContent>
      </w:sdt>
      <w:r w:rsidR="00957335">
        <w:t xml:space="preserve"> Shared. Number of people:</w:t>
      </w:r>
      <w:r w:rsidR="00957335">
        <w:tab/>
        <w:t xml:space="preserve"> </w:t>
      </w:r>
      <w:sdt>
        <w:sdtPr>
          <w:alias w:val="Type the amount of people that share the cooker with four hobs and grill "/>
          <w:tag w:val="Type the amount of people that share the cooker with four hobs and grill "/>
          <w:id w:val="869651136"/>
          <w:placeholder>
            <w:docPart w:val="9130C4AEBEA547AD84559A67B047842D"/>
          </w:placeholder>
          <w:showingPlcHdr/>
        </w:sdtPr>
        <w:sdtContent>
          <w:r w:rsidR="00957335" w:rsidRPr="003F2A02">
            <w:rPr>
              <w:rStyle w:val="PlaceholderText"/>
            </w:rPr>
            <w:t>Click or tap here to enter text.</w:t>
          </w:r>
        </w:sdtContent>
      </w:sdt>
      <w:r w:rsidR="00957335">
        <w:tab/>
      </w:r>
    </w:p>
    <w:p w14:paraId="6D9A04EE" w14:textId="00971CC0" w:rsidR="00957335" w:rsidRDefault="00000000" w:rsidP="00957335">
      <w:pPr>
        <w:spacing w:line="259" w:lineRule="auto"/>
        <w:ind w:left="720"/>
      </w:pPr>
      <w:sdt>
        <w:sdtPr>
          <w:rPr>
            <w:rFonts w:ascii="MS Gothic" w:eastAsia="MS Gothic" w:hAnsi="MS Gothic"/>
          </w:rPr>
          <w:alias w:val="Check this box if th  cooker with four hobs and grill  is used by one person"/>
          <w:tag w:val="Check this box if the cooker with four hobs and grill is used by one person"/>
          <w:id w:val="2061208903"/>
          <w14:checkbox>
            <w14:checked w14:val="0"/>
            <w14:checkedState w14:val="2612" w14:font="MS Gothic"/>
            <w14:uncheckedState w14:val="2610" w14:font="MS Gothic"/>
          </w14:checkbox>
        </w:sdtPr>
        <w:sdtContent>
          <w:r w:rsidR="00957335">
            <w:rPr>
              <w:rFonts w:ascii="MS Gothic" w:eastAsia="MS Gothic" w:hAnsi="MS Gothic" w:hint="eastAsia"/>
            </w:rPr>
            <w:t>☐</w:t>
          </w:r>
        </w:sdtContent>
      </w:sdt>
      <w:r w:rsidR="00957335">
        <w:t xml:space="preserve"> Sole use</w:t>
      </w:r>
    </w:p>
    <w:p w14:paraId="1EE87E2D" w14:textId="77777777" w:rsidR="00957335" w:rsidRDefault="00465085" w:rsidP="004312FF">
      <w:pPr>
        <w:pStyle w:val="Heading4"/>
      </w:pPr>
      <w:r w:rsidRPr="00465085">
        <w:t>Sink with drainer</w:t>
      </w:r>
    </w:p>
    <w:p w14:paraId="58AED063" w14:textId="1532A8A3" w:rsidR="00957335" w:rsidRDefault="00000000" w:rsidP="00957335">
      <w:pPr>
        <w:spacing w:line="259" w:lineRule="auto"/>
        <w:ind w:left="720"/>
      </w:pPr>
      <w:sdt>
        <w:sdtPr>
          <w:rPr>
            <w:rFonts w:ascii="MS Gothic" w:eastAsia="MS Gothic" w:hAnsi="MS Gothic"/>
          </w:rPr>
          <w:alias w:val="Check this box if the Sink with drainer is a shared facility"/>
          <w:tag w:val="Check this box if the Sink with drainer is a shared facility"/>
          <w:id w:val="1742444871"/>
          <w14:checkbox>
            <w14:checked w14:val="0"/>
            <w14:checkedState w14:val="2612" w14:font="MS Gothic"/>
            <w14:uncheckedState w14:val="2610" w14:font="MS Gothic"/>
          </w14:checkbox>
        </w:sdtPr>
        <w:sdtContent>
          <w:r w:rsidR="00957335">
            <w:rPr>
              <w:rFonts w:ascii="MS Gothic" w:eastAsia="MS Gothic" w:hAnsi="MS Gothic" w:hint="eastAsia"/>
            </w:rPr>
            <w:t>☐</w:t>
          </w:r>
        </w:sdtContent>
      </w:sdt>
      <w:r w:rsidR="00957335">
        <w:t xml:space="preserve"> Shared. Number of people:</w:t>
      </w:r>
      <w:r w:rsidR="00957335">
        <w:tab/>
        <w:t xml:space="preserve"> </w:t>
      </w:r>
      <w:sdt>
        <w:sdtPr>
          <w:alias w:val="Type the amount of people that share the Sink with drainer"/>
          <w:tag w:val="Type the amount of people that share the Sink with drainer"/>
          <w:id w:val="-1800687432"/>
          <w:placeholder>
            <w:docPart w:val="A478900FBEB24A40B4EDB3658F75E9B6"/>
          </w:placeholder>
          <w:showingPlcHdr/>
        </w:sdtPr>
        <w:sdtContent>
          <w:r w:rsidR="00957335" w:rsidRPr="003F2A02">
            <w:rPr>
              <w:rStyle w:val="PlaceholderText"/>
            </w:rPr>
            <w:t>Click or tap here to enter text.</w:t>
          </w:r>
        </w:sdtContent>
      </w:sdt>
      <w:r w:rsidR="00957335">
        <w:tab/>
      </w:r>
    </w:p>
    <w:p w14:paraId="457D4F50" w14:textId="6894C514" w:rsidR="00957335" w:rsidRDefault="00000000" w:rsidP="00957335">
      <w:pPr>
        <w:spacing w:line="259" w:lineRule="auto"/>
        <w:ind w:left="720"/>
      </w:pPr>
      <w:sdt>
        <w:sdtPr>
          <w:rPr>
            <w:rFonts w:ascii="MS Gothic" w:eastAsia="MS Gothic" w:hAnsi="MS Gothic"/>
          </w:rPr>
          <w:alias w:val="Check this box if the Sink with drainer is used by one person"/>
          <w:tag w:val="Check this box if the Sink with drainer is used by one person"/>
          <w:id w:val="-330525359"/>
          <w14:checkbox>
            <w14:checked w14:val="0"/>
            <w14:checkedState w14:val="2612" w14:font="MS Gothic"/>
            <w14:uncheckedState w14:val="2610" w14:font="MS Gothic"/>
          </w14:checkbox>
        </w:sdtPr>
        <w:sdtContent>
          <w:r w:rsidR="00957335">
            <w:rPr>
              <w:rFonts w:ascii="MS Gothic" w:eastAsia="MS Gothic" w:hAnsi="MS Gothic" w:hint="eastAsia"/>
            </w:rPr>
            <w:t>☐</w:t>
          </w:r>
        </w:sdtContent>
      </w:sdt>
      <w:r w:rsidR="00957335">
        <w:t xml:space="preserve"> Sole use</w:t>
      </w:r>
    </w:p>
    <w:p w14:paraId="49A95B53" w14:textId="77777777" w:rsidR="00957335" w:rsidRDefault="00465085" w:rsidP="004312FF">
      <w:pPr>
        <w:pStyle w:val="Heading4"/>
      </w:pPr>
      <w:r w:rsidRPr="00465085">
        <w:t>Fridge without freezer</w:t>
      </w:r>
    </w:p>
    <w:p w14:paraId="4197A0E7" w14:textId="55B15E06" w:rsidR="00957335" w:rsidRDefault="00000000" w:rsidP="00957335">
      <w:pPr>
        <w:spacing w:line="259" w:lineRule="auto"/>
        <w:ind w:left="720"/>
      </w:pPr>
      <w:sdt>
        <w:sdtPr>
          <w:rPr>
            <w:rFonts w:ascii="MS Gothic" w:eastAsia="MS Gothic" w:hAnsi="MS Gothic"/>
          </w:rPr>
          <w:alias w:val="Check this box if the Fridge without freezer is a shared facility"/>
          <w:tag w:val="Check this box if the Fridge without freezer is a shared facility"/>
          <w:id w:val="275145002"/>
          <w14:checkbox>
            <w14:checked w14:val="0"/>
            <w14:checkedState w14:val="2612" w14:font="MS Gothic"/>
            <w14:uncheckedState w14:val="2610" w14:font="MS Gothic"/>
          </w14:checkbox>
        </w:sdtPr>
        <w:sdtContent>
          <w:r w:rsidR="00957335">
            <w:rPr>
              <w:rFonts w:ascii="MS Gothic" w:eastAsia="MS Gothic" w:hAnsi="MS Gothic" w:hint="eastAsia"/>
            </w:rPr>
            <w:t>☐</w:t>
          </w:r>
        </w:sdtContent>
      </w:sdt>
      <w:r w:rsidR="00957335">
        <w:t xml:space="preserve"> Shared. Number of people:</w:t>
      </w:r>
      <w:r w:rsidR="00957335">
        <w:tab/>
        <w:t xml:space="preserve"> </w:t>
      </w:r>
      <w:sdt>
        <w:sdtPr>
          <w:alias w:val="Type the amount of people that share the Fridge without freezer"/>
          <w:tag w:val="Type the amount of people that share the Fridge without freezer"/>
          <w:id w:val="-451091990"/>
          <w:placeholder>
            <w:docPart w:val="8DDB2A697B3C44C5BD44E8616F3967B8"/>
          </w:placeholder>
          <w:showingPlcHdr/>
        </w:sdtPr>
        <w:sdtContent>
          <w:r w:rsidR="00957335" w:rsidRPr="003F2A02">
            <w:rPr>
              <w:rStyle w:val="PlaceholderText"/>
            </w:rPr>
            <w:t>Click or tap here to enter text.</w:t>
          </w:r>
        </w:sdtContent>
      </w:sdt>
      <w:r w:rsidR="00957335">
        <w:tab/>
      </w:r>
    </w:p>
    <w:p w14:paraId="710487B8" w14:textId="6E860828" w:rsidR="00957335" w:rsidRDefault="00000000" w:rsidP="00957335">
      <w:pPr>
        <w:spacing w:line="259" w:lineRule="auto"/>
        <w:ind w:left="720"/>
      </w:pPr>
      <w:sdt>
        <w:sdtPr>
          <w:rPr>
            <w:rFonts w:ascii="MS Gothic" w:eastAsia="MS Gothic" w:hAnsi="MS Gothic"/>
          </w:rPr>
          <w:alias w:val="Check this box if the Fridge without freezer is used by one person"/>
          <w:tag w:val="Check this box if the Fridge without freezer is used by one person"/>
          <w:id w:val="1088344842"/>
          <w14:checkbox>
            <w14:checked w14:val="0"/>
            <w14:checkedState w14:val="2612" w14:font="MS Gothic"/>
            <w14:uncheckedState w14:val="2610" w14:font="MS Gothic"/>
          </w14:checkbox>
        </w:sdtPr>
        <w:sdtContent>
          <w:r w:rsidR="00957335">
            <w:rPr>
              <w:rFonts w:ascii="MS Gothic" w:eastAsia="MS Gothic" w:hAnsi="MS Gothic" w:hint="eastAsia"/>
            </w:rPr>
            <w:t>☐</w:t>
          </w:r>
        </w:sdtContent>
      </w:sdt>
      <w:r w:rsidR="00957335">
        <w:t xml:space="preserve"> Sole use</w:t>
      </w:r>
    </w:p>
    <w:p w14:paraId="379E9E6E" w14:textId="779C373A" w:rsidR="00465085" w:rsidRDefault="00465085" w:rsidP="004312FF">
      <w:pPr>
        <w:pStyle w:val="Heading4"/>
      </w:pPr>
      <w:r w:rsidRPr="00465085">
        <w:t xml:space="preserve">Fridge freezer </w:t>
      </w:r>
    </w:p>
    <w:p w14:paraId="59AB957C" w14:textId="6A7D2A52" w:rsidR="00957335" w:rsidRDefault="00000000" w:rsidP="00957335">
      <w:pPr>
        <w:spacing w:line="259" w:lineRule="auto"/>
        <w:ind w:left="720"/>
      </w:pPr>
      <w:sdt>
        <w:sdtPr>
          <w:rPr>
            <w:rFonts w:ascii="MS Gothic" w:eastAsia="MS Gothic" w:hAnsi="MS Gothic"/>
          </w:rPr>
          <w:alias w:val="Check this box if the fridge freezer is a shared facility"/>
          <w:tag w:val="Check this box if the fridge freezer is a shared facility"/>
          <w:id w:val="-435138575"/>
          <w14:checkbox>
            <w14:checked w14:val="0"/>
            <w14:checkedState w14:val="2612" w14:font="MS Gothic"/>
            <w14:uncheckedState w14:val="2610" w14:font="MS Gothic"/>
          </w14:checkbox>
        </w:sdtPr>
        <w:sdtContent>
          <w:r w:rsidR="00957335">
            <w:rPr>
              <w:rFonts w:ascii="MS Gothic" w:eastAsia="MS Gothic" w:hAnsi="MS Gothic" w:hint="eastAsia"/>
            </w:rPr>
            <w:t>☐</w:t>
          </w:r>
        </w:sdtContent>
      </w:sdt>
      <w:r w:rsidR="00957335">
        <w:t xml:space="preserve"> Shared. Number of people:</w:t>
      </w:r>
      <w:r w:rsidR="00957335">
        <w:tab/>
        <w:t xml:space="preserve"> </w:t>
      </w:r>
      <w:sdt>
        <w:sdtPr>
          <w:alias w:val="Type the amount of people that share the fridge freezer"/>
          <w:tag w:val="Type the amount of people that share the fridge freezer"/>
          <w:id w:val="838194553"/>
          <w:placeholder>
            <w:docPart w:val="6CA351165244410CB61FD69263E90223"/>
          </w:placeholder>
          <w:showingPlcHdr/>
        </w:sdtPr>
        <w:sdtContent>
          <w:r w:rsidR="00957335" w:rsidRPr="003F2A02">
            <w:rPr>
              <w:rStyle w:val="PlaceholderText"/>
            </w:rPr>
            <w:t>Click or tap here to enter text.</w:t>
          </w:r>
        </w:sdtContent>
      </w:sdt>
      <w:r w:rsidR="00957335">
        <w:tab/>
      </w:r>
    </w:p>
    <w:p w14:paraId="6FF7085B" w14:textId="3A630222" w:rsidR="00957335" w:rsidRDefault="00000000" w:rsidP="00957335">
      <w:pPr>
        <w:spacing w:line="259" w:lineRule="auto"/>
        <w:ind w:left="720"/>
      </w:pPr>
      <w:sdt>
        <w:sdtPr>
          <w:rPr>
            <w:rFonts w:ascii="MS Gothic" w:eastAsia="MS Gothic" w:hAnsi="MS Gothic"/>
          </w:rPr>
          <w:alias w:val="Check this box if the fridge freezer is used by one person"/>
          <w:tag w:val="Check this box if the fridge freezer is used by one person"/>
          <w:id w:val="-153917583"/>
          <w14:checkbox>
            <w14:checked w14:val="0"/>
            <w14:checkedState w14:val="2612" w14:font="MS Gothic"/>
            <w14:uncheckedState w14:val="2610" w14:font="MS Gothic"/>
          </w14:checkbox>
        </w:sdtPr>
        <w:sdtContent>
          <w:r w:rsidR="00957335">
            <w:rPr>
              <w:rFonts w:ascii="MS Gothic" w:eastAsia="MS Gothic" w:hAnsi="MS Gothic" w:hint="eastAsia"/>
            </w:rPr>
            <w:t>☐</w:t>
          </w:r>
        </w:sdtContent>
      </w:sdt>
      <w:r w:rsidR="00957335">
        <w:t xml:space="preserve"> Sole use</w:t>
      </w:r>
    </w:p>
    <w:p w14:paraId="4256ED78" w14:textId="7829B7D4" w:rsidR="00215A32" w:rsidRDefault="00465085" w:rsidP="004312FF">
      <w:pPr>
        <w:pStyle w:val="Heading4"/>
        <w:rPr>
          <w:rFonts w:ascii="MS Gothic" w:eastAsia="MS Gothic" w:hAnsi="MS Gothic"/>
        </w:rPr>
      </w:pPr>
      <w:r w:rsidRPr="00465085">
        <w:t>Microwave oven</w:t>
      </w:r>
    </w:p>
    <w:p w14:paraId="6FD417B6" w14:textId="7A2A8723" w:rsidR="00957335" w:rsidRDefault="00000000" w:rsidP="00957335">
      <w:pPr>
        <w:spacing w:line="259" w:lineRule="auto"/>
        <w:ind w:left="720"/>
      </w:pPr>
      <w:sdt>
        <w:sdtPr>
          <w:rPr>
            <w:rFonts w:ascii="MS Gothic" w:eastAsia="MS Gothic" w:hAnsi="MS Gothic"/>
          </w:rPr>
          <w:alias w:val="Check this box if the microwave is a shared facility"/>
          <w:tag w:val="Check this box if the microwave is a shared facility"/>
          <w:id w:val="64692820"/>
          <w14:checkbox>
            <w14:checked w14:val="0"/>
            <w14:checkedState w14:val="2612" w14:font="MS Gothic"/>
            <w14:uncheckedState w14:val="2610" w14:font="MS Gothic"/>
          </w14:checkbox>
        </w:sdtPr>
        <w:sdtContent>
          <w:r w:rsidR="00957335">
            <w:rPr>
              <w:rFonts w:ascii="MS Gothic" w:eastAsia="MS Gothic" w:hAnsi="MS Gothic" w:hint="eastAsia"/>
            </w:rPr>
            <w:t>☐</w:t>
          </w:r>
        </w:sdtContent>
      </w:sdt>
      <w:r w:rsidR="00957335">
        <w:t xml:space="preserve"> Shared. Number of people:</w:t>
      </w:r>
      <w:r w:rsidR="00957335">
        <w:tab/>
        <w:t xml:space="preserve"> </w:t>
      </w:r>
      <w:sdt>
        <w:sdtPr>
          <w:alias w:val="Type the amount of people that share the microwave "/>
          <w:tag w:val="Type the amount of people that share the microwave "/>
          <w:id w:val="934102081"/>
          <w:placeholder>
            <w:docPart w:val="7437C7E028EB4CD3BD46E1D62A9861F6"/>
          </w:placeholder>
          <w:showingPlcHdr/>
        </w:sdtPr>
        <w:sdtContent>
          <w:r w:rsidR="00957335" w:rsidRPr="003F2A02">
            <w:rPr>
              <w:rStyle w:val="PlaceholderText"/>
            </w:rPr>
            <w:t>Click or tap here to enter text.</w:t>
          </w:r>
        </w:sdtContent>
      </w:sdt>
      <w:r w:rsidR="00957335">
        <w:tab/>
      </w:r>
    </w:p>
    <w:p w14:paraId="4E21CE20" w14:textId="180BA18E" w:rsidR="00957335" w:rsidRDefault="00000000" w:rsidP="004312FF">
      <w:pPr>
        <w:spacing w:line="259" w:lineRule="auto"/>
        <w:ind w:left="720"/>
      </w:pPr>
      <w:sdt>
        <w:sdtPr>
          <w:rPr>
            <w:rFonts w:ascii="MS Gothic" w:eastAsia="MS Gothic" w:hAnsi="MS Gothic"/>
          </w:rPr>
          <w:alias w:val="Check this box if the microwave is used by one person"/>
          <w:tag w:val="Check this box if the microwave is used by one person"/>
          <w:id w:val="-991720097"/>
          <w14:checkbox>
            <w14:checked w14:val="0"/>
            <w14:checkedState w14:val="2612" w14:font="MS Gothic"/>
            <w14:uncheckedState w14:val="2610" w14:font="MS Gothic"/>
          </w14:checkbox>
        </w:sdtPr>
        <w:sdtContent>
          <w:r w:rsidR="00957335">
            <w:rPr>
              <w:rFonts w:ascii="MS Gothic" w:eastAsia="MS Gothic" w:hAnsi="MS Gothic" w:hint="eastAsia"/>
            </w:rPr>
            <w:t>☐</w:t>
          </w:r>
        </w:sdtContent>
      </w:sdt>
      <w:r w:rsidR="00957335">
        <w:t xml:space="preserve"> Sole use</w:t>
      </w:r>
    </w:p>
    <w:p w14:paraId="61310B0B" w14:textId="6E829C73" w:rsidR="00215A32" w:rsidRPr="00215A32" w:rsidRDefault="00215A32" w:rsidP="004312FF">
      <w:pPr>
        <w:pStyle w:val="Heading3"/>
      </w:pPr>
      <w:r w:rsidRPr="00215A32">
        <w:t xml:space="preserve">Provision of personal washing facilities and sanitary accommodation </w:t>
      </w:r>
    </w:p>
    <w:p w14:paraId="01319817" w14:textId="124395B4" w:rsidR="00215A32" w:rsidRPr="00215A32" w:rsidRDefault="00215A32" w:rsidP="00215A32">
      <w:pPr>
        <w:spacing w:line="259" w:lineRule="auto"/>
      </w:pPr>
      <w:r w:rsidRPr="00215A32">
        <w:t>Please indicat</w:t>
      </w:r>
      <w:r>
        <w:t>e</w:t>
      </w:r>
      <w:r w:rsidRPr="00215A32">
        <w:t xml:space="preserve"> the number of facilities and whether they are shared or for sole use. Children of any age, including babies, must be included in the number of people.</w:t>
      </w:r>
    </w:p>
    <w:p w14:paraId="0A000475" w14:textId="2BFED249" w:rsidR="00215A32" w:rsidRPr="004E454F" w:rsidRDefault="00215A32" w:rsidP="004312FF">
      <w:pPr>
        <w:pStyle w:val="Heading4"/>
      </w:pPr>
      <w:r w:rsidRPr="004E454F">
        <w:t>Room 1 description</w:t>
      </w:r>
    </w:p>
    <w:p w14:paraId="75B561F0" w14:textId="5448AD5B" w:rsidR="00215A32" w:rsidRPr="00215A32" w:rsidRDefault="00215A32" w:rsidP="00215A32">
      <w:r>
        <w:t>Room type:</w:t>
      </w:r>
      <w:r w:rsidR="00957335">
        <w:tab/>
      </w:r>
      <w:r w:rsidR="00957335">
        <w:tab/>
      </w:r>
      <w:sdt>
        <w:sdtPr>
          <w:alias w:val="Specify the type of room"/>
          <w:tag w:val="Specify the type of room"/>
          <w:id w:val="1743369015"/>
          <w:placeholder>
            <w:docPart w:val="156AA6587A2C4EC79F077E5B5EC03160"/>
          </w:placeholder>
          <w:showingPlcHdr/>
        </w:sdtPr>
        <w:sdtContent>
          <w:r w:rsidR="00957335" w:rsidRPr="003F2A02">
            <w:rPr>
              <w:rStyle w:val="PlaceholderText"/>
            </w:rPr>
            <w:t>Click or tap here to enter text.</w:t>
          </w:r>
        </w:sdtContent>
      </w:sdt>
    </w:p>
    <w:p w14:paraId="4AFB20F3" w14:textId="2F208CD7" w:rsidR="00215A32" w:rsidRPr="00215A32" w:rsidRDefault="00215A32" w:rsidP="00215A32">
      <w:pPr>
        <w:spacing w:line="259" w:lineRule="auto"/>
      </w:pPr>
      <w:r w:rsidRPr="00215A32">
        <w:t>Number of baths with shower:</w:t>
      </w:r>
      <w:r w:rsidR="00957335">
        <w:tab/>
      </w:r>
      <w:sdt>
        <w:sdtPr>
          <w:alias w:val="Type the number of baths with shower"/>
          <w:tag w:val="Type the number of baths with shower"/>
          <w:id w:val="1095283075"/>
          <w:placeholder>
            <w:docPart w:val="99AF8517E8FA46C4B6606EF1ABA43811"/>
          </w:placeholder>
          <w:showingPlcHdr/>
        </w:sdtPr>
        <w:sdtContent>
          <w:r w:rsidR="00957335" w:rsidRPr="003F2A02">
            <w:rPr>
              <w:rStyle w:val="PlaceholderText"/>
            </w:rPr>
            <w:t>Click or tap here to enter text.</w:t>
          </w:r>
        </w:sdtContent>
      </w:sdt>
    </w:p>
    <w:p w14:paraId="1F2BED2F" w14:textId="347060C3" w:rsidR="00215A32" w:rsidRPr="00215A32" w:rsidRDefault="00215A32" w:rsidP="00215A32">
      <w:pPr>
        <w:spacing w:line="259" w:lineRule="auto"/>
      </w:pPr>
      <w:r w:rsidRPr="00215A32">
        <w:t>Number of baths (no shower):</w:t>
      </w:r>
      <w:r w:rsidR="00957335">
        <w:tab/>
      </w:r>
      <w:sdt>
        <w:sdtPr>
          <w:alias w:val="Type the number of baths (no shower)"/>
          <w:tag w:val="Type the number of baths (no shower)"/>
          <w:id w:val="-1340841489"/>
          <w:placeholder>
            <w:docPart w:val="0218B71948FA4AA4BA42CCAE911E3392"/>
          </w:placeholder>
          <w:showingPlcHdr/>
        </w:sdtPr>
        <w:sdtContent>
          <w:r w:rsidR="00957335" w:rsidRPr="003F2A02">
            <w:rPr>
              <w:rStyle w:val="PlaceholderText"/>
            </w:rPr>
            <w:t>Click or tap here to enter text.</w:t>
          </w:r>
        </w:sdtContent>
      </w:sdt>
    </w:p>
    <w:p w14:paraId="7336F4EB" w14:textId="00DD3528" w:rsidR="00215A32" w:rsidRPr="00215A32" w:rsidRDefault="00215A32" w:rsidP="00215A32">
      <w:pPr>
        <w:spacing w:line="259" w:lineRule="auto"/>
      </w:pPr>
      <w:r>
        <w:t>Number of s</w:t>
      </w:r>
      <w:r w:rsidRPr="00215A32">
        <w:t>howers:</w:t>
      </w:r>
      <w:r w:rsidR="00957335">
        <w:tab/>
      </w:r>
      <w:r w:rsidR="00957335">
        <w:tab/>
      </w:r>
      <w:r w:rsidR="00957335">
        <w:tab/>
      </w:r>
      <w:sdt>
        <w:sdtPr>
          <w:alias w:val="Type the number of showers"/>
          <w:tag w:val="Type the number of showers"/>
          <w:id w:val="79798642"/>
          <w:placeholder>
            <w:docPart w:val="261BD485A9DC40C4B7281B8FCD639ED2"/>
          </w:placeholder>
          <w:showingPlcHdr/>
        </w:sdtPr>
        <w:sdtContent>
          <w:r w:rsidR="00957335" w:rsidRPr="003F2A02">
            <w:rPr>
              <w:rStyle w:val="PlaceholderText"/>
            </w:rPr>
            <w:t>Click or tap here to enter text.</w:t>
          </w:r>
        </w:sdtContent>
      </w:sdt>
    </w:p>
    <w:p w14:paraId="1E5EDB33" w14:textId="1EC26A42" w:rsidR="00215A32" w:rsidRPr="00215A32" w:rsidRDefault="00215A32" w:rsidP="00215A32">
      <w:pPr>
        <w:spacing w:line="259" w:lineRule="auto"/>
      </w:pPr>
      <w:r>
        <w:t>Number of t</w:t>
      </w:r>
      <w:r w:rsidRPr="00215A32">
        <w:t>oilets:</w:t>
      </w:r>
      <w:r w:rsidR="00957335">
        <w:tab/>
      </w:r>
      <w:r w:rsidR="00957335">
        <w:tab/>
      </w:r>
      <w:r w:rsidR="00957335">
        <w:tab/>
      </w:r>
      <w:sdt>
        <w:sdtPr>
          <w:alias w:val="Type the number of toilets"/>
          <w:tag w:val="Type the number of toilets"/>
          <w:id w:val="694275464"/>
          <w:placeholder>
            <w:docPart w:val="B6C3D68D12AD4211BA8FAB2FE434D6CF"/>
          </w:placeholder>
          <w:showingPlcHdr/>
        </w:sdtPr>
        <w:sdtContent>
          <w:r w:rsidR="00957335" w:rsidRPr="003F2A02">
            <w:rPr>
              <w:rStyle w:val="PlaceholderText"/>
            </w:rPr>
            <w:t>Click or tap here to enter text.</w:t>
          </w:r>
        </w:sdtContent>
      </w:sdt>
    </w:p>
    <w:p w14:paraId="380C08DF" w14:textId="525BBBB4" w:rsidR="00215A32" w:rsidRPr="00215A32" w:rsidRDefault="00215A32" w:rsidP="00215A32">
      <w:pPr>
        <w:spacing w:line="259" w:lineRule="auto"/>
      </w:pPr>
      <w:r>
        <w:t>Number of</w:t>
      </w:r>
      <w:r w:rsidRPr="00215A32">
        <w:t xml:space="preserve"> hand</w:t>
      </w:r>
      <w:r w:rsidR="00957335">
        <w:t xml:space="preserve"> wash</w:t>
      </w:r>
      <w:r w:rsidRPr="00215A32">
        <w:t xml:space="preserve"> basins:</w:t>
      </w:r>
      <w:r w:rsidR="00957335">
        <w:tab/>
      </w:r>
      <w:sdt>
        <w:sdtPr>
          <w:alias w:val="Type the number of wash hand basins"/>
          <w:tag w:val="Type the number of wash hand basins"/>
          <w:id w:val="1945722956"/>
          <w:placeholder>
            <w:docPart w:val="D5A9AC259AB24D9593680017F60CFD82"/>
          </w:placeholder>
          <w:showingPlcHdr/>
        </w:sdtPr>
        <w:sdtContent>
          <w:r w:rsidR="00957335" w:rsidRPr="003F2A02">
            <w:rPr>
              <w:rStyle w:val="PlaceholderText"/>
            </w:rPr>
            <w:t>Click or tap here to enter text.</w:t>
          </w:r>
        </w:sdtContent>
      </w:sdt>
    </w:p>
    <w:p w14:paraId="33CAA03D" w14:textId="482CC1A9" w:rsidR="00215A32" w:rsidRPr="00215A32" w:rsidRDefault="00215A32" w:rsidP="00215A32">
      <w:pPr>
        <w:spacing w:line="259" w:lineRule="auto"/>
      </w:pPr>
      <w:r w:rsidRPr="00215A32">
        <w:t>Number of people sharing the facilities:</w:t>
      </w:r>
      <w:r w:rsidR="00957335">
        <w:tab/>
      </w:r>
      <w:r w:rsidR="00957335">
        <w:tab/>
      </w:r>
      <w:sdt>
        <w:sdtPr>
          <w:alias w:val="Type the number of people sharing the facilities"/>
          <w:tag w:val="Type the number of people sharing the facilities"/>
          <w:id w:val="-830059236"/>
          <w:placeholder>
            <w:docPart w:val="86D3E8301D2D4EF88B3CE1BC4BDF6B99"/>
          </w:placeholder>
          <w:showingPlcHdr/>
        </w:sdtPr>
        <w:sdtContent>
          <w:r w:rsidR="00957335" w:rsidRPr="003F2A02">
            <w:rPr>
              <w:rStyle w:val="PlaceholderText"/>
            </w:rPr>
            <w:t>Click or tap here to enter text.</w:t>
          </w:r>
        </w:sdtContent>
      </w:sdt>
    </w:p>
    <w:p w14:paraId="28520B2E" w14:textId="6E996B5B" w:rsidR="00215A32" w:rsidRPr="004E454F" w:rsidRDefault="00215A32" w:rsidP="004312FF">
      <w:pPr>
        <w:pStyle w:val="Heading4"/>
      </w:pPr>
      <w:r w:rsidRPr="004E454F">
        <w:lastRenderedPageBreak/>
        <w:t>Room 2 description</w:t>
      </w:r>
    </w:p>
    <w:p w14:paraId="7D697D0E" w14:textId="77777777" w:rsidR="00957335" w:rsidRPr="00215A32" w:rsidRDefault="00957335" w:rsidP="00957335">
      <w:r>
        <w:t>Room type:</w:t>
      </w:r>
      <w:r>
        <w:tab/>
      </w:r>
      <w:r>
        <w:tab/>
      </w:r>
      <w:sdt>
        <w:sdtPr>
          <w:alias w:val="Specify the type of room"/>
          <w:tag w:val="Specify the type of room"/>
          <w:id w:val="682641896"/>
          <w:placeholder>
            <w:docPart w:val="9818EAFCAEE54C698C0AD030991CB8EA"/>
          </w:placeholder>
          <w:showingPlcHdr/>
        </w:sdtPr>
        <w:sdtContent>
          <w:r w:rsidRPr="003F2A02">
            <w:rPr>
              <w:rStyle w:val="PlaceholderText"/>
            </w:rPr>
            <w:t>Click or tap here to enter text.</w:t>
          </w:r>
        </w:sdtContent>
      </w:sdt>
    </w:p>
    <w:p w14:paraId="52EF79E5" w14:textId="3DEF5A06" w:rsidR="00957335" w:rsidRPr="00215A32" w:rsidRDefault="00957335" w:rsidP="00957335">
      <w:pPr>
        <w:spacing w:line="259" w:lineRule="auto"/>
      </w:pPr>
      <w:r w:rsidRPr="00215A32">
        <w:t>Number of baths with shower:</w:t>
      </w:r>
      <w:r>
        <w:tab/>
      </w:r>
      <w:sdt>
        <w:sdtPr>
          <w:alias w:val="Type the number of baths with shower"/>
          <w:tag w:val="Type the number of baths with shower"/>
          <w:id w:val="-1472601069"/>
          <w:placeholder>
            <w:docPart w:val="9818EAFCAEE54C698C0AD030991CB8EA"/>
          </w:placeholder>
          <w:showingPlcHdr/>
        </w:sdtPr>
        <w:sdtContent>
          <w:r w:rsidR="005740FF" w:rsidRPr="003F2A02">
            <w:rPr>
              <w:rStyle w:val="PlaceholderText"/>
            </w:rPr>
            <w:t>Click or tap here to enter text.</w:t>
          </w:r>
        </w:sdtContent>
      </w:sdt>
    </w:p>
    <w:p w14:paraId="4824311D" w14:textId="08597FEF" w:rsidR="00957335" w:rsidRPr="00215A32" w:rsidRDefault="00957335" w:rsidP="00957335">
      <w:pPr>
        <w:spacing w:line="259" w:lineRule="auto"/>
      </w:pPr>
      <w:r w:rsidRPr="00215A32">
        <w:t>Number of baths (no shower):</w:t>
      </w:r>
      <w:r>
        <w:tab/>
      </w:r>
      <w:sdt>
        <w:sdtPr>
          <w:alias w:val="Type the number of baths (no shower)"/>
          <w:tag w:val="Type the number of baths (no shower)"/>
          <w:id w:val="297348267"/>
          <w:placeholder>
            <w:docPart w:val="9818EAFCAEE54C698C0AD030991CB8EA"/>
          </w:placeholder>
          <w:showingPlcHdr/>
        </w:sdtPr>
        <w:sdtContent>
          <w:r w:rsidR="005740FF" w:rsidRPr="003F2A02">
            <w:rPr>
              <w:rStyle w:val="PlaceholderText"/>
            </w:rPr>
            <w:t>Click or tap here to enter text.</w:t>
          </w:r>
        </w:sdtContent>
      </w:sdt>
    </w:p>
    <w:p w14:paraId="2F7D0718" w14:textId="764546FA" w:rsidR="00957335" w:rsidRPr="00215A32" w:rsidRDefault="00957335" w:rsidP="00957335">
      <w:pPr>
        <w:spacing w:line="259" w:lineRule="auto"/>
      </w:pPr>
      <w:r>
        <w:t>Number of s</w:t>
      </w:r>
      <w:r w:rsidRPr="00215A32">
        <w:t>howers:</w:t>
      </w:r>
      <w:r>
        <w:tab/>
      </w:r>
      <w:r>
        <w:tab/>
      </w:r>
      <w:r>
        <w:tab/>
      </w:r>
      <w:sdt>
        <w:sdtPr>
          <w:alias w:val="Type the number of showers"/>
          <w:tag w:val="Type the number of showers"/>
          <w:id w:val="-390733616"/>
          <w:placeholder>
            <w:docPart w:val="9818EAFCAEE54C698C0AD030991CB8EA"/>
          </w:placeholder>
          <w:showingPlcHdr/>
        </w:sdtPr>
        <w:sdtContent>
          <w:r w:rsidR="005740FF" w:rsidRPr="003F2A02">
            <w:rPr>
              <w:rStyle w:val="PlaceholderText"/>
            </w:rPr>
            <w:t>Click or tap here to enter text.</w:t>
          </w:r>
        </w:sdtContent>
      </w:sdt>
    </w:p>
    <w:p w14:paraId="6A85EA39" w14:textId="7E2842DF" w:rsidR="00957335" w:rsidRPr="00215A32" w:rsidRDefault="00957335" w:rsidP="00957335">
      <w:pPr>
        <w:spacing w:line="259" w:lineRule="auto"/>
      </w:pPr>
      <w:r>
        <w:t>Number of t</w:t>
      </w:r>
      <w:r w:rsidRPr="00215A32">
        <w:t>oilets:</w:t>
      </w:r>
      <w:r>
        <w:tab/>
      </w:r>
      <w:r>
        <w:tab/>
      </w:r>
      <w:r>
        <w:tab/>
      </w:r>
      <w:sdt>
        <w:sdtPr>
          <w:alias w:val="Type the number of toilets"/>
          <w:tag w:val="Type the number of toilets"/>
          <w:id w:val="5874746"/>
          <w:placeholder>
            <w:docPart w:val="9818EAFCAEE54C698C0AD030991CB8EA"/>
          </w:placeholder>
          <w:showingPlcHdr/>
        </w:sdtPr>
        <w:sdtContent>
          <w:r w:rsidR="005740FF" w:rsidRPr="003F2A02">
            <w:rPr>
              <w:rStyle w:val="PlaceholderText"/>
            </w:rPr>
            <w:t>Click or tap here to enter text.</w:t>
          </w:r>
        </w:sdtContent>
      </w:sdt>
    </w:p>
    <w:p w14:paraId="2E7789FD" w14:textId="27C168B3" w:rsidR="00957335" w:rsidRPr="00215A32" w:rsidRDefault="00957335" w:rsidP="00957335">
      <w:pPr>
        <w:spacing w:line="259" w:lineRule="auto"/>
      </w:pPr>
      <w:r>
        <w:t>Number of</w:t>
      </w:r>
      <w:r w:rsidRPr="00215A32">
        <w:t xml:space="preserve"> hand</w:t>
      </w:r>
      <w:r>
        <w:t xml:space="preserve"> wash</w:t>
      </w:r>
      <w:r w:rsidRPr="00215A32">
        <w:t xml:space="preserve"> basins:</w:t>
      </w:r>
      <w:r>
        <w:tab/>
      </w:r>
      <w:sdt>
        <w:sdtPr>
          <w:alias w:val="Type the number of wash hand basins"/>
          <w:tag w:val="Type the number of wash hand basins"/>
          <w:id w:val="-1193069175"/>
          <w:placeholder>
            <w:docPart w:val="9818EAFCAEE54C698C0AD030991CB8EA"/>
          </w:placeholder>
          <w:showingPlcHdr/>
        </w:sdtPr>
        <w:sdtContent>
          <w:r w:rsidR="005740FF" w:rsidRPr="003F2A02">
            <w:rPr>
              <w:rStyle w:val="PlaceholderText"/>
            </w:rPr>
            <w:t>Click or tap here to enter text.</w:t>
          </w:r>
        </w:sdtContent>
      </w:sdt>
    </w:p>
    <w:p w14:paraId="3AF57D5C" w14:textId="54D6C923" w:rsidR="00957335" w:rsidRPr="00215A32" w:rsidRDefault="00957335" w:rsidP="00957335">
      <w:pPr>
        <w:spacing w:line="259" w:lineRule="auto"/>
      </w:pPr>
      <w:r w:rsidRPr="00215A32">
        <w:t>Number of people sharing the facilities:</w:t>
      </w:r>
      <w:r>
        <w:tab/>
      </w:r>
      <w:r>
        <w:tab/>
      </w:r>
      <w:sdt>
        <w:sdtPr>
          <w:alias w:val="Type the number of people sharing the facilities"/>
          <w:tag w:val="Type the number of people sharing the facilities"/>
          <w:id w:val="312450194"/>
          <w:placeholder>
            <w:docPart w:val="9818EAFCAEE54C698C0AD030991CB8EA"/>
          </w:placeholder>
          <w:showingPlcHdr/>
        </w:sdtPr>
        <w:sdtContent>
          <w:r w:rsidR="005740FF" w:rsidRPr="003F2A02">
            <w:rPr>
              <w:rStyle w:val="PlaceholderText"/>
            </w:rPr>
            <w:t>Click or tap here to enter text.</w:t>
          </w:r>
        </w:sdtContent>
      </w:sdt>
    </w:p>
    <w:p w14:paraId="5DE05FF1" w14:textId="20890359" w:rsidR="00215A32" w:rsidRPr="004E454F" w:rsidRDefault="00215A32" w:rsidP="004312FF">
      <w:pPr>
        <w:pStyle w:val="Heading4"/>
      </w:pPr>
      <w:r w:rsidRPr="004E454F">
        <w:t>Room 3 description</w:t>
      </w:r>
    </w:p>
    <w:p w14:paraId="7FD30348" w14:textId="77777777" w:rsidR="00957335" w:rsidRPr="00215A32" w:rsidRDefault="00957335" w:rsidP="00957335">
      <w:r>
        <w:t>Room type:</w:t>
      </w:r>
      <w:r>
        <w:tab/>
      </w:r>
      <w:r>
        <w:tab/>
      </w:r>
      <w:sdt>
        <w:sdtPr>
          <w:alias w:val="Specify the type of room"/>
          <w:tag w:val="Specify the type of room"/>
          <w:id w:val="629668314"/>
          <w:placeholder>
            <w:docPart w:val="4750F849EDDA4EC7B681F96A4B7D1DB2"/>
          </w:placeholder>
          <w:showingPlcHdr/>
        </w:sdtPr>
        <w:sdtContent>
          <w:r w:rsidRPr="003F2A02">
            <w:rPr>
              <w:rStyle w:val="PlaceholderText"/>
            </w:rPr>
            <w:t>Click or tap here to enter text.</w:t>
          </w:r>
        </w:sdtContent>
      </w:sdt>
    </w:p>
    <w:p w14:paraId="5D31CD0D" w14:textId="7096F692" w:rsidR="00957335" w:rsidRPr="00215A32" w:rsidRDefault="00957335" w:rsidP="00957335">
      <w:pPr>
        <w:spacing w:line="259" w:lineRule="auto"/>
      </w:pPr>
      <w:r w:rsidRPr="00215A32">
        <w:t>Number of baths with shower:</w:t>
      </w:r>
      <w:r>
        <w:tab/>
      </w:r>
      <w:sdt>
        <w:sdtPr>
          <w:alias w:val="Type the number of baths with shower"/>
          <w:tag w:val="Type the number of baths with shower"/>
          <w:id w:val="-2141175812"/>
          <w:placeholder>
            <w:docPart w:val="4750F849EDDA4EC7B681F96A4B7D1DB2"/>
          </w:placeholder>
          <w:showingPlcHdr/>
        </w:sdtPr>
        <w:sdtContent>
          <w:r w:rsidR="005740FF" w:rsidRPr="003F2A02">
            <w:rPr>
              <w:rStyle w:val="PlaceholderText"/>
            </w:rPr>
            <w:t>Click or tap here to enter text.</w:t>
          </w:r>
        </w:sdtContent>
      </w:sdt>
    </w:p>
    <w:p w14:paraId="5A945B24" w14:textId="4B19C893" w:rsidR="00957335" w:rsidRPr="00215A32" w:rsidRDefault="00957335" w:rsidP="00957335">
      <w:pPr>
        <w:spacing w:line="259" w:lineRule="auto"/>
      </w:pPr>
      <w:r w:rsidRPr="00215A32">
        <w:t>Number of baths (no shower):</w:t>
      </w:r>
      <w:r>
        <w:tab/>
      </w:r>
      <w:sdt>
        <w:sdtPr>
          <w:alias w:val="Type the number of baths (no shower)"/>
          <w:tag w:val="Type the number of baths (no shower)"/>
          <w:id w:val="82498324"/>
          <w:placeholder>
            <w:docPart w:val="4750F849EDDA4EC7B681F96A4B7D1DB2"/>
          </w:placeholder>
          <w:showingPlcHdr/>
        </w:sdtPr>
        <w:sdtContent>
          <w:r w:rsidR="005740FF" w:rsidRPr="003F2A02">
            <w:rPr>
              <w:rStyle w:val="PlaceholderText"/>
            </w:rPr>
            <w:t>Click or tap here to enter text.</w:t>
          </w:r>
        </w:sdtContent>
      </w:sdt>
    </w:p>
    <w:p w14:paraId="087951BE" w14:textId="763AA151" w:rsidR="00957335" w:rsidRPr="00215A32" w:rsidRDefault="00957335" w:rsidP="00957335">
      <w:pPr>
        <w:spacing w:line="259" w:lineRule="auto"/>
      </w:pPr>
      <w:r>
        <w:t>Number of s</w:t>
      </w:r>
      <w:r w:rsidRPr="00215A32">
        <w:t>howers:</w:t>
      </w:r>
      <w:r>
        <w:tab/>
      </w:r>
      <w:r>
        <w:tab/>
      </w:r>
      <w:r>
        <w:tab/>
      </w:r>
      <w:sdt>
        <w:sdtPr>
          <w:alias w:val="Type the number of showers"/>
          <w:tag w:val="Type the number of showers"/>
          <w:id w:val="-58793930"/>
          <w:placeholder>
            <w:docPart w:val="4750F849EDDA4EC7B681F96A4B7D1DB2"/>
          </w:placeholder>
          <w:showingPlcHdr/>
        </w:sdtPr>
        <w:sdtContent>
          <w:r w:rsidR="005740FF" w:rsidRPr="003F2A02">
            <w:rPr>
              <w:rStyle w:val="PlaceholderText"/>
            </w:rPr>
            <w:t>Click or tap here to enter text.</w:t>
          </w:r>
        </w:sdtContent>
      </w:sdt>
    </w:p>
    <w:p w14:paraId="31419B73" w14:textId="4A8B8F33" w:rsidR="00957335" w:rsidRPr="00215A32" w:rsidRDefault="00957335" w:rsidP="00957335">
      <w:pPr>
        <w:spacing w:line="259" w:lineRule="auto"/>
      </w:pPr>
      <w:r>
        <w:t>Number of t</w:t>
      </w:r>
      <w:r w:rsidRPr="00215A32">
        <w:t>oilets:</w:t>
      </w:r>
      <w:r>
        <w:tab/>
      </w:r>
      <w:r>
        <w:tab/>
      </w:r>
      <w:r>
        <w:tab/>
      </w:r>
      <w:sdt>
        <w:sdtPr>
          <w:alias w:val="Type the number of toilets"/>
          <w:tag w:val="Type the number of toilets"/>
          <w:id w:val="-186453066"/>
          <w:placeholder>
            <w:docPart w:val="4750F849EDDA4EC7B681F96A4B7D1DB2"/>
          </w:placeholder>
          <w:showingPlcHdr/>
        </w:sdtPr>
        <w:sdtContent>
          <w:r w:rsidR="005740FF" w:rsidRPr="003F2A02">
            <w:rPr>
              <w:rStyle w:val="PlaceholderText"/>
            </w:rPr>
            <w:t>Click or tap here to enter text.</w:t>
          </w:r>
        </w:sdtContent>
      </w:sdt>
    </w:p>
    <w:p w14:paraId="3CF551CF" w14:textId="10A58A2B" w:rsidR="00957335" w:rsidRPr="00215A32" w:rsidRDefault="00957335" w:rsidP="00957335">
      <w:pPr>
        <w:spacing w:line="259" w:lineRule="auto"/>
      </w:pPr>
      <w:r>
        <w:t>Number of</w:t>
      </w:r>
      <w:r w:rsidRPr="00215A32">
        <w:t xml:space="preserve"> hand</w:t>
      </w:r>
      <w:r>
        <w:t xml:space="preserve"> wash</w:t>
      </w:r>
      <w:r w:rsidRPr="00215A32">
        <w:t xml:space="preserve"> basins:</w:t>
      </w:r>
      <w:r>
        <w:tab/>
      </w:r>
      <w:sdt>
        <w:sdtPr>
          <w:alias w:val="Type the number of wash hand basins"/>
          <w:tag w:val="Type the number of wash hand basins"/>
          <w:id w:val="-140504134"/>
          <w:placeholder>
            <w:docPart w:val="4750F849EDDA4EC7B681F96A4B7D1DB2"/>
          </w:placeholder>
          <w:showingPlcHdr/>
        </w:sdtPr>
        <w:sdtContent>
          <w:r w:rsidR="005740FF" w:rsidRPr="003F2A02">
            <w:rPr>
              <w:rStyle w:val="PlaceholderText"/>
            </w:rPr>
            <w:t>Click or tap here to enter text.</w:t>
          </w:r>
        </w:sdtContent>
      </w:sdt>
    </w:p>
    <w:p w14:paraId="2CB5A5E8" w14:textId="456A5BE8" w:rsidR="00054CF7" w:rsidRPr="00957335" w:rsidRDefault="00957335" w:rsidP="00957335">
      <w:pPr>
        <w:spacing w:line="259" w:lineRule="auto"/>
      </w:pPr>
      <w:r w:rsidRPr="00215A32">
        <w:t>Number of people sharing the facilities:</w:t>
      </w:r>
      <w:r>
        <w:tab/>
      </w:r>
      <w:r>
        <w:tab/>
      </w:r>
      <w:sdt>
        <w:sdtPr>
          <w:alias w:val="Type the number of people sharing the facilities"/>
          <w:tag w:val="Type the number of people sharing the facilities"/>
          <w:id w:val="234441768"/>
          <w:placeholder>
            <w:docPart w:val="4750F849EDDA4EC7B681F96A4B7D1DB2"/>
          </w:placeholder>
          <w:showingPlcHdr/>
        </w:sdtPr>
        <w:sdtContent>
          <w:r w:rsidR="005740FF" w:rsidRPr="003F2A02">
            <w:rPr>
              <w:rStyle w:val="PlaceholderText"/>
            </w:rPr>
            <w:t>Click or tap here to enter text.</w:t>
          </w:r>
        </w:sdtContent>
      </w:sdt>
    </w:p>
    <w:p w14:paraId="17866497" w14:textId="51BB660E" w:rsidR="00215A32" w:rsidRPr="004E454F" w:rsidRDefault="00215A32" w:rsidP="004312FF">
      <w:pPr>
        <w:pStyle w:val="Heading4"/>
      </w:pPr>
      <w:r w:rsidRPr="004E454F">
        <w:t>Room 4 description</w:t>
      </w:r>
    </w:p>
    <w:p w14:paraId="350CE23F" w14:textId="77777777" w:rsidR="00957335" w:rsidRPr="00215A32" w:rsidRDefault="00957335" w:rsidP="00957335">
      <w:r>
        <w:t>Room type:</w:t>
      </w:r>
      <w:r>
        <w:tab/>
      </w:r>
      <w:r>
        <w:tab/>
      </w:r>
      <w:sdt>
        <w:sdtPr>
          <w:alias w:val="Specify the type of room"/>
          <w:tag w:val="Specify the type of room"/>
          <w:id w:val="2014336435"/>
          <w:placeholder>
            <w:docPart w:val="8DC61D8F2092475C9BC3F19FED624002"/>
          </w:placeholder>
          <w:showingPlcHdr/>
        </w:sdtPr>
        <w:sdtContent>
          <w:r w:rsidRPr="003F2A02">
            <w:rPr>
              <w:rStyle w:val="PlaceholderText"/>
            </w:rPr>
            <w:t>Click or tap here to enter text.</w:t>
          </w:r>
        </w:sdtContent>
      </w:sdt>
    </w:p>
    <w:p w14:paraId="4A504987" w14:textId="3BA01165" w:rsidR="00957335" w:rsidRPr="00215A32" w:rsidRDefault="00957335" w:rsidP="00957335">
      <w:pPr>
        <w:spacing w:line="259" w:lineRule="auto"/>
      </w:pPr>
      <w:r w:rsidRPr="00215A32">
        <w:t>Number of baths with shower:</w:t>
      </w:r>
      <w:r>
        <w:tab/>
      </w:r>
      <w:sdt>
        <w:sdtPr>
          <w:alias w:val="Type the number of baths with shower"/>
          <w:tag w:val="Type the number of baths with shower"/>
          <w:id w:val="161057847"/>
          <w:placeholder>
            <w:docPart w:val="8DC61D8F2092475C9BC3F19FED624002"/>
          </w:placeholder>
          <w:showingPlcHdr/>
        </w:sdtPr>
        <w:sdtContent>
          <w:r w:rsidR="005740FF" w:rsidRPr="003F2A02">
            <w:rPr>
              <w:rStyle w:val="PlaceholderText"/>
            </w:rPr>
            <w:t>Click or tap here to enter text.</w:t>
          </w:r>
        </w:sdtContent>
      </w:sdt>
    </w:p>
    <w:p w14:paraId="05219431" w14:textId="411F6361" w:rsidR="00957335" w:rsidRPr="00215A32" w:rsidRDefault="00957335" w:rsidP="00957335">
      <w:pPr>
        <w:spacing w:line="259" w:lineRule="auto"/>
      </w:pPr>
      <w:r w:rsidRPr="00215A32">
        <w:t>Number of baths (no shower):</w:t>
      </w:r>
      <w:r>
        <w:tab/>
      </w:r>
      <w:sdt>
        <w:sdtPr>
          <w:alias w:val="Type the number of baths (no shower)"/>
          <w:tag w:val="Type the number of baths (no shower)"/>
          <w:id w:val="-1980379735"/>
          <w:placeholder>
            <w:docPart w:val="8DC61D8F2092475C9BC3F19FED624002"/>
          </w:placeholder>
          <w:showingPlcHdr/>
        </w:sdtPr>
        <w:sdtContent>
          <w:r w:rsidR="005740FF" w:rsidRPr="003F2A02">
            <w:rPr>
              <w:rStyle w:val="PlaceholderText"/>
            </w:rPr>
            <w:t>Click or tap here to enter text.</w:t>
          </w:r>
        </w:sdtContent>
      </w:sdt>
    </w:p>
    <w:p w14:paraId="743ECE99" w14:textId="666309A6" w:rsidR="00957335" w:rsidRPr="00215A32" w:rsidRDefault="00957335" w:rsidP="00957335">
      <w:pPr>
        <w:spacing w:line="259" w:lineRule="auto"/>
      </w:pPr>
      <w:r>
        <w:t>Number of s</w:t>
      </w:r>
      <w:r w:rsidRPr="00215A32">
        <w:t>howers:</w:t>
      </w:r>
      <w:r>
        <w:tab/>
      </w:r>
      <w:r>
        <w:tab/>
      </w:r>
      <w:r>
        <w:tab/>
      </w:r>
      <w:sdt>
        <w:sdtPr>
          <w:alias w:val="Type the number of showers"/>
          <w:tag w:val="Type the number of showers"/>
          <w:id w:val="1096904341"/>
          <w:placeholder>
            <w:docPart w:val="8DC61D8F2092475C9BC3F19FED624002"/>
          </w:placeholder>
          <w:showingPlcHdr/>
        </w:sdtPr>
        <w:sdtContent>
          <w:r w:rsidR="005740FF" w:rsidRPr="003F2A02">
            <w:rPr>
              <w:rStyle w:val="PlaceholderText"/>
            </w:rPr>
            <w:t>Click or tap here to enter text.</w:t>
          </w:r>
        </w:sdtContent>
      </w:sdt>
    </w:p>
    <w:p w14:paraId="2888C9A1" w14:textId="595058E1" w:rsidR="00957335" w:rsidRPr="00215A32" w:rsidRDefault="00957335" w:rsidP="00957335">
      <w:pPr>
        <w:spacing w:line="259" w:lineRule="auto"/>
      </w:pPr>
      <w:r>
        <w:t>Number of t</w:t>
      </w:r>
      <w:r w:rsidRPr="00215A32">
        <w:t>oilets:</w:t>
      </w:r>
      <w:r>
        <w:tab/>
      </w:r>
      <w:r>
        <w:tab/>
      </w:r>
      <w:r>
        <w:tab/>
      </w:r>
      <w:sdt>
        <w:sdtPr>
          <w:alias w:val="Type the number of toilets"/>
          <w:tag w:val="Type the number of toilets"/>
          <w:id w:val="-1607958424"/>
          <w:placeholder>
            <w:docPart w:val="8DC61D8F2092475C9BC3F19FED624002"/>
          </w:placeholder>
          <w:showingPlcHdr/>
        </w:sdtPr>
        <w:sdtContent>
          <w:r w:rsidR="005740FF" w:rsidRPr="003F2A02">
            <w:rPr>
              <w:rStyle w:val="PlaceholderText"/>
            </w:rPr>
            <w:t>Click or tap here to enter text.</w:t>
          </w:r>
        </w:sdtContent>
      </w:sdt>
    </w:p>
    <w:p w14:paraId="22ABFDAE" w14:textId="3BD14808" w:rsidR="00957335" w:rsidRPr="00215A32" w:rsidRDefault="00957335" w:rsidP="00957335">
      <w:pPr>
        <w:spacing w:line="259" w:lineRule="auto"/>
      </w:pPr>
      <w:r>
        <w:t>Number of</w:t>
      </w:r>
      <w:r w:rsidRPr="00215A32">
        <w:t xml:space="preserve"> hand</w:t>
      </w:r>
      <w:r>
        <w:t xml:space="preserve"> wash</w:t>
      </w:r>
      <w:r w:rsidRPr="00215A32">
        <w:t xml:space="preserve"> basins:</w:t>
      </w:r>
      <w:r>
        <w:tab/>
      </w:r>
      <w:sdt>
        <w:sdtPr>
          <w:alias w:val="Type the number of wash hand basins"/>
          <w:tag w:val="Type the number of wash hand basins"/>
          <w:id w:val="1721398678"/>
          <w:placeholder>
            <w:docPart w:val="8DC61D8F2092475C9BC3F19FED624002"/>
          </w:placeholder>
          <w:showingPlcHdr/>
        </w:sdtPr>
        <w:sdtContent>
          <w:r w:rsidR="005740FF" w:rsidRPr="003F2A02">
            <w:rPr>
              <w:rStyle w:val="PlaceholderText"/>
            </w:rPr>
            <w:t>Click or tap here to enter text.</w:t>
          </w:r>
        </w:sdtContent>
      </w:sdt>
    </w:p>
    <w:p w14:paraId="53AB15F2" w14:textId="5FC2A42F" w:rsidR="004E454F" w:rsidRPr="004312FF" w:rsidRDefault="00957335" w:rsidP="00465085">
      <w:pPr>
        <w:spacing w:line="259" w:lineRule="auto"/>
      </w:pPr>
      <w:r w:rsidRPr="00215A32">
        <w:t>Number of people sharing the facilities:</w:t>
      </w:r>
      <w:r>
        <w:tab/>
      </w:r>
      <w:r>
        <w:tab/>
      </w:r>
      <w:sdt>
        <w:sdtPr>
          <w:alias w:val="Type the number of people sharing the facilities"/>
          <w:tag w:val="Type the number of people sharing the facilities"/>
          <w:id w:val="1210925609"/>
          <w:placeholder>
            <w:docPart w:val="8DC61D8F2092475C9BC3F19FED624002"/>
          </w:placeholder>
          <w:showingPlcHdr/>
        </w:sdtPr>
        <w:sdtContent>
          <w:r w:rsidR="005740FF" w:rsidRPr="003F2A02">
            <w:rPr>
              <w:rStyle w:val="PlaceholderText"/>
            </w:rPr>
            <w:t>Click or tap here to enter text.</w:t>
          </w:r>
        </w:sdtContent>
      </w:sdt>
    </w:p>
    <w:p w14:paraId="6EB628F2" w14:textId="23B8CF7B" w:rsidR="004E454F" w:rsidRPr="004E454F" w:rsidRDefault="004E454F" w:rsidP="004312FF">
      <w:pPr>
        <w:pStyle w:val="Heading3"/>
      </w:pPr>
      <w:r w:rsidRPr="004E454F">
        <w:t xml:space="preserve">Fire </w:t>
      </w:r>
      <w:r>
        <w:t>p</w:t>
      </w:r>
      <w:r w:rsidRPr="004E454F">
        <w:t xml:space="preserve">recautions </w:t>
      </w:r>
    </w:p>
    <w:p w14:paraId="175AF56F" w14:textId="033A4D5A" w:rsidR="00215A32" w:rsidRDefault="004E454F" w:rsidP="00465085">
      <w:pPr>
        <w:spacing w:line="259" w:lineRule="auto"/>
      </w:pPr>
      <w:r w:rsidRPr="004E454F">
        <w:t>Is the property fitted with a fire detection system in accordance with BS 5839?</w:t>
      </w:r>
    </w:p>
    <w:p w14:paraId="4A7FFE05" w14:textId="253E6E31" w:rsidR="004E454F" w:rsidRDefault="00000000" w:rsidP="004E454F">
      <w:pPr>
        <w:spacing w:line="259" w:lineRule="auto"/>
      </w:pPr>
      <w:sdt>
        <w:sdtPr>
          <w:rPr>
            <w:rFonts w:ascii="MS Gothic" w:eastAsia="MS Gothic" w:hAnsi="MS Gothic"/>
          </w:rPr>
          <w:alias w:val="Check this box if yes"/>
          <w:tag w:val="Check this box if yes"/>
          <w:id w:val="1015810483"/>
          <w14:checkbox>
            <w14:checked w14:val="0"/>
            <w14:checkedState w14:val="2612" w14:font="MS Gothic"/>
            <w14:uncheckedState w14:val="2610" w14:font="MS Gothic"/>
          </w14:checkbox>
        </w:sdtPr>
        <w:sdtContent>
          <w:r w:rsidR="00054CF7">
            <w:rPr>
              <w:rFonts w:ascii="MS Gothic" w:eastAsia="MS Gothic" w:hAnsi="MS Gothic" w:hint="eastAsia"/>
            </w:rPr>
            <w:t>☐</w:t>
          </w:r>
        </w:sdtContent>
      </w:sdt>
      <w:r w:rsidR="00054CF7">
        <w:t xml:space="preserve"> Yes </w:t>
      </w:r>
      <w:r w:rsidR="00054CF7">
        <w:tab/>
      </w:r>
      <w:sdt>
        <w:sdtPr>
          <w:rPr>
            <w:rFonts w:ascii="MS Gothic" w:eastAsia="MS Gothic" w:hAnsi="MS Gothic"/>
          </w:rPr>
          <w:alias w:val="Check this box if not"/>
          <w:tag w:val="Check this box if not"/>
          <w:id w:val="1649397985"/>
          <w14:checkbox>
            <w14:checked w14:val="0"/>
            <w14:checkedState w14:val="2612" w14:font="MS Gothic"/>
            <w14:uncheckedState w14:val="2610" w14:font="MS Gothic"/>
          </w14:checkbox>
        </w:sdtPr>
        <w:sdtContent>
          <w:r w:rsidR="00054CF7">
            <w:rPr>
              <w:rFonts w:ascii="MS Gothic" w:eastAsia="MS Gothic" w:hAnsi="MS Gothic" w:hint="eastAsia"/>
            </w:rPr>
            <w:t>☐</w:t>
          </w:r>
        </w:sdtContent>
      </w:sdt>
      <w:r w:rsidR="00054CF7">
        <w:t xml:space="preserve"> No</w:t>
      </w:r>
      <w:r w:rsidR="00054CF7">
        <w:tab/>
      </w:r>
    </w:p>
    <w:p w14:paraId="0456FC94" w14:textId="516259CA" w:rsidR="004E454F" w:rsidRDefault="004E454F" w:rsidP="00465085">
      <w:pPr>
        <w:spacing w:line="259" w:lineRule="auto"/>
      </w:pPr>
      <w:r w:rsidRPr="004E454F">
        <w:t>What type of fire detection system is fitted?</w:t>
      </w:r>
      <w:r>
        <w:t xml:space="preserve"> Please tick all that apply:</w:t>
      </w:r>
    </w:p>
    <w:p w14:paraId="0E86F1D8" w14:textId="49525A33" w:rsidR="004E454F" w:rsidRDefault="00000000" w:rsidP="00465085">
      <w:pPr>
        <w:spacing w:line="259" w:lineRule="auto"/>
      </w:pPr>
      <w:sdt>
        <w:sdtPr>
          <w:rPr>
            <w:rFonts w:ascii="MS Gothic" w:eastAsia="MS Gothic" w:hAnsi="MS Gothic"/>
          </w:rPr>
          <w:alias w:val="Check this box if the property is fitted with a grade A system covering whole property"/>
          <w:tag w:val="Check this box if the property is fitted with a grade A system covering whole property"/>
          <w:id w:val="540401056"/>
          <w14:checkbox>
            <w14:checked w14:val="0"/>
            <w14:checkedState w14:val="2612" w14:font="MS Gothic"/>
            <w14:uncheckedState w14:val="2610" w14:font="MS Gothic"/>
          </w14:checkbox>
        </w:sdtPr>
        <w:sdtContent>
          <w:r w:rsidR="00054CF7">
            <w:rPr>
              <w:rFonts w:ascii="MS Gothic" w:eastAsia="MS Gothic" w:hAnsi="MS Gothic" w:hint="eastAsia"/>
            </w:rPr>
            <w:t>☐</w:t>
          </w:r>
        </w:sdtContent>
      </w:sdt>
      <w:r w:rsidR="004E454F">
        <w:t xml:space="preserve"> </w:t>
      </w:r>
      <w:r w:rsidR="004E454F" w:rsidRPr="004E454F">
        <w:t xml:space="preserve">Grade A system covering whole property (including control panel and call points) </w:t>
      </w:r>
    </w:p>
    <w:p w14:paraId="02E510DB" w14:textId="0215B768" w:rsidR="004E454F" w:rsidRDefault="00000000" w:rsidP="00465085">
      <w:pPr>
        <w:spacing w:line="259" w:lineRule="auto"/>
      </w:pPr>
      <w:sdt>
        <w:sdtPr>
          <w:rPr>
            <w:rFonts w:ascii="MS Gothic" w:eastAsia="MS Gothic" w:hAnsi="MS Gothic"/>
          </w:rPr>
          <w:alias w:val="Check this box if the property is fitted with a grade A system covering common parts"/>
          <w:tag w:val="Check this box if the property is fitted with a grade A system covering common parts"/>
          <w:id w:val="-756755241"/>
          <w14:checkbox>
            <w14:checked w14:val="0"/>
            <w14:checkedState w14:val="2612" w14:font="MS Gothic"/>
            <w14:uncheckedState w14:val="2610" w14:font="MS Gothic"/>
          </w14:checkbox>
        </w:sdtPr>
        <w:sdtContent>
          <w:r w:rsidR="00054CF7">
            <w:rPr>
              <w:rFonts w:ascii="MS Gothic" w:eastAsia="MS Gothic" w:hAnsi="MS Gothic" w:hint="eastAsia"/>
            </w:rPr>
            <w:t>☐</w:t>
          </w:r>
        </w:sdtContent>
      </w:sdt>
      <w:r w:rsidR="004E454F">
        <w:t xml:space="preserve"> </w:t>
      </w:r>
      <w:r w:rsidR="004E454F" w:rsidRPr="004E454F">
        <w:t xml:space="preserve">Grade A system covering common parts only (including control panel and call points) </w:t>
      </w:r>
    </w:p>
    <w:p w14:paraId="0F696729" w14:textId="2DE1085A" w:rsidR="004E454F" w:rsidRDefault="00000000" w:rsidP="00465085">
      <w:pPr>
        <w:spacing w:line="259" w:lineRule="auto"/>
      </w:pPr>
      <w:sdt>
        <w:sdtPr>
          <w:rPr>
            <w:rFonts w:ascii="MS Gothic" w:eastAsia="MS Gothic" w:hAnsi="MS Gothic"/>
          </w:rPr>
          <w:alias w:val="Check this box if the property is fitted with a grade D system covering whole property"/>
          <w:tag w:val="Check this box if the property is fitted with a grade D system covering whole property"/>
          <w:id w:val="-1307474076"/>
          <w14:checkbox>
            <w14:checked w14:val="0"/>
            <w14:checkedState w14:val="2612" w14:font="MS Gothic"/>
            <w14:uncheckedState w14:val="2610" w14:font="MS Gothic"/>
          </w14:checkbox>
        </w:sdtPr>
        <w:sdtContent>
          <w:r w:rsidR="00054CF7">
            <w:rPr>
              <w:rFonts w:ascii="MS Gothic" w:eastAsia="MS Gothic" w:hAnsi="MS Gothic" w:hint="eastAsia"/>
            </w:rPr>
            <w:t>☐</w:t>
          </w:r>
        </w:sdtContent>
      </w:sdt>
      <w:r w:rsidR="004E454F">
        <w:t xml:space="preserve"> </w:t>
      </w:r>
      <w:r w:rsidR="004E454F" w:rsidRPr="004E454F">
        <w:t xml:space="preserve">Grade D system covering whole property </w:t>
      </w:r>
    </w:p>
    <w:p w14:paraId="459C75DD" w14:textId="587E6683" w:rsidR="00054CF7" w:rsidRDefault="00000000" w:rsidP="00465085">
      <w:pPr>
        <w:spacing w:line="259" w:lineRule="auto"/>
      </w:pPr>
      <w:sdt>
        <w:sdtPr>
          <w:rPr>
            <w:rFonts w:ascii="MS Gothic" w:eastAsia="MS Gothic" w:hAnsi="MS Gothic"/>
          </w:rPr>
          <w:alias w:val="Check this box if the property is fitted with a grade D system covering common parts"/>
          <w:tag w:val="Check this box if the property is fitted with a grade D system covering common parts"/>
          <w:id w:val="-230464148"/>
          <w14:checkbox>
            <w14:checked w14:val="0"/>
            <w14:checkedState w14:val="2612" w14:font="MS Gothic"/>
            <w14:uncheckedState w14:val="2610" w14:font="MS Gothic"/>
          </w14:checkbox>
        </w:sdtPr>
        <w:sdtContent>
          <w:r w:rsidR="00054CF7">
            <w:rPr>
              <w:rFonts w:ascii="MS Gothic" w:eastAsia="MS Gothic" w:hAnsi="MS Gothic" w:hint="eastAsia"/>
            </w:rPr>
            <w:t>☐</w:t>
          </w:r>
        </w:sdtContent>
      </w:sdt>
      <w:r w:rsidR="004E454F">
        <w:t xml:space="preserve"> </w:t>
      </w:r>
      <w:r w:rsidR="004E454F" w:rsidRPr="004E454F">
        <w:t xml:space="preserve">Grade D system covering common parts </w:t>
      </w:r>
    </w:p>
    <w:p w14:paraId="4CC47828" w14:textId="4554A751" w:rsidR="004E454F" w:rsidRDefault="00000000" w:rsidP="00465085">
      <w:pPr>
        <w:spacing w:line="259" w:lineRule="auto"/>
      </w:pPr>
      <w:sdt>
        <w:sdtPr>
          <w:rPr>
            <w:rFonts w:ascii="MS Gothic" w:eastAsia="MS Gothic" w:hAnsi="MS Gothic"/>
          </w:rPr>
          <w:alias w:val="Check this box if the property is fitted with domestic battery smoke alarms"/>
          <w:tag w:val="Check this box if the property is fitted with domestic battery smoke alarms"/>
          <w:id w:val="-1015065009"/>
          <w14:checkbox>
            <w14:checked w14:val="0"/>
            <w14:checkedState w14:val="2612" w14:font="MS Gothic"/>
            <w14:uncheckedState w14:val="2610" w14:font="MS Gothic"/>
          </w14:checkbox>
        </w:sdtPr>
        <w:sdtContent>
          <w:r w:rsidR="00054CF7">
            <w:rPr>
              <w:rFonts w:ascii="MS Gothic" w:eastAsia="MS Gothic" w:hAnsi="MS Gothic" w:hint="eastAsia"/>
            </w:rPr>
            <w:t>☐</w:t>
          </w:r>
        </w:sdtContent>
      </w:sdt>
      <w:r w:rsidR="00054CF7">
        <w:t xml:space="preserve"> </w:t>
      </w:r>
      <w:r w:rsidR="004E454F" w:rsidRPr="004E454F">
        <w:t>Domestic battery smoke alarms (not interlinked)</w:t>
      </w:r>
    </w:p>
    <w:p w14:paraId="1B3377C7" w14:textId="03FC6426" w:rsidR="004E454F" w:rsidRPr="004E454F" w:rsidRDefault="004E454F" w:rsidP="004312FF">
      <w:pPr>
        <w:pStyle w:val="Heading3"/>
      </w:pPr>
      <w:r w:rsidRPr="004E454F">
        <w:t>Emergency lighting</w:t>
      </w:r>
    </w:p>
    <w:p w14:paraId="024AC081" w14:textId="11A1C07F" w:rsidR="004E454F" w:rsidRDefault="004E454F" w:rsidP="00465085">
      <w:pPr>
        <w:spacing w:line="259" w:lineRule="auto"/>
      </w:pPr>
      <w:r w:rsidRPr="004E454F">
        <w:t>Is there emergency lighting in the common parts?</w:t>
      </w:r>
    </w:p>
    <w:p w14:paraId="78D83676" w14:textId="6211A149" w:rsidR="004E454F" w:rsidRDefault="00000000" w:rsidP="00465085">
      <w:pPr>
        <w:spacing w:line="259" w:lineRule="auto"/>
      </w:pPr>
      <w:sdt>
        <w:sdtPr>
          <w:rPr>
            <w:rFonts w:ascii="MS Gothic" w:eastAsia="MS Gothic" w:hAnsi="MS Gothic"/>
          </w:rPr>
          <w:alias w:val="Check this box if yes"/>
          <w:tag w:val="Check this box if yes"/>
          <w:id w:val="2006627882"/>
          <w14:checkbox>
            <w14:checked w14:val="0"/>
            <w14:checkedState w14:val="2612" w14:font="MS Gothic"/>
            <w14:uncheckedState w14:val="2610" w14:font="MS Gothic"/>
          </w14:checkbox>
        </w:sdtPr>
        <w:sdtContent>
          <w:r w:rsidR="00957335">
            <w:rPr>
              <w:rFonts w:ascii="MS Gothic" w:eastAsia="MS Gothic" w:hAnsi="MS Gothic" w:hint="eastAsia"/>
            </w:rPr>
            <w:t>☐</w:t>
          </w:r>
        </w:sdtContent>
      </w:sdt>
      <w:r w:rsidR="00957335">
        <w:t xml:space="preserve"> Yes </w:t>
      </w:r>
      <w:r w:rsidR="00957335">
        <w:tab/>
      </w:r>
      <w:sdt>
        <w:sdtPr>
          <w:rPr>
            <w:rFonts w:ascii="MS Gothic" w:eastAsia="MS Gothic" w:hAnsi="MS Gothic"/>
          </w:rPr>
          <w:alias w:val="Check this box if not"/>
          <w:tag w:val="Check this box if not"/>
          <w:id w:val="-563721592"/>
          <w14:checkbox>
            <w14:checked w14:val="0"/>
            <w14:checkedState w14:val="2612" w14:font="MS Gothic"/>
            <w14:uncheckedState w14:val="2610" w14:font="MS Gothic"/>
          </w14:checkbox>
        </w:sdtPr>
        <w:sdtContent>
          <w:r w:rsidR="00957335">
            <w:rPr>
              <w:rFonts w:ascii="MS Gothic" w:eastAsia="MS Gothic" w:hAnsi="MS Gothic" w:hint="eastAsia"/>
            </w:rPr>
            <w:t>☐</w:t>
          </w:r>
        </w:sdtContent>
      </w:sdt>
      <w:r w:rsidR="00957335">
        <w:t xml:space="preserve"> No</w:t>
      </w:r>
      <w:r w:rsidR="00957335">
        <w:tab/>
      </w:r>
    </w:p>
    <w:p w14:paraId="078BE441" w14:textId="049ABDB5" w:rsidR="004E454F" w:rsidRPr="004E454F" w:rsidRDefault="004E454F" w:rsidP="004312FF">
      <w:pPr>
        <w:pStyle w:val="Heading3"/>
      </w:pPr>
      <w:r w:rsidRPr="004E454F">
        <w:t>Escape routes</w:t>
      </w:r>
    </w:p>
    <w:p w14:paraId="4488056D" w14:textId="507C8883" w:rsidR="004E454F" w:rsidRDefault="004E454F" w:rsidP="00465085">
      <w:pPr>
        <w:spacing w:line="259" w:lineRule="auto"/>
      </w:pPr>
      <w:r w:rsidRPr="004E454F">
        <w:t>Do all bedrooms lead directly onto the hallway/escape route?</w:t>
      </w:r>
    </w:p>
    <w:p w14:paraId="30CD2221" w14:textId="77777777" w:rsidR="00957335" w:rsidRDefault="00000000" w:rsidP="00957335">
      <w:pPr>
        <w:spacing w:line="259" w:lineRule="auto"/>
      </w:pPr>
      <w:sdt>
        <w:sdtPr>
          <w:rPr>
            <w:rFonts w:ascii="MS Gothic" w:eastAsia="MS Gothic" w:hAnsi="MS Gothic"/>
          </w:rPr>
          <w:alias w:val="Check this box if yes"/>
          <w:tag w:val="Check this box if yes"/>
          <w:id w:val="-2008201896"/>
          <w14:checkbox>
            <w14:checked w14:val="0"/>
            <w14:checkedState w14:val="2612" w14:font="MS Gothic"/>
            <w14:uncheckedState w14:val="2610" w14:font="MS Gothic"/>
          </w14:checkbox>
        </w:sdtPr>
        <w:sdtContent>
          <w:r w:rsidR="00957335">
            <w:rPr>
              <w:rFonts w:ascii="MS Gothic" w:eastAsia="MS Gothic" w:hAnsi="MS Gothic" w:hint="eastAsia"/>
            </w:rPr>
            <w:t>☐</w:t>
          </w:r>
        </w:sdtContent>
      </w:sdt>
      <w:r w:rsidR="00957335">
        <w:t xml:space="preserve"> Yes </w:t>
      </w:r>
      <w:r w:rsidR="00957335">
        <w:tab/>
      </w:r>
      <w:sdt>
        <w:sdtPr>
          <w:rPr>
            <w:rFonts w:ascii="MS Gothic" w:eastAsia="MS Gothic" w:hAnsi="MS Gothic"/>
          </w:rPr>
          <w:alias w:val="Check this box if not"/>
          <w:tag w:val="Check this box if not"/>
          <w:id w:val="-1895119346"/>
          <w14:checkbox>
            <w14:checked w14:val="0"/>
            <w14:checkedState w14:val="2612" w14:font="MS Gothic"/>
            <w14:uncheckedState w14:val="2610" w14:font="MS Gothic"/>
          </w14:checkbox>
        </w:sdtPr>
        <w:sdtContent>
          <w:r w:rsidR="00957335">
            <w:rPr>
              <w:rFonts w:ascii="MS Gothic" w:eastAsia="MS Gothic" w:hAnsi="MS Gothic" w:hint="eastAsia"/>
            </w:rPr>
            <w:t>☐</w:t>
          </w:r>
        </w:sdtContent>
      </w:sdt>
      <w:r w:rsidR="00957335">
        <w:t xml:space="preserve"> No</w:t>
      </w:r>
      <w:r w:rsidR="00957335">
        <w:tab/>
      </w:r>
    </w:p>
    <w:p w14:paraId="1D0E0EA8" w14:textId="77777777" w:rsidR="00957335" w:rsidRDefault="00957335" w:rsidP="00957335">
      <w:pPr>
        <w:spacing w:line="259" w:lineRule="auto"/>
      </w:pPr>
      <w:r w:rsidRPr="004E454F">
        <w:t>Is the escape route kept clear of flammable material and other obstructions?</w:t>
      </w:r>
    </w:p>
    <w:p w14:paraId="17B762B1" w14:textId="72369F4E" w:rsidR="00064D95" w:rsidRPr="004312FF" w:rsidRDefault="00000000">
      <w:pPr>
        <w:spacing w:line="259" w:lineRule="auto"/>
      </w:pPr>
      <w:sdt>
        <w:sdtPr>
          <w:rPr>
            <w:rFonts w:ascii="MS Gothic" w:eastAsia="MS Gothic" w:hAnsi="MS Gothic"/>
          </w:rPr>
          <w:alias w:val="Check this box if yes"/>
          <w:tag w:val="Check this box if yes"/>
          <w:id w:val="1115871169"/>
          <w14:checkbox>
            <w14:checked w14:val="0"/>
            <w14:checkedState w14:val="2612" w14:font="MS Gothic"/>
            <w14:uncheckedState w14:val="2610" w14:font="MS Gothic"/>
          </w14:checkbox>
        </w:sdtPr>
        <w:sdtContent>
          <w:r w:rsidR="00957335">
            <w:rPr>
              <w:rFonts w:ascii="MS Gothic" w:eastAsia="MS Gothic" w:hAnsi="MS Gothic" w:hint="eastAsia"/>
            </w:rPr>
            <w:t>☐</w:t>
          </w:r>
        </w:sdtContent>
      </w:sdt>
      <w:r w:rsidR="00957335">
        <w:t xml:space="preserve"> Yes </w:t>
      </w:r>
      <w:r w:rsidR="00957335">
        <w:tab/>
      </w:r>
      <w:sdt>
        <w:sdtPr>
          <w:rPr>
            <w:rFonts w:ascii="MS Gothic" w:eastAsia="MS Gothic" w:hAnsi="MS Gothic"/>
          </w:rPr>
          <w:alias w:val="Check this box if not"/>
          <w:tag w:val="Check this box if not"/>
          <w:id w:val="1646698837"/>
          <w14:checkbox>
            <w14:checked w14:val="0"/>
            <w14:checkedState w14:val="2612" w14:font="MS Gothic"/>
            <w14:uncheckedState w14:val="2610" w14:font="MS Gothic"/>
          </w14:checkbox>
        </w:sdtPr>
        <w:sdtContent>
          <w:r w:rsidR="00957335">
            <w:rPr>
              <w:rFonts w:ascii="MS Gothic" w:eastAsia="MS Gothic" w:hAnsi="MS Gothic" w:hint="eastAsia"/>
            </w:rPr>
            <w:t>☐</w:t>
          </w:r>
        </w:sdtContent>
      </w:sdt>
      <w:r w:rsidR="00957335">
        <w:t xml:space="preserve"> No</w:t>
      </w:r>
      <w:r w:rsidR="00957335">
        <w:tab/>
      </w:r>
    </w:p>
    <w:p w14:paraId="24B26749" w14:textId="3F6C6933" w:rsidR="004E454F" w:rsidRPr="004E454F" w:rsidRDefault="004E454F" w:rsidP="004312FF">
      <w:pPr>
        <w:pStyle w:val="Heading3"/>
      </w:pPr>
      <w:r w:rsidRPr="004E454F">
        <w:t>Escape routes fire doors</w:t>
      </w:r>
    </w:p>
    <w:p w14:paraId="40C337CC" w14:textId="65C69CF2" w:rsidR="004E454F" w:rsidRDefault="004E454F" w:rsidP="00465085">
      <w:pPr>
        <w:spacing w:line="259" w:lineRule="auto"/>
      </w:pPr>
      <w:r w:rsidRPr="004E454F">
        <w:t>Is the escape route protected by fire doors as described in the guidance document?</w:t>
      </w:r>
    </w:p>
    <w:p w14:paraId="3D9798DC" w14:textId="348A635B" w:rsidR="00054CF7" w:rsidRDefault="00000000" w:rsidP="00465085">
      <w:pPr>
        <w:spacing w:line="259" w:lineRule="auto"/>
      </w:pPr>
      <w:sdt>
        <w:sdtPr>
          <w:rPr>
            <w:rFonts w:ascii="MS Gothic" w:eastAsia="MS Gothic" w:hAnsi="MS Gothic"/>
          </w:rPr>
          <w:alias w:val="Check this box if yes"/>
          <w:tag w:val="Check this box if yes"/>
          <w:id w:val="909970663"/>
          <w14:checkbox>
            <w14:checked w14:val="0"/>
            <w14:checkedState w14:val="2612" w14:font="MS Gothic"/>
            <w14:uncheckedState w14:val="2610" w14:font="MS Gothic"/>
          </w14:checkbox>
        </w:sdtPr>
        <w:sdtContent>
          <w:r w:rsidR="00957335">
            <w:rPr>
              <w:rFonts w:ascii="MS Gothic" w:eastAsia="MS Gothic" w:hAnsi="MS Gothic" w:hint="eastAsia"/>
            </w:rPr>
            <w:t>☐</w:t>
          </w:r>
        </w:sdtContent>
      </w:sdt>
      <w:r w:rsidR="00957335">
        <w:t xml:space="preserve"> Yes </w:t>
      </w:r>
      <w:r w:rsidR="00957335">
        <w:tab/>
      </w:r>
      <w:sdt>
        <w:sdtPr>
          <w:rPr>
            <w:rFonts w:ascii="MS Gothic" w:eastAsia="MS Gothic" w:hAnsi="MS Gothic"/>
          </w:rPr>
          <w:alias w:val="Check this box if not"/>
          <w:tag w:val="Check this box if not"/>
          <w:id w:val="1279445765"/>
          <w14:checkbox>
            <w14:checked w14:val="0"/>
            <w14:checkedState w14:val="2612" w14:font="MS Gothic"/>
            <w14:uncheckedState w14:val="2610" w14:font="MS Gothic"/>
          </w14:checkbox>
        </w:sdtPr>
        <w:sdtContent>
          <w:r w:rsidR="00957335">
            <w:rPr>
              <w:rFonts w:ascii="MS Gothic" w:eastAsia="MS Gothic" w:hAnsi="MS Gothic" w:hint="eastAsia"/>
            </w:rPr>
            <w:t>☐</w:t>
          </w:r>
        </w:sdtContent>
      </w:sdt>
      <w:r w:rsidR="00957335">
        <w:t xml:space="preserve"> No</w:t>
      </w:r>
      <w:r w:rsidR="00957335">
        <w:tab/>
      </w:r>
    </w:p>
    <w:p w14:paraId="15831354" w14:textId="3D0C95F4" w:rsidR="004E454F" w:rsidRPr="004E454F" w:rsidRDefault="004E454F" w:rsidP="004312FF">
      <w:pPr>
        <w:pStyle w:val="Heading3"/>
      </w:pPr>
      <w:r w:rsidRPr="004E454F">
        <w:t xml:space="preserve">Condition of ceilings </w:t>
      </w:r>
    </w:p>
    <w:p w14:paraId="50D86199" w14:textId="77777777" w:rsidR="004E454F" w:rsidRDefault="004E454F" w:rsidP="00465085">
      <w:pPr>
        <w:spacing w:line="259" w:lineRule="auto"/>
      </w:pPr>
      <w:r w:rsidRPr="004E454F">
        <w:t>Are all ceilings in good condition?</w:t>
      </w:r>
    </w:p>
    <w:p w14:paraId="2E4E842F" w14:textId="79A7D5FB" w:rsidR="003B6507" w:rsidRPr="004312FF" w:rsidRDefault="00000000">
      <w:pPr>
        <w:spacing w:line="259" w:lineRule="auto"/>
      </w:pPr>
      <w:sdt>
        <w:sdtPr>
          <w:rPr>
            <w:rFonts w:ascii="MS Gothic" w:eastAsia="MS Gothic" w:hAnsi="MS Gothic"/>
          </w:rPr>
          <w:alias w:val="Check this box if yes"/>
          <w:tag w:val="Check this box if yes"/>
          <w:id w:val="-600651058"/>
          <w14:checkbox>
            <w14:checked w14:val="0"/>
            <w14:checkedState w14:val="2612" w14:font="MS Gothic"/>
            <w14:uncheckedState w14:val="2610" w14:font="MS Gothic"/>
          </w14:checkbox>
        </w:sdtPr>
        <w:sdtContent>
          <w:r w:rsidR="00957335">
            <w:rPr>
              <w:rFonts w:ascii="MS Gothic" w:eastAsia="MS Gothic" w:hAnsi="MS Gothic" w:hint="eastAsia"/>
            </w:rPr>
            <w:t>☐</w:t>
          </w:r>
        </w:sdtContent>
      </w:sdt>
      <w:r w:rsidR="00957335">
        <w:t xml:space="preserve"> Yes </w:t>
      </w:r>
      <w:r w:rsidR="00957335">
        <w:tab/>
      </w:r>
      <w:sdt>
        <w:sdtPr>
          <w:rPr>
            <w:rFonts w:ascii="MS Gothic" w:eastAsia="MS Gothic" w:hAnsi="MS Gothic"/>
          </w:rPr>
          <w:alias w:val="Check this box if not"/>
          <w:tag w:val="Check this box if not"/>
          <w:id w:val="-1393888903"/>
          <w14:checkbox>
            <w14:checked w14:val="0"/>
            <w14:checkedState w14:val="2612" w14:font="MS Gothic"/>
            <w14:uncheckedState w14:val="2610" w14:font="MS Gothic"/>
          </w14:checkbox>
        </w:sdtPr>
        <w:sdtContent>
          <w:r w:rsidR="00957335">
            <w:rPr>
              <w:rFonts w:ascii="MS Gothic" w:eastAsia="MS Gothic" w:hAnsi="MS Gothic" w:hint="eastAsia"/>
            </w:rPr>
            <w:t>☐</w:t>
          </w:r>
        </w:sdtContent>
      </w:sdt>
      <w:r w:rsidR="00957335">
        <w:t xml:space="preserve"> No</w:t>
      </w:r>
      <w:r w:rsidR="00957335">
        <w:tab/>
      </w:r>
    </w:p>
    <w:p w14:paraId="5E63FDB3" w14:textId="26E195F9" w:rsidR="004E454F" w:rsidRPr="004E454F" w:rsidRDefault="004E454F" w:rsidP="004312FF">
      <w:pPr>
        <w:pStyle w:val="Heading3"/>
      </w:pPr>
      <w:r w:rsidRPr="004E454F">
        <w:t xml:space="preserve">Walls and fire resistance </w:t>
      </w:r>
    </w:p>
    <w:p w14:paraId="5C1B29C7" w14:textId="77777777" w:rsidR="004E454F" w:rsidRDefault="004E454F" w:rsidP="00465085">
      <w:pPr>
        <w:spacing w:line="259" w:lineRule="auto"/>
      </w:pPr>
      <w:r w:rsidRPr="004E454F">
        <w:t xml:space="preserve">Do all walls separating units of accommodation and hallways provide a minimum of 30 minutes fire resistance? </w:t>
      </w:r>
    </w:p>
    <w:p w14:paraId="309214B1" w14:textId="467B668A" w:rsidR="004E454F" w:rsidRDefault="00000000" w:rsidP="00465085">
      <w:pPr>
        <w:spacing w:line="259" w:lineRule="auto"/>
      </w:pPr>
      <w:sdt>
        <w:sdtPr>
          <w:rPr>
            <w:rFonts w:ascii="MS Gothic" w:eastAsia="MS Gothic" w:hAnsi="MS Gothic"/>
          </w:rPr>
          <w:alias w:val="Check this box if yes"/>
          <w:tag w:val="Check this box if yes"/>
          <w:id w:val="266508067"/>
          <w14:checkbox>
            <w14:checked w14:val="0"/>
            <w14:checkedState w14:val="2612" w14:font="MS Gothic"/>
            <w14:uncheckedState w14:val="2610" w14:font="MS Gothic"/>
          </w14:checkbox>
        </w:sdtPr>
        <w:sdtContent>
          <w:r w:rsidR="00957335">
            <w:rPr>
              <w:rFonts w:ascii="MS Gothic" w:eastAsia="MS Gothic" w:hAnsi="MS Gothic" w:hint="eastAsia"/>
            </w:rPr>
            <w:t>☐</w:t>
          </w:r>
        </w:sdtContent>
      </w:sdt>
      <w:r w:rsidR="00957335">
        <w:t xml:space="preserve"> Yes </w:t>
      </w:r>
      <w:r w:rsidR="00957335">
        <w:tab/>
      </w:r>
      <w:sdt>
        <w:sdtPr>
          <w:rPr>
            <w:rFonts w:ascii="MS Gothic" w:eastAsia="MS Gothic" w:hAnsi="MS Gothic"/>
          </w:rPr>
          <w:alias w:val="Check this box if not"/>
          <w:tag w:val="Check this box if not"/>
          <w:id w:val="1855690386"/>
          <w14:checkbox>
            <w14:checked w14:val="0"/>
            <w14:checkedState w14:val="2612" w14:font="MS Gothic"/>
            <w14:uncheckedState w14:val="2610" w14:font="MS Gothic"/>
          </w14:checkbox>
        </w:sdtPr>
        <w:sdtContent>
          <w:r w:rsidR="00957335">
            <w:rPr>
              <w:rFonts w:ascii="MS Gothic" w:eastAsia="MS Gothic" w:hAnsi="MS Gothic" w:hint="eastAsia"/>
            </w:rPr>
            <w:t>☐</w:t>
          </w:r>
        </w:sdtContent>
      </w:sdt>
      <w:r w:rsidR="00957335">
        <w:t xml:space="preserve"> No</w:t>
      </w:r>
      <w:r w:rsidR="00957335">
        <w:tab/>
      </w:r>
    </w:p>
    <w:p w14:paraId="45A12C4A" w14:textId="37432D40" w:rsidR="004E454F" w:rsidRPr="004E454F" w:rsidRDefault="004E454F" w:rsidP="004312FF">
      <w:pPr>
        <w:pStyle w:val="Heading3"/>
      </w:pPr>
      <w:r w:rsidRPr="004E454F">
        <w:t xml:space="preserve">Fire alarm and emergency lighting contractor </w:t>
      </w:r>
    </w:p>
    <w:p w14:paraId="595D0403" w14:textId="77777777" w:rsidR="004E454F" w:rsidRDefault="004E454F" w:rsidP="004E454F">
      <w:pPr>
        <w:spacing w:line="259" w:lineRule="auto"/>
      </w:pPr>
      <w:r w:rsidRPr="004E454F">
        <w:t>Do you have a contractor to maintain and inspect your fire alarm and emergency lighting system?</w:t>
      </w:r>
    </w:p>
    <w:p w14:paraId="6E9976A0" w14:textId="11079BF9" w:rsidR="004E454F" w:rsidRDefault="00000000" w:rsidP="004E454F">
      <w:pPr>
        <w:spacing w:line="259" w:lineRule="auto"/>
      </w:pPr>
      <w:sdt>
        <w:sdtPr>
          <w:rPr>
            <w:rFonts w:ascii="MS Gothic" w:eastAsia="MS Gothic" w:hAnsi="MS Gothic"/>
          </w:rPr>
          <w:alias w:val="Check this box if yes"/>
          <w:tag w:val="Check this box if yes"/>
          <w:id w:val="1241678819"/>
          <w14:checkbox>
            <w14:checked w14:val="0"/>
            <w14:checkedState w14:val="2612" w14:font="MS Gothic"/>
            <w14:uncheckedState w14:val="2610" w14:font="MS Gothic"/>
          </w14:checkbox>
        </w:sdtPr>
        <w:sdtContent>
          <w:r w:rsidR="00957335">
            <w:rPr>
              <w:rFonts w:ascii="MS Gothic" w:eastAsia="MS Gothic" w:hAnsi="MS Gothic" w:hint="eastAsia"/>
            </w:rPr>
            <w:t>☐</w:t>
          </w:r>
        </w:sdtContent>
      </w:sdt>
      <w:r w:rsidR="00957335">
        <w:t xml:space="preserve"> Yes </w:t>
      </w:r>
      <w:r w:rsidR="00957335">
        <w:tab/>
      </w:r>
      <w:sdt>
        <w:sdtPr>
          <w:rPr>
            <w:rFonts w:ascii="MS Gothic" w:eastAsia="MS Gothic" w:hAnsi="MS Gothic"/>
          </w:rPr>
          <w:alias w:val="Check this box if not"/>
          <w:tag w:val="Check this box if not"/>
          <w:id w:val="-313797913"/>
          <w14:checkbox>
            <w14:checked w14:val="0"/>
            <w14:checkedState w14:val="2612" w14:font="MS Gothic"/>
            <w14:uncheckedState w14:val="2610" w14:font="MS Gothic"/>
          </w14:checkbox>
        </w:sdtPr>
        <w:sdtContent>
          <w:r w:rsidR="00957335">
            <w:rPr>
              <w:rFonts w:ascii="MS Gothic" w:eastAsia="MS Gothic" w:hAnsi="MS Gothic" w:hint="eastAsia"/>
            </w:rPr>
            <w:t>☐</w:t>
          </w:r>
        </w:sdtContent>
      </w:sdt>
      <w:r w:rsidR="00957335">
        <w:t xml:space="preserve"> No</w:t>
      </w:r>
      <w:r w:rsidR="00957335">
        <w:tab/>
      </w:r>
    </w:p>
    <w:p w14:paraId="5268887A" w14:textId="69A04B9C" w:rsidR="004E454F" w:rsidRDefault="004E454F" w:rsidP="004E454F">
      <w:pPr>
        <w:spacing w:line="259" w:lineRule="auto"/>
      </w:pPr>
      <w:r>
        <w:t>If yes, please state who:</w:t>
      </w:r>
      <w:r w:rsidR="004312FF">
        <w:t xml:space="preserve"> </w:t>
      </w:r>
      <w:sdt>
        <w:sdtPr>
          <w:alias w:val="Enter contractor details"/>
          <w:tag w:val="Enter contractor details"/>
          <w:id w:val="-437289725"/>
          <w:placeholder>
            <w:docPart w:val="A3C68A34CA8947B7B061D2F02B3307AC"/>
          </w:placeholder>
          <w:showingPlcHdr/>
          <w:text/>
        </w:sdtPr>
        <w:sdtContent>
          <w:r w:rsidR="004312FF" w:rsidRPr="003F2A02">
            <w:rPr>
              <w:rStyle w:val="PlaceholderText"/>
            </w:rPr>
            <w:t>Click or tap here to enter text.</w:t>
          </w:r>
        </w:sdtContent>
      </w:sdt>
    </w:p>
    <w:p w14:paraId="7B81F8AA" w14:textId="272BC825" w:rsidR="004E454F" w:rsidRPr="004E454F" w:rsidRDefault="004E454F" w:rsidP="004312FF">
      <w:pPr>
        <w:pStyle w:val="Heading3"/>
      </w:pPr>
      <w:r w:rsidRPr="004E454F">
        <w:lastRenderedPageBreak/>
        <w:t>Inspection/testing logbook</w:t>
      </w:r>
    </w:p>
    <w:p w14:paraId="442D99D4" w14:textId="6C34C1E6" w:rsidR="004E454F" w:rsidRDefault="004E454F" w:rsidP="004E454F">
      <w:pPr>
        <w:spacing w:line="259" w:lineRule="auto"/>
      </w:pPr>
      <w:r>
        <w:t xml:space="preserve">Is there a logbook of inspection/testing? </w:t>
      </w:r>
    </w:p>
    <w:p w14:paraId="40D7D54C" w14:textId="1CA10DEF" w:rsidR="004E454F" w:rsidRDefault="00000000" w:rsidP="004E454F">
      <w:pPr>
        <w:spacing w:line="259" w:lineRule="auto"/>
      </w:pPr>
      <w:sdt>
        <w:sdtPr>
          <w:rPr>
            <w:rFonts w:ascii="MS Gothic" w:eastAsia="MS Gothic" w:hAnsi="MS Gothic"/>
          </w:rPr>
          <w:alias w:val="Check this box if yes"/>
          <w:tag w:val="Check this box if yes"/>
          <w:id w:val="1512646580"/>
          <w14:checkbox>
            <w14:checked w14:val="0"/>
            <w14:checkedState w14:val="2612" w14:font="MS Gothic"/>
            <w14:uncheckedState w14:val="2610" w14:font="MS Gothic"/>
          </w14:checkbox>
        </w:sdtPr>
        <w:sdtContent>
          <w:r w:rsidR="00054CF7">
            <w:rPr>
              <w:rFonts w:ascii="MS Gothic" w:eastAsia="MS Gothic" w:hAnsi="MS Gothic" w:hint="eastAsia"/>
            </w:rPr>
            <w:t>☐</w:t>
          </w:r>
        </w:sdtContent>
      </w:sdt>
      <w:r w:rsidR="00054CF7">
        <w:t xml:space="preserve"> Yes </w:t>
      </w:r>
      <w:r w:rsidR="00054CF7">
        <w:tab/>
      </w:r>
      <w:sdt>
        <w:sdtPr>
          <w:rPr>
            <w:rFonts w:ascii="MS Gothic" w:eastAsia="MS Gothic" w:hAnsi="MS Gothic"/>
          </w:rPr>
          <w:alias w:val="Check this box if not"/>
          <w:tag w:val="Check this box if not"/>
          <w:id w:val="1629053950"/>
          <w14:checkbox>
            <w14:checked w14:val="0"/>
            <w14:checkedState w14:val="2612" w14:font="MS Gothic"/>
            <w14:uncheckedState w14:val="2610" w14:font="MS Gothic"/>
          </w14:checkbox>
        </w:sdtPr>
        <w:sdtContent>
          <w:r w:rsidR="00054CF7">
            <w:rPr>
              <w:rFonts w:ascii="MS Gothic" w:eastAsia="MS Gothic" w:hAnsi="MS Gothic" w:hint="eastAsia"/>
            </w:rPr>
            <w:t>☐</w:t>
          </w:r>
        </w:sdtContent>
      </w:sdt>
      <w:r w:rsidR="00054CF7">
        <w:t xml:space="preserve"> No</w:t>
      </w:r>
      <w:r w:rsidR="00054CF7">
        <w:tab/>
      </w:r>
    </w:p>
    <w:p w14:paraId="24732E76" w14:textId="55A9E964" w:rsidR="004E454F" w:rsidRPr="004E454F" w:rsidRDefault="004E454F" w:rsidP="004312FF">
      <w:pPr>
        <w:pStyle w:val="Heading3"/>
      </w:pPr>
      <w:r w:rsidRPr="004E454F">
        <w:t>Fire extinguishers and blankets</w:t>
      </w:r>
    </w:p>
    <w:p w14:paraId="1FC8D8BC" w14:textId="77777777" w:rsidR="004E454F" w:rsidRDefault="004E454F" w:rsidP="004E454F">
      <w:pPr>
        <w:spacing w:line="259" w:lineRule="auto"/>
      </w:pPr>
      <w:r>
        <w:t>Are fire blankets provided to all kitchen areas?</w:t>
      </w:r>
    </w:p>
    <w:p w14:paraId="5F4455AF" w14:textId="3849B6E6" w:rsidR="004E454F" w:rsidRDefault="00000000" w:rsidP="004E454F">
      <w:pPr>
        <w:spacing w:line="259" w:lineRule="auto"/>
      </w:pPr>
      <w:sdt>
        <w:sdtPr>
          <w:rPr>
            <w:rFonts w:ascii="MS Gothic" w:eastAsia="MS Gothic" w:hAnsi="MS Gothic"/>
          </w:rPr>
          <w:alias w:val="Check this box if yes"/>
          <w:tag w:val="Check this box if yes"/>
          <w:id w:val="1193887063"/>
          <w14:checkbox>
            <w14:checked w14:val="0"/>
            <w14:checkedState w14:val="2612" w14:font="MS Gothic"/>
            <w14:uncheckedState w14:val="2610" w14:font="MS Gothic"/>
          </w14:checkbox>
        </w:sdtPr>
        <w:sdtContent>
          <w:r w:rsidR="00054CF7">
            <w:rPr>
              <w:rFonts w:ascii="MS Gothic" w:eastAsia="MS Gothic" w:hAnsi="MS Gothic" w:hint="eastAsia"/>
            </w:rPr>
            <w:t>☐</w:t>
          </w:r>
        </w:sdtContent>
      </w:sdt>
      <w:r w:rsidR="00054CF7">
        <w:t xml:space="preserve"> Yes </w:t>
      </w:r>
      <w:r w:rsidR="00054CF7">
        <w:tab/>
      </w:r>
      <w:sdt>
        <w:sdtPr>
          <w:rPr>
            <w:rFonts w:ascii="MS Gothic" w:eastAsia="MS Gothic" w:hAnsi="MS Gothic"/>
          </w:rPr>
          <w:alias w:val="Check this box if not"/>
          <w:tag w:val="Check this box if not"/>
          <w:id w:val="2029913539"/>
          <w14:checkbox>
            <w14:checked w14:val="0"/>
            <w14:checkedState w14:val="2612" w14:font="MS Gothic"/>
            <w14:uncheckedState w14:val="2610" w14:font="MS Gothic"/>
          </w14:checkbox>
        </w:sdtPr>
        <w:sdtContent>
          <w:r w:rsidR="00054CF7">
            <w:rPr>
              <w:rFonts w:ascii="MS Gothic" w:eastAsia="MS Gothic" w:hAnsi="MS Gothic" w:hint="eastAsia"/>
            </w:rPr>
            <w:t>☐</w:t>
          </w:r>
        </w:sdtContent>
      </w:sdt>
      <w:r w:rsidR="00054CF7">
        <w:t xml:space="preserve"> No</w:t>
      </w:r>
      <w:r w:rsidR="00054CF7">
        <w:tab/>
      </w:r>
    </w:p>
    <w:p w14:paraId="20FAC85B" w14:textId="7A0A1B3B" w:rsidR="004E454F" w:rsidRDefault="004E454F" w:rsidP="004E454F">
      <w:pPr>
        <w:spacing w:line="259" w:lineRule="auto"/>
      </w:pPr>
      <w:r>
        <w:t xml:space="preserve">Is there multi-risk type fire extinguishers sited on the hallways on every floor level? </w:t>
      </w:r>
    </w:p>
    <w:p w14:paraId="065D1E06" w14:textId="2C573C25" w:rsidR="004E454F" w:rsidRDefault="00000000" w:rsidP="004E454F">
      <w:pPr>
        <w:spacing w:line="259" w:lineRule="auto"/>
      </w:pPr>
      <w:sdt>
        <w:sdtPr>
          <w:rPr>
            <w:rFonts w:ascii="MS Gothic" w:eastAsia="MS Gothic" w:hAnsi="MS Gothic"/>
          </w:rPr>
          <w:alias w:val="Check this box if yes"/>
          <w:tag w:val="Check this box if yes"/>
          <w:id w:val="-421487998"/>
          <w14:checkbox>
            <w14:checked w14:val="0"/>
            <w14:checkedState w14:val="2612" w14:font="MS Gothic"/>
            <w14:uncheckedState w14:val="2610" w14:font="MS Gothic"/>
          </w14:checkbox>
        </w:sdtPr>
        <w:sdtContent>
          <w:r w:rsidR="00054CF7">
            <w:rPr>
              <w:rFonts w:ascii="MS Gothic" w:eastAsia="MS Gothic" w:hAnsi="MS Gothic" w:hint="eastAsia"/>
            </w:rPr>
            <w:t>☐</w:t>
          </w:r>
        </w:sdtContent>
      </w:sdt>
      <w:r w:rsidR="00054CF7">
        <w:t xml:space="preserve"> Yes </w:t>
      </w:r>
      <w:r w:rsidR="00054CF7">
        <w:tab/>
      </w:r>
      <w:sdt>
        <w:sdtPr>
          <w:rPr>
            <w:rFonts w:ascii="MS Gothic" w:eastAsia="MS Gothic" w:hAnsi="MS Gothic"/>
          </w:rPr>
          <w:alias w:val="Check this box if not"/>
          <w:tag w:val="Check this box if not"/>
          <w:id w:val="-1127548667"/>
          <w14:checkbox>
            <w14:checked w14:val="0"/>
            <w14:checkedState w14:val="2612" w14:font="MS Gothic"/>
            <w14:uncheckedState w14:val="2610" w14:font="MS Gothic"/>
          </w14:checkbox>
        </w:sdtPr>
        <w:sdtContent>
          <w:r w:rsidR="00054CF7">
            <w:rPr>
              <w:rFonts w:ascii="MS Gothic" w:eastAsia="MS Gothic" w:hAnsi="MS Gothic" w:hint="eastAsia"/>
            </w:rPr>
            <w:t>☐</w:t>
          </w:r>
        </w:sdtContent>
      </w:sdt>
      <w:r w:rsidR="00054CF7">
        <w:t xml:space="preserve"> No</w:t>
      </w:r>
      <w:r w:rsidR="00054CF7">
        <w:tab/>
      </w:r>
    </w:p>
    <w:p w14:paraId="0B6634CB" w14:textId="4A48F6E6" w:rsidR="004E454F" w:rsidRDefault="004E454F" w:rsidP="004E454F">
      <w:pPr>
        <w:spacing w:line="259" w:lineRule="auto"/>
      </w:pPr>
      <w:r>
        <w:t>Is a multi-risk fire extinguisher provided in every communal kitchen?</w:t>
      </w:r>
    </w:p>
    <w:p w14:paraId="12434126" w14:textId="752448B5" w:rsidR="004E454F" w:rsidRDefault="00000000" w:rsidP="004E454F">
      <w:pPr>
        <w:spacing w:line="259" w:lineRule="auto"/>
      </w:pPr>
      <w:sdt>
        <w:sdtPr>
          <w:rPr>
            <w:rFonts w:ascii="MS Gothic" w:eastAsia="MS Gothic" w:hAnsi="MS Gothic"/>
          </w:rPr>
          <w:alias w:val="Check this box if yes"/>
          <w:tag w:val="Check this box if yes"/>
          <w:id w:val="-1513759454"/>
          <w14:checkbox>
            <w14:checked w14:val="0"/>
            <w14:checkedState w14:val="2612" w14:font="MS Gothic"/>
            <w14:uncheckedState w14:val="2610" w14:font="MS Gothic"/>
          </w14:checkbox>
        </w:sdtPr>
        <w:sdtContent>
          <w:r w:rsidR="00054CF7">
            <w:rPr>
              <w:rFonts w:ascii="MS Gothic" w:eastAsia="MS Gothic" w:hAnsi="MS Gothic" w:hint="eastAsia"/>
            </w:rPr>
            <w:t>☐</w:t>
          </w:r>
        </w:sdtContent>
      </w:sdt>
      <w:r w:rsidR="00054CF7">
        <w:t xml:space="preserve"> Yes </w:t>
      </w:r>
      <w:r w:rsidR="00054CF7">
        <w:tab/>
      </w:r>
      <w:sdt>
        <w:sdtPr>
          <w:rPr>
            <w:rFonts w:ascii="MS Gothic" w:eastAsia="MS Gothic" w:hAnsi="MS Gothic"/>
          </w:rPr>
          <w:alias w:val="Check this box if not"/>
          <w:tag w:val="Check this box if not"/>
          <w:id w:val="-983777293"/>
          <w14:checkbox>
            <w14:checked w14:val="0"/>
            <w14:checkedState w14:val="2612" w14:font="MS Gothic"/>
            <w14:uncheckedState w14:val="2610" w14:font="MS Gothic"/>
          </w14:checkbox>
        </w:sdtPr>
        <w:sdtContent>
          <w:r w:rsidR="00054CF7">
            <w:rPr>
              <w:rFonts w:ascii="MS Gothic" w:eastAsia="MS Gothic" w:hAnsi="MS Gothic" w:hint="eastAsia"/>
            </w:rPr>
            <w:t>☐</w:t>
          </w:r>
        </w:sdtContent>
      </w:sdt>
      <w:r w:rsidR="00054CF7">
        <w:t xml:space="preserve"> No</w:t>
      </w:r>
      <w:r w:rsidR="00054CF7">
        <w:tab/>
      </w:r>
    </w:p>
    <w:p w14:paraId="324AD883" w14:textId="726B72C6" w:rsidR="004E454F" w:rsidRPr="004E454F" w:rsidRDefault="004E454F" w:rsidP="004312FF">
      <w:pPr>
        <w:pStyle w:val="Heading3"/>
      </w:pPr>
      <w:r w:rsidRPr="004E454F">
        <w:t>Floor plan</w:t>
      </w:r>
    </w:p>
    <w:p w14:paraId="3217176E" w14:textId="5280DFF5" w:rsidR="004E454F" w:rsidRDefault="004E454F" w:rsidP="004E454F">
      <w:pPr>
        <w:spacing w:line="259" w:lineRule="auto"/>
      </w:pPr>
      <w:r>
        <w:t>You must provide a floor plan otherwise your application will be returned to you as being incomplete. The floor plan may be a drawing or sketch but should indicate all rooms</w:t>
      </w:r>
      <w:r w:rsidR="00054CF7">
        <w:t>,</w:t>
      </w:r>
      <w:r>
        <w:t xml:space="preserve"> communal areas</w:t>
      </w:r>
      <w:r w:rsidR="00054CF7">
        <w:t xml:space="preserve"> and</w:t>
      </w:r>
      <w:r>
        <w:t xml:space="preserve"> stairway</w:t>
      </w:r>
      <w:r w:rsidR="00054CF7">
        <w:t>s,</w:t>
      </w:r>
      <w:r>
        <w:t xml:space="preserve"> and how they relate to each other. The floor plan must clearly indicate the use of each room and its approximate dimensions. See the notes below on taking measurements. The plan should indicate location of fire doors, details of the fire alarm system and any other fire precautions. For example: </w:t>
      </w:r>
    </w:p>
    <w:p w14:paraId="1A0967BC" w14:textId="35A8749B" w:rsidR="004E454F" w:rsidRDefault="004E454F" w:rsidP="004E454F">
      <w:pPr>
        <w:spacing w:line="259" w:lineRule="auto"/>
      </w:pPr>
      <w:r w:rsidRPr="004E454F">
        <w:rPr>
          <w:noProof/>
        </w:rPr>
        <w:drawing>
          <wp:inline distT="0" distB="0" distL="0" distR="0" wp14:anchorId="1A8E2A5D" wp14:editId="2C481AB2">
            <wp:extent cx="5118100" cy="3742531"/>
            <wp:effectExtent l="0" t="0" r="6350" b="0"/>
            <wp:docPr id="185792914" name="Picture 1" descr="Example floor plan diagram which indicates all rooms, communal areas and stairways with dimension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92914" name="Picture 1" descr="Example floor plan diagram which indicates all rooms, communal areas and stairways with dimensions.">
                      <a:extLst>
                        <a:ext uri="{C183D7F6-B498-43B3-948B-1728B52AA6E4}">
                          <adec:decorative xmlns:adec="http://schemas.microsoft.com/office/drawing/2017/decorative" val="0"/>
                        </a:ext>
                      </a:extLst>
                    </pic:cNvPr>
                    <pic:cNvPicPr/>
                  </pic:nvPicPr>
                  <pic:blipFill>
                    <a:blip r:embed="rId15"/>
                    <a:stretch>
                      <a:fillRect/>
                    </a:stretch>
                  </pic:blipFill>
                  <pic:spPr>
                    <a:xfrm>
                      <a:off x="0" y="0"/>
                      <a:ext cx="5137193" cy="3756493"/>
                    </a:xfrm>
                    <a:prstGeom prst="rect">
                      <a:avLst/>
                    </a:prstGeom>
                  </pic:spPr>
                </pic:pic>
              </a:graphicData>
            </a:graphic>
          </wp:inline>
        </w:drawing>
      </w:r>
    </w:p>
    <w:p w14:paraId="0F4D6F67" w14:textId="6534DC1A" w:rsidR="004E454F" w:rsidRDefault="004E454F" w:rsidP="004E454F">
      <w:pPr>
        <w:spacing w:line="259" w:lineRule="auto"/>
      </w:pPr>
      <w:r>
        <w:lastRenderedPageBreak/>
        <w:t>Any area of the room in which the ceiling height is less than 1.5m cannot be counted towards the minimum room size.</w:t>
      </w:r>
    </w:p>
    <w:p w14:paraId="3F4D6757" w14:textId="1F1F00C8" w:rsidR="004E454F" w:rsidRDefault="004E454F" w:rsidP="004312FF">
      <w:pPr>
        <w:pStyle w:val="Heading3"/>
      </w:pPr>
      <w:r w:rsidRPr="004E454F">
        <w:t>Dimensions of rooms</w:t>
      </w:r>
    </w:p>
    <w:p w14:paraId="3BF240FC" w14:textId="2D0FDEA5" w:rsidR="004E454F" w:rsidRDefault="004E454F" w:rsidP="004E454F">
      <w:pPr>
        <w:spacing w:line="259" w:lineRule="auto"/>
      </w:pPr>
      <w:r>
        <w:t xml:space="preserve">This </w:t>
      </w:r>
      <w:r w:rsidRPr="004E454F">
        <w:t>includ</w:t>
      </w:r>
      <w:r>
        <w:t>es</w:t>
      </w:r>
      <w:r w:rsidRPr="004E454F">
        <w:t xml:space="preserve"> bedrooms, kitchens</w:t>
      </w:r>
      <w:r>
        <w:t>,</w:t>
      </w:r>
      <w:r w:rsidRPr="004E454F">
        <w:t xml:space="preserve"> dining</w:t>
      </w:r>
      <w:r>
        <w:t xml:space="preserve"> rooms and </w:t>
      </w:r>
      <w:r w:rsidRPr="004E454F">
        <w:t>lounges</w:t>
      </w:r>
    </w:p>
    <w:p w14:paraId="37DFD317" w14:textId="46C9CEB1" w:rsidR="001446CF" w:rsidRPr="001446CF" w:rsidRDefault="001446CF" w:rsidP="004312FF">
      <w:pPr>
        <w:pStyle w:val="Heading4"/>
      </w:pPr>
      <w:r w:rsidRPr="004E454F">
        <w:t>Room 1 d</w:t>
      </w:r>
      <w:r>
        <w:t>imensions</w:t>
      </w:r>
    </w:p>
    <w:p w14:paraId="4858C883" w14:textId="7894E491" w:rsidR="001446CF" w:rsidRDefault="001446CF" w:rsidP="001446CF">
      <w:pPr>
        <w:spacing w:line="259" w:lineRule="auto"/>
      </w:pPr>
      <w:r>
        <w:t>Floor level (for example, the ground floor):</w:t>
      </w:r>
      <w:r w:rsidR="00054CF7">
        <w:t xml:space="preserve"> </w:t>
      </w:r>
      <w:r w:rsidR="00054CF7">
        <w:tab/>
      </w:r>
      <w:sdt>
        <w:sdtPr>
          <w:alias w:val="Type the floor level"/>
          <w:tag w:val="Type the floor level"/>
          <w:id w:val="-1519301085"/>
          <w:placeholder>
            <w:docPart w:val="88FADBB3F2AE4002A465D7294C582840"/>
          </w:placeholder>
          <w:showingPlcHdr/>
        </w:sdtPr>
        <w:sdtContent>
          <w:r w:rsidR="00054CF7" w:rsidRPr="003F2A02">
            <w:rPr>
              <w:rStyle w:val="PlaceholderText"/>
            </w:rPr>
            <w:t>Click or tap here to enter text.</w:t>
          </w:r>
        </w:sdtContent>
      </w:sdt>
    </w:p>
    <w:p w14:paraId="45F3329C" w14:textId="0F263F30" w:rsidR="001446CF" w:rsidRDefault="001446CF" w:rsidP="001446CF">
      <w:pPr>
        <w:spacing w:line="259" w:lineRule="auto"/>
      </w:pPr>
      <w:r>
        <w:t>Room number:</w:t>
      </w:r>
      <w:r w:rsidR="00054CF7">
        <w:tab/>
      </w:r>
      <w:sdt>
        <w:sdtPr>
          <w:alias w:val="Type the room number"/>
          <w:tag w:val="Type the room number"/>
          <w:id w:val="34011640"/>
          <w:placeholder>
            <w:docPart w:val="23EB5F2C09B44D6DAE867A2D48154A1C"/>
          </w:placeholder>
          <w:showingPlcHdr/>
        </w:sdtPr>
        <w:sdtContent>
          <w:r w:rsidR="00054CF7" w:rsidRPr="003F2A02">
            <w:rPr>
              <w:rStyle w:val="PlaceholderText"/>
            </w:rPr>
            <w:t>Click or tap here to enter text.</w:t>
          </w:r>
        </w:sdtContent>
      </w:sdt>
    </w:p>
    <w:p w14:paraId="3CCFE1AE" w14:textId="2C23D2E4" w:rsidR="001446CF" w:rsidRDefault="001446CF" w:rsidP="001446CF">
      <w:pPr>
        <w:spacing w:line="259" w:lineRule="auto"/>
      </w:pPr>
      <w:r>
        <w:t>Description of room (for example, bedroom):</w:t>
      </w:r>
      <w:r>
        <w:tab/>
      </w:r>
      <w:sdt>
        <w:sdtPr>
          <w:alias w:val="Type the description of room"/>
          <w:tag w:val="Type the description of room"/>
          <w:id w:val="-1218122944"/>
          <w:placeholder>
            <w:docPart w:val="C9D2CAF44C05436E87614CBCD714EAEE"/>
          </w:placeholder>
          <w:showingPlcHdr/>
        </w:sdtPr>
        <w:sdtContent>
          <w:r w:rsidR="00054CF7" w:rsidRPr="003F2A02">
            <w:rPr>
              <w:rStyle w:val="PlaceholderText"/>
            </w:rPr>
            <w:t>Click or tap here to enter text.</w:t>
          </w:r>
        </w:sdtContent>
      </w:sdt>
    </w:p>
    <w:p w14:paraId="13B4343C" w14:textId="47DF6D35" w:rsidR="001446CF" w:rsidRDefault="001446CF" w:rsidP="001446CF">
      <w:pPr>
        <w:spacing w:line="259" w:lineRule="auto"/>
      </w:pPr>
      <w:r>
        <w:t>Room dimensions (for example, 2.5m x 3.3m):</w:t>
      </w:r>
      <w:r>
        <w:tab/>
      </w:r>
      <w:sdt>
        <w:sdtPr>
          <w:alias w:val="Type the room dimensions"/>
          <w:tag w:val="Type the room dimensions"/>
          <w:id w:val="2090422613"/>
          <w:placeholder>
            <w:docPart w:val="69908A32EC9C4884BE1A3F5762C39A99"/>
          </w:placeholder>
          <w:showingPlcHdr/>
        </w:sdtPr>
        <w:sdtContent>
          <w:r w:rsidR="00054CF7" w:rsidRPr="003F2A02">
            <w:rPr>
              <w:rStyle w:val="PlaceholderText"/>
            </w:rPr>
            <w:t>Click or tap here to enter text.</w:t>
          </w:r>
        </w:sdtContent>
      </w:sdt>
    </w:p>
    <w:p w14:paraId="5FE0FAB0" w14:textId="63046CDF" w:rsidR="001446CF" w:rsidRDefault="001446CF" w:rsidP="001446CF">
      <w:pPr>
        <w:spacing w:line="259" w:lineRule="auto"/>
      </w:pPr>
      <w:r>
        <w:t>Total floor area (for example, 12.5m²):</w:t>
      </w:r>
      <w:r w:rsidR="00054CF7">
        <w:tab/>
      </w:r>
      <w:r w:rsidR="00054CF7">
        <w:tab/>
      </w:r>
      <w:sdt>
        <w:sdtPr>
          <w:alias w:val="Type the total floor area"/>
          <w:tag w:val="Type the total floor area"/>
          <w:id w:val="131145847"/>
          <w:placeholder>
            <w:docPart w:val="E07E990A83724B899CD6FD9CE0F43E66"/>
          </w:placeholder>
          <w:showingPlcHdr/>
        </w:sdtPr>
        <w:sdtContent>
          <w:r w:rsidR="00054CF7" w:rsidRPr="003F2A02">
            <w:rPr>
              <w:rStyle w:val="PlaceholderText"/>
            </w:rPr>
            <w:t>Click or tap here to enter text.</w:t>
          </w:r>
        </w:sdtContent>
      </w:sdt>
    </w:p>
    <w:p w14:paraId="06DCECE1" w14:textId="5986998F" w:rsidR="001446CF" w:rsidRPr="001446CF" w:rsidRDefault="001446CF" w:rsidP="004312FF">
      <w:pPr>
        <w:pStyle w:val="Heading4"/>
      </w:pPr>
      <w:r w:rsidRPr="001446CF">
        <w:t xml:space="preserve">Room </w:t>
      </w:r>
      <w:r>
        <w:t>2</w:t>
      </w:r>
      <w:r w:rsidRPr="001446CF">
        <w:t xml:space="preserve"> dimensions</w:t>
      </w:r>
    </w:p>
    <w:p w14:paraId="54A29EEA" w14:textId="77777777" w:rsidR="00054CF7" w:rsidRDefault="00054CF7" w:rsidP="00054CF7">
      <w:pPr>
        <w:spacing w:line="259" w:lineRule="auto"/>
      </w:pPr>
      <w:r>
        <w:t xml:space="preserve">Floor level (for example, the ground floor): </w:t>
      </w:r>
      <w:r>
        <w:tab/>
      </w:r>
      <w:sdt>
        <w:sdtPr>
          <w:alias w:val="Type the floor level"/>
          <w:tag w:val="Type the floor level"/>
          <w:id w:val="-731080512"/>
          <w:placeholder>
            <w:docPart w:val="A966E36FBDB447F7906FEF60BD08EF02"/>
          </w:placeholder>
          <w:showingPlcHdr/>
        </w:sdtPr>
        <w:sdtContent>
          <w:r w:rsidRPr="003F2A02">
            <w:rPr>
              <w:rStyle w:val="PlaceholderText"/>
            </w:rPr>
            <w:t>Click or tap here to enter text.</w:t>
          </w:r>
        </w:sdtContent>
      </w:sdt>
    </w:p>
    <w:p w14:paraId="7DB74E12" w14:textId="01468AEC" w:rsidR="00054CF7" w:rsidRDefault="00054CF7" w:rsidP="00054CF7">
      <w:pPr>
        <w:spacing w:line="259" w:lineRule="auto"/>
      </w:pPr>
      <w:r>
        <w:t>Room number:</w:t>
      </w:r>
      <w:r>
        <w:tab/>
      </w:r>
      <w:sdt>
        <w:sdtPr>
          <w:alias w:val="Type the room number"/>
          <w:tag w:val="Type the room number"/>
          <w:id w:val="1346591891"/>
          <w:placeholder>
            <w:docPart w:val="A966E36FBDB447F7906FEF60BD08EF02"/>
          </w:placeholder>
          <w:showingPlcHdr/>
        </w:sdtPr>
        <w:sdtContent>
          <w:r w:rsidR="005740FF" w:rsidRPr="003F2A02">
            <w:rPr>
              <w:rStyle w:val="PlaceholderText"/>
            </w:rPr>
            <w:t>Click or tap here to enter text.</w:t>
          </w:r>
        </w:sdtContent>
      </w:sdt>
    </w:p>
    <w:p w14:paraId="7C3B0B49" w14:textId="1CA0C736" w:rsidR="00054CF7" w:rsidRDefault="00054CF7" w:rsidP="00054CF7">
      <w:pPr>
        <w:spacing w:line="259" w:lineRule="auto"/>
      </w:pPr>
      <w:r>
        <w:t>Description of room (for example, bedroom):</w:t>
      </w:r>
      <w:r>
        <w:tab/>
      </w:r>
      <w:sdt>
        <w:sdtPr>
          <w:alias w:val="Type the description of room"/>
          <w:tag w:val="Type the description of room"/>
          <w:id w:val="-636497477"/>
          <w:placeholder>
            <w:docPart w:val="A966E36FBDB447F7906FEF60BD08EF02"/>
          </w:placeholder>
          <w:showingPlcHdr/>
        </w:sdtPr>
        <w:sdtContent>
          <w:r w:rsidR="005740FF" w:rsidRPr="003F2A02">
            <w:rPr>
              <w:rStyle w:val="PlaceholderText"/>
            </w:rPr>
            <w:t>Click or tap here to enter text.</w:t>
          </w:r>
        </w:sdtContent>
      </w:sdt>
    </w:p>
    <w:p w14:paraId="002CEE61" w14:textId="20A9FBC9" w:rsidR="00054CF7" w:rsidRDefault="00054CF7" w:rsidP="00054CF7">
      <w:pPr>
        <w:spacing w:line="259" w:lineRule="auto"/>
      </w:pPr>
      <w:r>
        <w:t>Room dimensions (for example, 2.5m x 3.3m):</w:t>
      </w:r>
      <w:r>
        <w:tab/>
      </w:r>
      <w:sdt>
        <w:sdtPr>
          <w:alias w:val="Type the room dimensions"/>
          <w:tag w:val="Type the room dimensions"/>
          <w:id w:val="1625580559"/>
          <w:placeholder>
            <w:docPart w:val="A966E36FBDB447F7906FEF60BD08EF02"/>
          </w:placeholder>
          <w:showingPlcHdr/>
        </w:sdtPr>
        <w:sdtContent>
          <w:r w:rsidR="005740FF" w:rsidRPr="003F2A02">
            <w:rPr>
              <w:rStyle w:val="PlaceholderText"/>
            </w:rPr>
            <w:t>Click or tap here to enter text.</w:t>
          </w:r>
        </w:sdtContent>
      </w:sdt>
    </w:p>
    <w:p w14:paraId="40BFF354" w14:textId="1442F85B" w:rsidR="00054CF7" w:rsidRPr="00054CF7" w:rsidRDefault="00054CF7" w:rsidP="00054CF7">
      <w:pPr>
        <w:rPr>
          <w:b/>
          <w:bCs/>
        </w:rPr>
      </w:pPr>
      <w:r>
        <w:t>Total floor area (for example, 12.5m²):</w:t>
      </w:r>
      <w:r>
        <w:tab/>
      </w:r>
      <w:r>
        <w:tab/>
      </w:r>
      <w:sdt>
        <w:sdtPr>
          <w:alias w:val="Type the total floor area"/>
          <w:tag w:val="Type the total floor area"/>
          <w:id w:val="-181054485"/>
          <w:placeholder>
            <w:docPart w:val="A966E36FBDB447F7906FEF60BD08EF02"/>
          </w:placeholder>
          <w:showingPlcHdr/>
        </w:sdtPr>
        <w:sdtContent>
          <w:r w:rsidR="005740FF" w:rsidRPr="003F2A02">
            <w:rPr>
              <w:rStyle w:val="PlaceholderText"/>
            </w:rPr>
            <w:t>Click or tap here to enter text.</w:t>
          </w:r>
        </w:sdtContent>
      </w:sdt>
    </w:p>
    <w:p w14:paraId="1FD79D50" w14:textId="0FE8FFCE" w:rsidR="001446CF" w:rsidRPr="00054CF7" w:rsidRDefault="001446CF" w:rsidP="004312FF">
      <w:pPr>
        <w:pStyle w:val="Heading4"/>
      </w:pPr>
      <w:r w:rsidRPr="00054CF7">
        <w:t>Room 3 dimensions</w:t>
      </w:r>
    </w:p>
    <w:p w14:paraId="0F026C3C" w14:textId="77777777" w:rsidR="00054CF7" w:rsidRDefault="00054CF7" w:rsidP="00054CF7">
      <w:pPr>
        <w:spacing w:line="259" w:lineRule="auto"/>
      </w:pPr>
      <w:r>
        <w:t xml:space="preserve">Floor level (for example, the ground floor): </w:t>
      </w:r>
      <w:r>
        <w:tab/>
      </w:r>
      <w:sdt>
        <w:sdtPr>
          <w:alias w:val="Type the floor level"/>
          <w:tag w:val="Type the floor level"/>
          <w:id w:val="-77291535"/>
          <w:placeholder>
            <w:docPart w:val="B785958DB80B4DEC8F194F15F7B114DC"/>
          </w:placeholder>
          <w:showingPlcHdr/>
        </w:sdtPr>
        <w:sdtContent>
          <w:r w:rsidRPr="003F2A02">
            <w:rPr>
              <w:rStyle w:val="PlaceholderText"/>
            </w:rPr>
            <w:t>Click or tap here to enter text.</w:t>
          </w:r>
        </w:sdtContent>
      </w:sdt>
    </w:p>
    <w:p w14:paraId="6AFEE4CE" w14:textId="3AEB33CE" w:rsidR="00054CF7" w:rsidRDefault="00054CF7" w:rsidP="00054CF7">
      <w:pPr>
        <w:spacing w:line="259" w:lineRule="auto"/>
      </w:pPr>
      <w:r>
        <w:t>Room number:</w:t>
      </w:r>
      <w:r>
        <w:tab/>
      </w:r>
      <w:sdt>
        <w:sdtPr>
          <w:alias w:val="Type the room number"/>
          <w:tag w:val="Type the room number"/>
          <w:id w:val="1320456947"/>
          <w:placeholder>
            <w:docPart w:val="B785958DB80B4DEC8F194F15F7B114DC"/>
          </w:placeholder>
          <w:showingPlcHdr/>
        </w:sdtPr>
        <w:sdtContent>
          <w:r w:rsidR="005740FF" w:rsidRPr="003F2A02">
            <w:rPr>
              <w:rStyle w:val="PlaceholderText"/>
            </w:rPr>
            <w:t>Click or tap here to enter text.</w:t>
          </w:r>
        </w:sdtContent>
      </w:sdt>
    </w:p>
    <w:p w14:paraId="4F9CADB8" w14:textId="645B3508" w:rsidR="00054CF7" w:rsidRDefault="00054CF7" w:rsidP="00054CF7">
      <w:pPr>
        <w:spacing w:line="259" w:lineRule="auto"/>
      </w:pPr>
      <w:r>
        <w:t>Description of room (for example, bedroom):</w:t>
      </w:r>
      <w:r>
        <w:tab/>
      </w:r>
      <w:sdt>
        <w:sdtPr>
          <w:alias w:val="Type the description of room"/>
          <w:tag w:val="Type the description of room"/>
          <w:id w:val="-591240988"/>
          <w:placeholder>
            <w:docPart w:val="B785958DB80B4DEC8F194F15F7B114DC"/>
          </w:placeholder>
          <w:showingPlcHdr/>
        </w:sdtPr>
        <w:sdtContent>
          <w:r w:rsidR="005740FF" w:rsidRPr="003F2A02">
            <w:rPr>
              <w:rStyle w:val="PlaceholderText"/>
            </w:rPr>
            <w:t>Click or tap here to enter text.</w:t>
          </w:r>
        </w:sdtContent>
      </w:sdt>
    </w:p>
    <w:p w14:paraId="48C1417D" w14:textId="5986726F" w:rsidR="00054CF7" w:rsidRDefault="00054CF7" w:rsidP="00054CF7">
      <w:pPr>
        <w:spacing w:line="259" w:lineRule="auto"/>
      </w:pPr>
      <w:r>
        <w:t>Room dimensions (for example, 2.5m x 3.3m):</w:t>
      </w:r>
      <w:r>
        <w:tab/>
      </w:r>
      <w:sdt>
        <w:sdtPr>
          <w:alias w:val="Type the room dimensions"/>
          <w:tag w:val="Type the room dimensions"/>
          <w:id w:val="1456450351"/>
          <w:placeholder>
            <w:docPart w:val="B785958DB80B4DEC8F194F15F7B114DC"/>
          </w:placeholder>
          <w:showingPlcHdr/>
        </w:sdtPr>
        <w:sdtContent>
          <w:r w:rsidR="005740FF" w:rsidRPr="003F2A02">
            <w:rPr>
              <w:rStyle w:val="PlaceholderText"/>
            </w:rPr>
            <w:t>Click or tap here to enter text.</w:t>
          </w:r>
        </w:sdtContent>
      </w:sdt>
    </w:p>
    <w:p w14:paraId="53B89639" w14:textId="2B58A978" w:rsidR="00054CF7" w:rsidRPr="00054CF7" w:rsidRDefault="00054CF7" w:rsidP="00054CF7">
      <w:pPr>
        <w:rPr>
          <w:b/>
          <w:bCs/>
        </w:rPr>
      </w:pPr>
      <w:r>
        <w:t>Total floor area (for example, 12.5m²):</w:t>
      </w:r>
      <w:r>
        <w:tab/>
      </w:r>
      <w:r>
        <w:tab/>
      </w:r>
      <w:sdt>
        <w:sdtPr>
          <w:alias w:val="Type the total floor area"/>
          <w:tag w:val="Type the total floor area"/>
          <w:id w:val="2052195651"/>
          <w:placeholder>
            <w:docPart w:val="B785958DB80B4DEC8F194F15F7B114DC"/>
          </w:placeholder>
          <w:showingPlcHdr/>
        </w:sdtPr>
        <w:sdtContent>
          <w:r w:rsidR="005740FF" w:rsidRPr="003F2A02">
            <w:rPr>
              <w:rStyle w:val="PlaceholderText"/>
            </w:rPr>
            <w:t>Click or tap here to enter text.</w:t>
          </w:r>
        </w:sdtContent>
      </w:sdt>
    </w:p>
    <w:p w14:paraId="3E1AFF16" w14:textId="578C647D" w:rsidR="001446CF" w:rsidRPr="00054CF7" w:rsidRDefault="001446CF" w:rsidP="004312FF">
      <w:pPr>
        <w:pStyle w:val="Heading4"/>
      </w:pPr>
      <w:r w:rsidRPr="00054CF7">
        <w:t>Room 4 dimensions</w:t>
      </w:r>
    </w:p>
    <w:p w14:paraId="725EF172" w14:textId="77777777" w:rsidR="00054CF7" w:rsidRDefault="00054CF7" w:rsidP="00054CF7">
      <w:pPr>
        <w:spacing w:line="259" w:lineRule="auto"/>
      </w:pPr>
      <w:r>
        <w:t xml:space="preserve">Floor level (for example, the ground floor): </w:t>
      </w:r>
      <w:r>
        <w:tab/>
      </w:r>
      <w:sdt>
        <w:sdtPr>
          <w:alias w:val="Type the floor level"/>
          <w:tag w:val="Type the floor level"/>
          <w:id w:val="-1613899740"/>
          <w:placeholder>
            <w:docPart w:val="115FA57A89EB49C9AAD4958614783150"/>
          </w:placeholder>
          <w:showingPlcHdr/>
        </w:sdtPr>
        <w:sdtContent>
          <w:r w:rsidRPr="003F2A02">
            <w:rPr>
              <w:rStyle w:val="PlaceholderText"/>
            </w:rPr>
            <w:t>Click or tap here to enter text.</w:t>
          </w:r>
        </w:sdtContent>
      </w:sdt>
    </w:p>
    <w:p w14:paraId="3F6186E5" w14:textId="24EAEEA7" w:rsidR="00054CF7" w:rsidRDefault="00054CF7" w:rsidP="00054CF7">
      <w:pPr>
        <w:spacing w:line="259" w:lineRule="auto"/>
      </w:pPr>
      <w:r>
        <w:t>Room number:</w:t>
      </w:r>
      <w:r>
        <w:tab/>
      </w:r>
      <w:sdt>
        <w:sdtPr>
          <w:alias w:val="Type the room number"/>
          <w:tag w:val="Type the room number"/>
          <w:id w:val="1078328068"/>
          <w:placeholder>
            <w:docPart w:val="115FA57A89EB49C9AAD4958614783150"/>
          </w:placeholder>
          <w:showingPlcHdr/>
        </w:sdtPr>
        <w:sdtContent>
          <w:r w:rsidR="005740FF" w:rsidRPr="003F2A02">
            <w:rPr>
              <w:rStyle w:val="PlaceholderText"/>
            </w:rPr>
            <w:t>Click or tap here to enter text.</w:t>
          </w:r>
        </w:sdtContent>
      </w:sdt>
    </w:p>
    <w:p w14:paraId="23BC9A2B" w14:textId="5E06A73E" w:rsidR="001446CF" w:rsidRDefault="00054CF7" w:rsidP="001446CF">
      <w:pPr>
        <w:spacing w:line="259" w:lineRule="auto"/>
      </w:pPr>
      <w:r>
        <w:t>Description of room (for example, bedroom):</w:t>
      </w:r>
      <w:r>
        <w:tab/>
      </w:r>
      <w:sdt>
        <w:sdtPr>
          <w:alias w:val="Type the description of room"/>
          <w:tag w:val="Type the description of room"/>
          <w:id w:val="619107478"/>
          <w:placeholder>
            <w:docPart w:val="115FA57A89EB49C9AAD4958614783150"/>
          </w:placeholder>
          <w:showingPlcHdr/>
        </w:sdtPr>
        <w:sdtContent>
          <w:r w:rsidR="005740FF" w:rsidRPr="003F2A02">
            <w:rPr>
              <w:rStyle w:val="PlaceholderText"/>
            </w:rPr>
            <w:t>Click or tap here to enter text.</w:t>
          </w:r>
        </w:sdtContent>
      </w:sdt>
    </w:p>
    <w:p w14:paraId="15731F31" w14:textId="0828890F" w:rsidR="001446CF" w:rsidRDefault="001446CF" w:rsidP="001446CF">
      <w:pPr>
        <w:spacing w:line="259" w:lineRule="auto"/>
      </w:pPr>
      <w:r>
        <w:t>Room dimensions (for example, 2.5m x 3.3m):</w:t>
      </w:r>
      <w:r>
        <w:tab/>
      </w:r>
      <w:sdt>
        <w:sdtPr>
          <w:alias w:val="Type the room dimensions"/>
          <w:tag w:val="Type the room dimensions"/>
          <w:id w:val="-368833860"/>
          <w:placeholder>
            <w:docPart w:val="667F957CC40B4FB48A585770365FD8D8"/>
          </w:placeholder>
          <w:showingPlcHdr/>
        </w:sdtPr>
        <w:sdtContent>
          <w:r w:rsidR="00054CF7" w:rsidRPr="003F2A02">
            <w:rPr>
              <w:rStyle w:val="PlaceholderText"/>
            </w:rPr>
            <w:t>Click or tap here to enter text.</w:t>
          </w:r>
        </w:sdtContent>
      </w:sdt>
    </w:p>
    <w:p w14:paraId="7C805DC9" w14:textId="6B97573A" w:rsidR="001446CF" w:rsidRDefault="001446CF" w:rsidP="001446CF">
      <w:pPr>
        <w:spacing w:line="259" w:lineRule="auto"/>
      </w:pPr>
      <w:r>
        <w:t>Total floor area (for example, 12.5m²):</w:t>
      </w:r>
      <w:r w:rsidR="00054CF7">
        <w:tab/>
      </w:r>
      <w:r w:rsidR="00054CF7">
        <w:tab/>
      </w:r>
      <w:sdt>
        <w:sdtPr>
          <w:alias w:val="Type the total floor area"/>
          <w:tag w:val="Type the total floor area"/>
          <w:id w:val="1223405862"/>
          <w:placeholder>
            <w:docPart w:val="BE42CD1D5D6A498781FA68680C0A9BB9"/>
          </w:placeholder>
          <w:showingPlcHdr/>
        </w:sdtPr>
        <w:sdtContent>
          <w:r w:rsidR="00054CF7" w:rsidRPr="003F2A02">
            <w:rPr>
              <w:rStyle w:val="PlaceholderText"/>
            </w:rPr>
            <w:t>Click or tap here to enter text.</w:t>
          </w:r>
        </w:sdtContent>
      </w:sdt>
    </w:p>
    <w:p w14:paraId="20534FB4" w14:textId="2388846C" w:rsidR="001446CF" w:rsidRPr="001446CF" w:rsidRDefault="001446CF" w:rsidP="004312FF">
      <w:pPr>
        <w:pStyle w:val="Heading4"/>
      </w:pPr>
      <w:r w:rsidRPr="001446CF">
        <w:t xml:space="preserve">Room </w:t>
      </w:r>
      <w:r>
        <w:t>5</w:t>
      </w:r>
      <w:r w:rsidRPr="001446CF">
        <w:t xml:space="preserve"> dimensions</w:t>
      </w:r>
    </w:p>
    <w:p w14:paraId="00F034C0" w14:textId="77777777" w:rsidR="00054CF7" w:rsidRDefault="00054CF7" w:rsidP="00054CF7">
      <w:pPr>
        <w:spacing w:line="259" w:lineRule="auto"/>
      </w:pPr>
      <w:r>
        <w:t xml:space="preserve">Floor level (for example, the ground floor): </w:t>
      </w:r>
      <w:r>
        <w:tab/>
      </w:r>
      <w:sdt>
        <w:sdtPr>
          <w:alias w:val="Type the floor level"/>
          <w:tag w:val="Type the floor level"/>
          <w:id w:val="138772459"/>
          <w:placeholder>
            <w:docPart w:val="8693BFA9E87F46DAB79B98C4F715F939"/>
          </w:placeholder>
          <w:showingPlcHdr/>
        </w:sdtPr>
        <w:sdtContent>
          <w:r w:rsidRPr="003F2A02">
            <w:rPr>
              <w:rStyle w:val="PlaceholderText"/>
            </w:rPr>
            <w:t>Click or tap here to enter text.</w:t>
          </w:r>
        </w:sdtContent>
      </w:sdt>
    </w:p>
    <w:p w14:paraId="1A245416" w14:textId="46F6BA5E" w:rsidR="00054CF7" w:rsidRDefault="00054CF7" w:rsidP="00054CF7">
      <w:pPr>
        <w:spacing w:line="259" w:lineRule="auto"/>
      </w:pPr>
      <w:r>
        <w:t>Room number:</w:t>
      </w:r>
      <w:r>
        <w:tab/>
      </w:r>
      <w:sdt>
        <w:sdtPr>
          <w:alias w:val="Type the room number"/>
          <w:tag w:val="Type the room number"/>
          <w:id w:val="-1227447884"/>
          <w:placeholder>
            <w:docPart w:val="8693BFA9E87F46DAB79B98C4F715F939"/>
          </w:placeholder>
          <w:showingPlcHdr/>
        </w:sdtPr>
        <w:sdtContent>
          <w:r w:rsidR="005740FF" w:rsidRPr="003F2A02">
            <w:rPr>
              <w:rStyle w:val="PlaceholderText"/>
            </w:rPr>
            <w:t>Click or tap here to enter text.</w:t>
          </w:r>
        </w:sdtContent>
      </w:sdt>
    </w:p>
    <w:p w14:paraId="7EBA9B84" w14:textId="3ED9340D" w:rsidR="00054CF7" w:rsidRDefault="00054CF7" w:rsidP="00054CF7">
      <w:pPr>
        <w:spacing w:line="259" w:lineRule="auto"/>
      </w:pPr>
      <w:r>
        <w:lastRenderedPageBreak/>
        <w:t>Description of room (for example, bedroom):</w:t>
      </w:r>
      <w:r>
        <w:tab/>
      </w:r>
      <w:sdt>
        <w:sdtPr>
          <w:alias w:val="Type the description of room"/>
          <w:tag w:val="Type the description of room"/>
          <w:id w:val="-897433026"/>
          <w:placeholder>
            <w:docPart w:val="8693BFA9E87F46DAB79B98C4F715F939"/>
          </w:placeholder>
          <w:showingPlcHdr/>
        </w:sdtPr>
        <w:sdtContent>
          <w:r w:rsidR="005740FF" w:rsidRPr="003F2A02">
            <w:rPr>
              <w:rStyle w:val="PlaceholderText"/>
            </w:rPr>
            <w:t>Click or tap here to enter text.</w:t>
          </w:r>
        </w:sdtContent>
      </w:sdt>
    </w:p>
    <w:p w14:paraId="57ED2641" w14:textId="77777777" w:rsidR="00054CF7" w:rsidRDefault="00054CF7" w:rsidP="00054CF7">
      <w:pPr>
        <w:spacing w:line="259" w:lineRule="auto"/>
      </w:pPr>
      <w:r>
        <w:t>Room dimensions (for example, 2.5m x 3.3m):</w:t>
      </w:r>
      <w:r>
        <w:tab/>
      </w:r>
      <w:sdt>
        <w:sdtPr>
          <w:alias w:val="Type the room dimensions"/>
          <w:tag w:val="Type the room dimensions"/>
          <w:id w:val="-2033707690"/>
          <w:placeholder>
            <w:docPart w:val="A10A5709FDC34B70B044BFC6EE0DA983"/>
          </w:placeholder>
          <w:showingPlcHdr/>
        </w:sdtPr>
        <w:sdtContent>
          <w:r w:rsidRPr="003F2A02">
            <w:rPr>
              <w:rStyle w:val="PlaceholderText"/>
            </w:rPr>
            <w:t>Click or tap here to enter text.</w:t>
          </w:r>
        </w:sdtContent>
      </w:sdt>
    </w:p>
    <w:p w14:paraId="06707007" w14:textId="6354DD5B" w:rsidR="001446CF" w:rsidRDefault="00054CF7" w:rsidP="001446CF">
      <w:pPr>
        <w:spacing w:line="259" w:lineRule="auto"/>
      </w:pPr>
      <w:r>
        <w:t>Total floor area (for example, 12.5m²):</w:t>
      </w:r>
      <w:r>
        <w:tab/>
      </w:r>
      <w:r>
        <w:tab/>
      </w:r>
      <w:sdt>
        <w:sdtPr>
          <w:alias w:val="Type the total floor area"/>
          <w:tag w:val="Type the total floor area"/>
          <w:id w:val="-761448019"/>
          <w:placeholder>
            <w:docPart w:val="2A3D506BF98847F099C38A4EC4D0CB0D"/>
          </w:placeholder>
          <w:showingPlcHdr/>
        </w:sdtPr>
        <w:sdtContent>
          <w:r w:rsidRPr="003F2A02">
            <w:rPr>
              <w:rStyle w:val="PlaceholderText"/>
            </w:rPr>
            <w:t>Click or tap here to enter text.</w:t>
          </w:r>
        </w:sdtContent>
      </w:sdt>
    </w:p>
    <w:p w14:paraId="23C0208B" w14:textId="17FA139A" w:rsidR="001446CF" w:rsidRPr="001446CF" w:rsidRDefault="001446CF" w:rsidP="004312FF">
      <w:pPr>
        <w:pStyle w:val="Heading4"/>
      </w:pPr>
      <w:r w:rsidRPr="001446CF">
        <w:t xml:space="preserve">Room </w:t>
      </w:r>
      <w:r>
        <w:t>6</w:t>
      </w:r>
      <w:r w:rsidRPr="001446CF">
        <w:t xml:space="preserve"> dimensions</w:t>
      </w:r>
    </w:p>
    <w:p w14:paraId="54EA72C9" w14:textId="77777777" w:rsidR="00054CF7" w:rsidRDefault="00054CF7" w:rsidP="00054CF7">
      <w:pPr>
        <w:spacing w:line="259" w:lineRule="auto"/>
      </w:pPr>
      <w:r>
        <w:t xml:space="preserve">Floor level (for example, the ground floor): </w:t>
      </w:r>
      <w:r>
        <w:tab/>
      </w:r>
      <w:sdt>
        <w:sdtPr>
          <w:alias w:val="Type the floor level"/>
          <w:tag w:val="Type the floor level"/>
          <w:id w:val="1177923239"/>
          <w:placeholder>
            <w:docPart w:val="E2A4FAF6D2DE4921AC551351078EEA09"/>
          </w:placeholder>
          <w:showingPlcHdr/>
        </w:sdtPr>
        <w:sdtContent>
          <w:r w:rsidRPr="003F2A02">
            <w:rPr>
              <w:rStyle w:val="PlaceholderText"/>
            </w:rPr>
            <w:t>Click or tap here to enter text.</w:t>
          </w:r>
        </w:sdtContent>
      </w:sdt>
    </w:p>
    <w:p w14:paraId="41427956" w14:textId="14376850" w:rsidR="00054CF7" w:rsidRDefault="00054CF7" w:rsidP="00054CF7">
      <w:pPr>
        <w:spacing w:line="259" w:lineRule="auto"/>
      </w:pPr>
      <w:r>
        <w:t>Room number:</w:t>
      </w:r>
      <w:r>
        <w:tab/>
      </w:r>
      <w:sdt>
        <w:sdtPr>
          <w:alias w:val="Type the room number"/>
          <w:tag w:val="Type the room number"/>
          <w:id w:val="-1510976732"/>
          <w:placeholder>
            <w:docPart w:val="E2A4FAF6D2DE4921AC551351078EEA09"/>
          </w:placeholder>
          <w:showingPlcHdr/>
        </w:sdtPr>
        <w:sdtContent>
          <w:r w:rsidR="005740FF" w:rsidRPr="003F2A02">
            <w:rPr>
              <w:rStyle w:val="PlaceholderText"/>
            </w:rPr>
            <w:t>Click or tap here to enter text.</w:t>
          </w:r>
        </w:sdtContent>
      </w:sdt>
    </w:p>
    <w:p w14:paraId="2E35BCCC" w14:textId="2699F3DB" w:rsidR="00054CF7" w:rsidRDefault="00054CF7" w:rsidP="00054CF7">
      <w:pPr>
        <w:spacing w:line="259" w:lineRule="auto"/>
      </w:pPr>
      <w:r>
        <w:t>Description of room (for example, bedroom):</w:t>
      </w:r>
      <w:r>
        <w:tab/>
      </w:r>
      <w:sdt>
        <w:sdtPr>
          <w:alias w:val="Type the description of room"/>
          <w:tag w:val="Type the description of room"/>
          <w:id w:val="-210115644"/>
          <w:placeholder>
            <w:docPart w:val="E2A4FAF6D2DE4921AC551351078EEA09"/>
          </w:placeholder>
          <w:showingPlcHdr/>
        </w:sdtPr>
        <w:sdtContent>
          <w:r w:rsidR="005740FF" w:rsidRPr="003F2A02">
            <w:rPr>
              <w:rStyle w:val="PlaceholderText"/>
            </w:rPr>
            <w:t>Click or tap here to enter text.</w:t>
          </w:r>
        </w:sdtContent>
      </w:sdt>
    </w:p>
    <w:p w14:paraId="5E98AECE" w14:textId="77777777" w:rsidR="00054CF7" w:rsidRDefault="00054CF7" w:rsidP="00054CF7">
      <w:pPr>
        <w:spacing w:line="259" w:lineRule="auto"/>
      </w:pPr>
      <w:r>
        <w:t>Room dimensions (for example, 2.5m x 3.3m):</w:t>
      </w:r>
      <w:r>
        <w:tab/>
      </w:r>
      <w:sdt>
        <w:sdtPr>
          <w:alias w:val="Type the room dimensions"/>
          <w:tag w:val="Type the room dimensions"/>
          <w:id w:val="1203675461"/>
          <w:placeholder>
            <w:docPart w:val="A16D3DDB326A4DA88797CB5808542FD0"/>
          </w:placeholder>
          <w:showingPlcHdr/>
        </w:sdtPr>
        <w:sdtContent>
          <w:r w:rsidRPr="003F2A02">
            <w:rPr>
              <w:rStyle w:val="PlaceholderText"/>
            </w:rPr>
            <w:t>Click or tap here to enter text.</w:t>
          </w:r>
        </w:sdtContent>
      </w:sdt>
    </w:p>
    <w:p w14:paraId="227706BB" w14:textId="77777777" w:rsidR="00054CF7" w:rsidRDefault="00054CF7" w:rsidP="00054CF7">
      <w:pPr>
        <w:spacing w:line="259" w:lineRule="auto"/>
      </w:pPr>
      <w:r>
        <w:t>Total floor area (for example, 12.5m²):</w:t>
      </w:r>
      <w:r>
        <w:tab/>
      </w:r>
      <w:r>
        <w:tab/>
      </w:r>
      <w:sdt>
        <w:sdtPr>
          <w:alias w:val="Type the total floor area"/>
          <w:tag w:val="Type the total floor area"/>
          <w:id w:val="634224031"/>
          <w:placeholder>
            <w:docPart w:val="804962C208894904AB0EE1DEF45F12B0"/>
          </w:placeholder>
          <w:showingPlcHdr/>
        </w:sdtPr>
        <w:sdtContent>
          <w:r w:rsidRPr="003F2A02">
            <w:rPr>
              <w:rStyle w:val="PlaceholderText"/>
            </w:rPr>
            <w:t>Click or tap here to enter text.</w:t>
          </w:r>
        </w:sdtContent>
      </w:sdt>
    </w:p>
    <w:p w14:paraId="7015EEE8" w14:textId="74E0EAB0" w:rsidR="001446CF" w:rsidRPr="001446CF" w:rsidRDefault="001446CF" w:rsidP="004312FF">
      <w:pPr>
        <w:pStyle w:val="Heading4"/>
      </w:pPr>
      <w:r w:rsidRPr="001446CF">
        <w:t xml:space="preserve">Room </w:t>
      </w:r>
      <w:r>
        <w:t>7</w:t>
      </w:r>
      <w:r w:rsidRPr="001446CF">
        <w:t xml:space="preserve"> dimensions</w:t>
      </w:r>
    </w:p>
    <w:p w14:paraId="7E03CECB" w14:textId="77777777" w:rsidR="00054CF7" w:rsidRDefault="00054CF7" w:rsidP="00054CF7">
      <w:pPr>
        <w:spacing w:line="259" w:lineRule="auto"/>
      </w:pPr>
      <w:r>
        <w:t xml:space="preserve">Floor level (for example, the ground floor): </w:t>
      </w:r>
      <w:r>
        <w:tab/>
      </w:r>
      <w:sdt>
        <w:sdtPr>
          <w:alias w:val="Type the floor level"/>
          <w:tag w:val="Type the floor level"/>
          <w:id w:val="-716816353"/>
          <w:placeholder>
            <w:docPart w:val="9E10DC8DEDB746008A451CAD6C34DF8F"/>
          </w:placeholder>
          <w:showingPlcHdr/>
        </w:sdtPr>
        <w:sdtContent>
          <w:r w:rsidRPr="003F2A02">
            <w:rPr>
              <w:rStyle w:val="PlaceholderText"/>
            </w:rPr>
            <w:t>Click or tap here to enter text.</w:t>
          </w:r>
        </w:sdtContent>
      </w:sdt>
    </w:p>
    <w:p w14:paraId="73214671" w14:textId="120DDAD4" w:rsidR="00054CF7" w:rsidRDefault="00054CF7" w:rsidP="00054CF7">
      <w:pPr>
        <w:spacing w:line="259" w:lineRule="auto"/>
      </w:pPr>
      <w:r>
        <w:t>Room number:</w:t>
      </w:r>
      <w:r>
        <w:tab/>
      </w:r>
      <w:sdt>
        <w:sdtPr>
          <w:alias w:val="Type the room number"/>
          <w:tag w:val="Type the room number"/>
          <w:id w:val="697904450"/>
          <w:placeholder>
            <w:docPart w:val="9E10DC8DEDB746008A451CAD6C34DF8F"/>
          </w:placeholder>
          <w:showingPlcHdr/>
        </w:sdtPr>
        <w:sdtContent>
          <w:r w:rsidR="005740FF" w:rsidRPr="003F2A02">
            <w:rPr>
              <w:rStyle w:val="PlaceholderText"/>
            </w:rPr>
            <w:t>Click or tap here to enter text.</w:t>
          </w:r>
        </w:sdtContent>
      </w:sdt>
    </w:p>
    <w:p w14:paraId="5E985143" w14:textId="12FA51DB" w:rsidR="00054CF7" w:rsidRDefault="00054CF7" w:rsidP="00054CF7">
      <w:pPr>
        <w:spacing w:line="259" w:lineRule="auto"/>
      </w:pPr>
      <w:r>
        <w:t>Description of room (for example, bedroom):</w:t>
      </w:r>
      <w:r>
        <w:tab/>
      </w:r>
      <w:sdt>
        <w:sdtPr>
          <w:alias w:val="Type the description of room"/>
          <w:tag w:val="Type the description of room"/>
          <w:id w:val="-1686439407"/>
          <w:placeholder>
            <w:docPart w:val="9E10DC8DEDB746008A451CAD6C34DF8F"/>
          </w:placeholder>
          <w:showingPlcHdr/>
        </w:sdtPr>
        <w:sdtContent>
          <w:r w:rsidR="005740FF" w:rsidRPr="003F2A02">
            <w:rPr>
              <w:rStyle w:val="PlaceholderText"/>
            </w:rPr>
            <w:t>Click or tap here to enter text.</w:t>
          </w:r>
        </w:sdtContent>
      </w:sdt>
    </w:p>
    <w:p w14:paraId="14726D0E" w14:textId="77777777" w:rsidR="00054CF7" w:rsidRDefault="00054CF7" w:rsidP="00054CF7">
      <w:pPr>
        <w:spacing w:line="259" w:lineRule="auto"/>
      </w:pPr>
      <w:r>
        <w:t>Room dimensions (for example, 2.5m x 3.3m):</w:t>
      </w:r>
      <w:r>
        <w:tab/>
      </w:r>
      <w:sdt>
        <w:sdtPr>
          <w:alias w:val="Type the room dimensions"/>
          <w:tag w:val="Type the room dimensions"/>
          <w:id w:val="-859042865"/>
          <w:placeholder>
            <w:docPart w:val="5D92A89AB41740B2866D7EF6DE58997F"/>
          </w:placeholder>
          <w:showingPlcHdr/>
        </w:sdtPr>
        <w:sdtContent>
          <w:r w:rsidRPr="003F2A02">
            <w:rPr>
              <w:rStyle w:val="PlaceholderText"/>
            </w:rPr>
            <w:t>Click or tap here to enter text.</w:t>
          </w:r>
        </w:sdtContent>
      </w:sdt>
    </w:p>
    <w:p w14:paraId="04CE7347" w14:textId="77777777" w:rsidR="00054CF7" w:rsidRDefault="00054CF7" w:rsidP="00054CF7">
      <w:pPr>
        <w:spacing w:line="259" w:lineRule="auto"/>
      </w:pPr>
      <w:r>
        <w:t>Total floor area (for example, 12.5m²):</w:t>
      </w:r>
      <w:r>
        <w:tab/>
      </w:r>
      <w:r>
        <w:tab/>
      </w:r>
      <w:sdt>
        <w:sdtPr>
          <w:alias w:val="Type the total floor area"/>
          <w:tag w:val="Type the total floor area"/>
          <w:id w:val="1633595817"/>
          <w:placeholder>
            <w:docPart w:val="B831F9BE72A9456E85715E98AA937E69"/>
          </w:placeholder>
          <w:showingPlcHdr/>
        </w:sdtPr>
        <w:sdtContent>
          <w:r w:rsidRPr="003F2A02">
            <w:rPr>
              <w:rStyle w:val="PlaceholderText"/>
            </w:rPr>
            <w:t>Click or tap here to enter text.</w:t>
          </w:r>
        </w:sdtContent>
      </w:sdt>
    </w:p>
    <w:p w14:paraId="39C2D638" w14:textId="30FBCDCC" w:rsidR="001446CF" w:rsidRPr="001446CF" w:rsidRDefault="001446CF" w:rsidP="004312FF">
      <w:pPr>
        <w:pStyle w:val="Heading4"/>
      </w:pPr>
      <w:r w:rsidRPr="001446CF">
        <w:t xml:space="preserve">Room </w:t>
      </w:r>
      <w:r>
        <w:t>8</w:t>
      </w:r>
      <w:r w:rsidRPr="001446CF">
        <w:t xml:space="preserve"> dimensions</w:t>
      </w:r>
    </w:p>
    <w:p w14:paraId="7508B7A4" w14:textId="77777777" w:rsidR="00054CF7" w:rsidRDefault="00054CF7" w:rsidP="00054CF7">
      <w:pPr>
        <w:spacing w:line="259" w:lineRule="auto"/>
      </w:pPr>
      <w:r>
        <w:t xml:space="preserve">Floor level (for example, the ground floor): </w:t>
      </w:r>
      <w:r>
        <w:tab/>
      </w:r>
      <w:sdt>
        <w:sdtPr>
          <w:alias w:val="Type the floor level"/>
          <w:tag w:val="Type the floor level"/>
          <w:id w:val="1684238689"/>
          <w:placeholder>
            <w:docPart w:val="0494AF44D59F4BFC9333EAF6C44C7E50"/>
          </w:placeholder>
          <w:showingPlcHdr/>
        </w:sdtPr>
        <w:sdtContent>
          <w:r w:rsidRPr="003F2A02">
            <w:rPr>
              <w:rStyle w:val="PlaceholderText"/>
            </w:rPr>
            <w:t>Click or tap here to enter text.</w:t>
          </w:r>
        </w:sdtContent>
      </w:sdt>
    </w:p>
    <w:p w14:paraId="6A7A01E4" w14:textId="54D817C5" w:rsidR="00054CF7" w:rsidRDefault="00054CF7" w:rsidP="00054CF7">
      <w:pPr>
        <w:spacing w:line="259" w:lineRule="auto"/>
      </w:pPr>
      <w:r>
        <w:t>Room number:</w:t>
      </w:r>
      <w:r>
        <w:tab/>
      </w:r>
      <w:sdt>
        <w:sdtPr>
          <w:alias w:val="Type the room number"/>
          <w:tag w:val="Type the room number"/>
          <w:id w:val="45504881"/>
          <w:placeholder>
            <w:docPart w:val="0494AF44D59F4BFC9333EAF6C44C7E50"/>
          </w:placeholder>
          <w:showingPlcHdr/>
        </w:sdtPr>
        <w:sdtContent>
          <w:r w:rsidR="005740FF" w:rsidRPr="003F2A02">
            <w:rPr>
              <w:rStyle w:val="PlaceholderText"/>
            </w:rPr>
            <w:t>Click or tap here to enter text.</w:t>
          </w:r>
        </w:sdtContent>
      </w:sdt>
    </w:p>
    <w:p w14:paraId="65A776A5" w14:textId="591F8934" w:rsidR="00054CF7" w:rsidRDefault="00054CF7" w:rsidP="00054CF7">
      <w:pPr>
        <w:spacing w:line="259" w:lineRule="auto"/>
      </w:pPr>
      <w:r>
        <w:t>Description of room (for example, bedroom):</w:t>
      </w:r>
      <w:r>
        <w:tab/>
      </w:r>
      <w:sdt>
        <w:sdtPr>
          <w:alias w:val="Type the description of room"/>
          <w:tag w:val="Type the description of room"/>
          <w:id w:val="-1915997498"/>
          <w:placeholder>
            <w:docPart w:val="0494AF44D59F4BFC9333EAF6C44C7E50"/>
          </w:placeholder>
          <w:showingPlcHdr/>
        </w:sdtPr>
        <w:sdtContent>
          <w:r w:rsidR="005740FF" w:rsidRPr="003F2A02">
            <w:rPr>
              <w:rStyle w:val="PlaceholderText"/>
            </w:rPr>
            <w:t>Click or tap here to enter text.</w:t>
          </w:r>
        </w:sdtContent>
      </w:sdt>
    </w:p>
    <w:p w14:paraId="647F8A94" w14:textId="77777777" w:rsidR="00054CF7" w:rsidRDefault="00054CF7" w:rsidP="00054CF7">
      <w:pPr>
        <w:spacing w:line="259" w:lineRule="auto"/>
      </w:pPr>
      <w:r>
        <w:t>Room dimensions (for example, 2.5m x 3.3m):</w:t>
      </w:r>
      <w:r>
        <w:tab/>
      </w:r>
      <w:sdt>
        <w:sdtPr>
          <w:alias w:val="Type the room dimensions"/>
          <w:tag w:val="Type the room dimensions"/>
          <w:id w:val="559282219"/>
          <w:placeholder>
            <w:docPart w:val="15E94AC3ABED41249DDA76D99D4E1CA4"/>
          </w:placeholder>
          <w:showingPlcHdr/>
        </w:sdtPr>
        <w:sdtContent>
          <w:r w:rsidRPr="003F2A02">
            <w:rPr>
              <w:rStyle w:val="PlaceholderText"/>
            </w:rPr>
            <w:t>Click or tap here to enter text.</w:t>
          </w:r>
        </w:sdtContent>
      </w:sdt>
    </w:p>
    <w:p w14:paraId="0BF44C86" w14:textId="77777777" w:rsidR="00054CF7" w:rsidRDefault="00054CF7" w:rsidP="00054CF7">
      <w:pPr>
        <w:spacing w:line="259" w:lineRule="auto"/>
      </w:pPr>
      <w:r>
        <w:t>Total floor area (for example, 12.5m²):</w:t>
      </w:r>
      <w:r>
        <w:tab/>
      </w:r>
      <w:r>
        <w:tab/>
      </w:r>
      <w:sdt>
        <w:sdtPr>
          <w:alias w:val="Type the total floor area"/>
          <w:tag w:val="Type the total floor area"/>
          <w:id w:val="-270861266"/>
          <w:placeholder>
            <w:docPart w:val="27B26C11422F49A49FF5840E19A1B18A"/>
          </w:placeholder>
          <w:showingPlcHdr/>
        </w:sdtPr>
        <w:sdtContent>
          <w:r w:rsidRPr="003F2A02">
            <w:rPr>
              <w:rStyle w:val="PlaceholderText"/>
            </w:rPr>
            <w:t>Click or tap here to enter text.</w:t>
          </w:r>
        </w:sdtContent>
      </w:sdt>
    </w:p>
    <w:p w14:paraId="7E8ED6E3" w14:textId="01FF3F8F" w:rsidR="001446CF" w:rsidRPr="001446CF" w:rsidRDefault="001446CF" w:rsidP="004312FF">
      <w:pPr>
        <w:pStyle w:val="Heading4"/>
      </w:pPr>
      <w:r w:rsidRPr="001446CF">
        <w:t xml:space="preserve">Room </w:t>
      </w:r>
      <w:r>
        <w:t>9</w:t>
      </w:r>
      <w:r w:rsidRPr="001446CF">
        <w:t xml:space="preserve"> dimensions</w:t>
      </w:r>
    </w:p>
    <w:p w14:paraId="06E14E4D" w14:textId="77777777" w:rsidR="00054CF7" w:rsidRDefault="00054CF7" w:rsidP="00054CF7">
      <w:pPr>
        <w:spacing w:line="259" w:lineRule="auto"/>
      </w:pPr>
      <w:r>
        <w:t xml:space="preserve">Floor level (for example, the ground floor): </w:t>
      </w:r>
      <w:r>
        <w:tab/>
      </w:r>
      <w:sdt>
        <w:sdtPr>
          <w:alias w:val="Type the floor level"/>
          <w:tag w:val="Type the floor level"/>
          <w:id w:val="379678341"/>
          <w:placeholder>
            <w:docPart w:val="7E0D463F0907459889FBA16FABE9575B"/>
          </w:placeholder>
          <w:showingPlcHdr/>
        </w:sdtPr>
        <w:sdtContent>
          <w:r w:rsidRPr="003F2A02">
            <w:rPr>
              <w:rStyle w:val="PlaceholderText"/>
            </w:rPr>
            <w:t>Click or tap here to enter text.</w:t>
          </w:r>
        </w:sdtContent>
      </w:sdt>
    </w:p>
    <w:p w14:paraId="0C859301" w14:textId="5E949A63" w:rsidR="00054CF7" w:rsidRDefault="00054CF7" w:rsidP="00054CF7">
      <w:pPr>
        <w:spacing w:line="259" w:lineRule="auto"/>
      </w:pPr>
      <w:r>
        <w:t>Room number:</w:t>
      </w:r>
      <w:r>
        <w:tab/>
      </w:r>
      <w:sdt>
        <w:sdtPr>
          <w:alias w:val="Type the room number"/>
          <w:tag w:val="Type the room number"/>
          <w:id w:val="821542680"/>
          <w:placeholder>
            <w:docPart w:val="7E0D463F0907459889FBA16FABE9575B"/>
          </w:placeholder>
          <w:showingPlcHdr/>
        </w:sdtPr>
        <w:sdtContent>
          <w:r w:rsidR="005740FF" w:rsidRPr="003F2A02">
            <w:rPr>
              <w:rStyle w:val="PlaceholderText"/>
            </w:rPr>
            <w:t>Click or tap here to enter text.</w:t>
          </w:r>
        </w:sdtContent>
      </w:sdt>
    </w:p>
    <w:p w14:paraId="7B653539" w14:textId="6A3B4957" w:rsidR="00054CF7" w:rsidRDefault="00054CF7" w:rsidP="00054CF7">
      <w:pPr>
        <w:spacing w:line="259" w:lineRule="auto"/>
      </w:pPr>
      <w:r>
        <w:t>Description of room (for example, bedroom):</w:t>
      </w:r>
      <w:r>
        <w:tab/>
      </w:r>
      <w:sdt>
        <w:sdtPr>
          <w:alias w:val="Type the description of room"/>
          <w:tag w:val="Type the description of room"/>
          <w:id w:val="1848898506"/>
          <w:placeholder>
            <w:docPart w:val="7E0D463F0907459889FBA16FABE9575B"/>
          </w:placeholder>
          <w:showingPlcHdr/>
        </w:sdtPr>
        <w:sdtContent>
          <w:r w:rsidR="005740FF" w:rsidRPr="003F2A02">
            <w:rPr>
              <w:rStyle w:val="PlaceholderText"/>
            </w:rPr>
            <w:t>Click or tap here to enter text.</w:t>
          </w:r>
        </w:sdtContent>
      </w:sdt>
    </w:p>
    <w:p w14:paraId="74B7BDD2" w14:textId="77777777" w:rsidR="00054CF7" w:rsidRDefault="00054CF7" w:rsidP="00054CF7">
      <w:pPr>
        <w:spacing w:line="259" w:lineRule="auto"/>
      </w:pPr>
      <w:r>
        <w:t>Room dimensions (for example, 2.5m x 3.3m):</w:t>
      </w:r>
      <w:r>
        <w:tab/>
      </w:r>
      <w:sdt>
        <w:sdtPr>
          <w:alias w:val="Type the room dimensions"/>
          <w:tag w:val="Type the room dimensions"/>
          <w:id w:val="-269945940"/>
          <w:placeholder>
            <w:docPart w:val="F2D83FAACE8544B4A169065A1D7953E3"/>
          </w:placeholder>
          <w:showingPlcHdr/>
        </w:sdtPr>
        <w:sdtContent>
          <w:r w:rsidRPr="003F2A02">
            <w:rPr>
              <w:rStyle w:val="PlaceholderText"/>
            </w:rPr>
            <w:t>Click or tap here to enter text.</w:t>
          </w:r>
        </w:sdtContent>
      </w:sdt>
    </w:p>
    <w:p w14:paraId="47FA13B4" w14:textId="77777777" w:rsidR="00054CF7" w:rsidRDefault="00054CF7" w:rsidP="00054CF7">
      <w:pPr>
        <w:spacing w:line="259" w:lineRule="auto"/>
      </w:pPr>
      <w:r>
        <w:t>Total floor area (for example, 12.5m²):</w:t>
      </w:r>
      <w:r>
        <w:tab/>
      </w:r>
      <w:r>
        <w:tab/>
      </w:r>
      <w:sdt>
        <w:sdtPr>
          <w:alias w:val="Type the total floor area"/>
          <w:tag w:val="Type the total floor area"/>
          <w:id w:val="2021659938"/>
          <w:placeholder>
            <w:docPart w:val="F9F3E4883CB349CF808EE6F0F2FB36F4"/>
          </w:placeholder>
          <w:showingPlcHdr/>
        </w:sdtPr>
        <w:sdtContent>
          <w:r w:rsidRPr="003F2A02">
            <w:rPr>
              <w:rStyle w:val="PlaceholderText"/>
            </w:rPr>
            <w:t>Click or tap here to enter text.</w:t>
          </w:r>
        </w:sdtContent>
      </w:sdt>
    </w:p>
    <w:p w14:paraId="46A8A823" w14:textId="3E105316" w:rsidR="001446CF" w:rsidRPr="001446CF" w:rsidRDefault="001446CF" w:rsidP="004312FF">
      <w:pPr>
        <w:pStyle w:val="Heading4"/>
      </w:pPr>
      <w:r w:rsidRPr="001446CF">
        <w:t xml:space="preserve">Room </w:t>
      </w:r>
      <w:r>
        <w:t>10</w:t>
      </w:r>
      <w:r w:rsidRPr="001446CF">
        <w:t xml:space="preserve"> dimensions</w:t>
      </w:r>
    </w:p>
    <w:p w14:paraId="6C1747F6" w14:textId="77777777" w:rsidR="00054CF7" w:rsidRDefault="00054CF7" w:rsidP="00054CF7">
      <w:pPr>
        <w:spacing w:line="259" w:lineRule="auto"/>
      </w:pPr>
      <w:r>
        <w:t xml:space="preserve">Floor level (for example, the ground floor): </w:t>
      </w:r>
      <w:r>
        <w:tab/>
      </w:r>
      <w:sdt>
        <w:sdtPr>
          <w:alias w:val="Type the floor level"/>
          <w:tag w:val="Type the floor level"/>
          <w:id w:val="808055420"/>
          <w:placeholder>
            <w:docPart w:val="4D38E5CB5A0D4D369F16502430DDDE76"/>
          </w:placeholder>
          <w:showingPlcHdr/>
        </w:sdtPr>
        <w:sdtContent>
          <w:r w:rsidRPr="003F2A02">
            <w:rPr>
              <w:rStyle w:val="PlaceholderText"/>
            </w:rPr>
            <w:t>Click or tap here to enter text.</w:t>
          </w:r>
        </w:sdtContent>
      </w:sdt>
    </w:p>
    <w:p w14:paraId="5430873A" w14:textId="46D85BCD" w:rsidR="00054CF7" w:rsidRDefault="00054CF7" w:rsidP="00054CF7">
      <w:pPr>
        <w:spacing w:line="259" w:lineRule="auto"/>
      </w:pPr>
      <w:r>
        <w:t>Room number:</w:t>
      </w:r>
      <w:r>
        <w:tab/>
      </w:r>
      <w:sdt>
        <w:sdtPr>
          <w:alias w:val="Type the room number"/>
          <w:tag w:val="Type the room number"/>
          <w:id w:val="-291669934"/>
          <w:placeholder>
            <w:docPart w:val="4D38E5CB5A0D4D369F16502430DDDE76"/>
          </w:placeholder>
          <w:showingPlcHdr/>
        </w:sdtPr>
        <w:sdtContent>
          <w:r w:rsidR="005740FF" w:rsidRPr="003F2A02">
            <w:rPr>
              <w:rStyle w:val="PlaceholderText"/>
            </w:rPr>
            <w:t>Click or tap here to enter text.</w:t>
          </w:r>
        </w:sdtContent>
      </w:sdt>
    </w:p>
    <w:p w14:paraId="64C09469" w14:textId="4673BE8E" w:rsidR="00054CF7" w:rsidRDefault="00054CF7" w:rsidP="00054CF7">
      <w:pPr>
        <w:spacing w:line="259" w:lineRule="auto"/>
      </w:pPr>
      <w:r>
        <w:t>Description of room (for example, bedroom):</w:t>
      </w:r>
      <w:r>
        <w:tab/>
      </w:r>
      <w:sdt>
        <w:sdtPr>
          <w:alias w:val="Type the description of room"/>
          <w:tag w:val="Type the description of room"/>
          <w:id w:val="720407726"/>
          <w:placeholder>
            <w:docPart w:val="4D38E5CB5A0D4D369F16502430DDDE76"/>
          </w:placeholder>
          <w:showingPlcHdr/>
        </w:sdtPr>
        <w:sdtContent>
          <w:r w:rsidR="005740FF" w:rsidRPr="003F2A02">
            <w:rPr>
              <w:rStyle w:val="PlaceholderText"/>
            </w:rPr>
            <w:t>Click or tap here to enter text.</w:t>
          </w:r>
        </w:sdtContent>
      </w:sdt>
    </w:p>
    <w:p w14:paraId="4B0A5FE7" w14:textId="77777777" w:rsidR="00054CF7" w:rsidRDefault="00054CF7" w:rsidP="00054CF7">
      <w:pPr>
        <w:spacing w:line="259" w:lineRule="auto"/>
      </w:pPr>
      <w:r>
        <w:lastRenderedPageBreak/>
        <w:t>Room dimensions (for example, 2.5m x 3.3m):</w:t>
      </w:r>
      <w:r>
        <w:tab/>
      </w:r>
      <w:sdt>
        <w:sdtPr>
          <w:alias w:val="Type the room dimensions"/>
          <w:tag w:val="Type the room dimensions"/>
          <w:id w:val="1559282401"/>
          <w:placeholder>
            <w:docPart w:val="682CBEF143954ECEAC6BB35F4C5C258B"/>
          </w:placeholder>
          <w:showingPlcHdr/>
        </w:sdtPr>
        <w:sdtContent>
          <w:r w:rsidRPr="003F2A02">
            <w:rPr>
              <w:rStyle w:val="PlaceholderText"/>
            </w:rPr>
            <w:t>Click or tap here to enter text.</w:t>
          </w:r>
        </w:sdtContent>
      </w:sdt>
    </w:p>
    <w:p w14:paraId="680E0000" w14:textId="77777777" w:rsidR="00054CF7" w:rsidRDefault="00054CF7" w:rsidP="00054CF7">
      <w:pPr>
        <w:spacing w:line="259" w:lineRule="auto"/>
      </w:pPr>
      <w:r>
        <w:t>Total floor area (for example, 12.5m²):</w:t>
      </w:r>
      <w:r>
        <w:tab/>
      </w:r>
      <w:r>
        <w:tab/>
      </w:r>
      <w:sdt>
        <w:sdtPr>
          <w:alias w:val="Type the total floor area"/>
          <w:tag w:val="Type the total floor area"/>
          <w:id w:val="-1792661951"/>
          <w:placeholder>
            <w:docPart w:val="89B2064262C64415919E62938DC7A3A5"/>
          </w:placeholder>
          <w:showingPlcHdr/>
        </w:sdtPr>
        <w:sdtContent>
          <w:r w:rsidRPr="003F2A02">
            <w:rPr>
              <w:rStyle w:val="PlaceholderText"/>
            </w:rPr>
            <w:t>Click or tap here to enter text.</w:t>
          </w:r>
        </w:sdtContent>
      </w:sdt>
    </w:p>
    <w:p w14:paraId="031E507D" w14:textId="5CFCA65A" w:rsidR="001446CF" w:rsidRPr="001446CF" w:rsidRDefault="001446CF" w:rsidP="004312FF">
      <w:pPr>
        <w:pStyle w:val="Heading4"/>
      </w:pPr>
      <w:r w:rsidRPr="001446CF">
        <w:t>Room 1</w:t>
      </w:r>
      <w:r>
        <w:t>1</w:t>
      </w:r>
      <w:r w:rsidRPr="001446CF">
        <w:t xml:space="preserve"> dimensions</w:t>
      </w:r>
    </w:p>
    <w:p w14:paraId="45FF36FF" w14:textId="77777777" w:rsidR="00054CF7" w:rsidRDefault="00054CF7" w:rsidP="00054CF7">
      <w:pPr>
        <w:spacing w:line="259" w:lineRule="auto"/>
      </w:pPr>
      <w:r>
        <w:t xml:space="preserve">Floor level (for example, the ground floor): </w:t>
      </w:r>
      <w:r>
        <w:tab/>
      </w:r>
      <w:sdt>
        <w:sdtPr>
          <w:alias w:val="Type the floor level"/>
          <w:tag w:val="Type the floor level"/>
          <w:id w:val="470791974"/>
          <w:placeholder>
            <w:docPart w:val="E0F48F79416A49BD9CF328374AF6257D"/>
          </w:placeholder>
          <w:showingPlcHdr/>
        </w:sdtPr>
        <w:sdtContent>
          <w:r w:rsidRPr="003F2A02">
            <w:rPr>
              <w:rStyle w:val="PlaceholderText"/>
            </w:rPr>
            <w:t>Click or tap here to enter text.</w:t>
          </w:r>
        </w:sdtContent>
      </w:sdt>
    </w:p>
    <w:p w14:paraId="6AED9BAB" w14:textId="3438ECE3" w:rsidR="00054CF7" w:rsidRDefault="00054CF7" w:rsidP="00054CF7">
      <w:pPr>
        <w:spacing w:line="259" w:lineRule="auto"/>
      </w:pPr>
      <w:r>
        <w:t>Room number:</w:t>
      </w:r>
      <w:r>
        <w:tab/>
      </w:r>
      <w:sdt>
        <w:sdtPr>
          <w:alias w:val="Type the room number"/>
          <w:tag w:val="Type the room number"/>
          <w:id w:val="-1967653545"/>
          <w:placeholder>
            <w:docPart w:val="E0F48F79416A49BD9CF328374AF6257D"/>
          </w:placeholder>
          <w:showingPlcHdr/>
        </w:sdtPr>
        <w:sdtContent>
          <w:r w:rsidR="005740FF" w:rsidRPr="003F2A02">
            <w:rPr>
              <w:rStyle w:val="PlaceholderText"/>
            </w:rPr>
            <w:t>Click or tap here to enter text.</w:t>
          </w:r>
        </w:sdtContent>
      </w:sdt>
    </w:p>
    <w:p w14:paraId="3879D074" w14:textId="5CEE9969" w:rsidR="00054CF7" w:rsidRDefault="00054CF7" w:rsidP="00054CF7">
      <w:pPr>
        <w:spacing w:line="259" w:lineRule="auto"/>
      </w:pPr>
      <w:r>
        <w:t>Description of room (for example, bedroom):</w:t>
      </w:r>
      <w:r>
        <w:tab/>
      </w:r>
      <w:sdt>
        <w:sdtPr>
          <w:alias w:val="Type the description of room"/>
          <w:tag w:val="Type the description of room"/>
          <w:id w:val="1361164631"/>
          <w:placeholder>
            <w:docPart w:val="E0F48F79416A49BD9CF328374AF6257D"/>
          </w:placeholder>
          <w:showingPlcHdr/>
        </w:sdtPr>
        <w:sdtContent>
          <w:r w:rsidR="005740FF" w:rsidRPr="003F2A02">
            <w:rPr>
              <w:rStyle w:val="PlaceholderText"/>
            </w:rPr>
            <w:t>Click or tap here to enter text.</w:t>
          </w:r>
        </w:sdtContent>
      </w:sdt>
    </w:p>
    <w:p w14:paraId="343ECA2F" w14:textId="77777777" w:rsidR="00054CF7" w:rsidRDefault="00054CF7" w:rsidP="00054CF7">
      <w:pPr>
        <w:spacing w:line="259" w:lineRule="auto"/>
      </w:pPr>
      <w:r>
        <w:t>Room dimensions (for example, 2.5m x 3.3m):</w:t>
      </w:r>
      <w:r>
        <w:tab/>
      </w:r>
      <w:sdt>
        <w:sdtPr>
          <w:alias w:val="Type the room dimensions"/>
          <w:tag w:val="Type the room dimensions"/>
          <w:id w:val="-1374309235"/>
          <w:placeholder>
            <w:docPart w:val="EAA82526F9E94EE08B44E5FF699A01A3"/>
          </w:placeholder>
          <w:showingPlcHdr/>
        </w:sdtPr>
        <w:sdtContent>
          <w:r w:rsidRPr="003F2A02">
            <w:rPr>
              <w:rStyle w:val="PlaceholderText"/>
            </w:rPr>
            <w:t>Click or tap here to enter text.</w:t>
          </w:r>
        </w:sdtContent>
      </w:sdt>
    </w:p>
    <w:p w14:paraId="67DF30F5" w14:textId="77777777" w:rsidR="00054CF7" w:rsidRDefault="00054CF7" w:rsidP="00054CF7">
      <w:pPr>
        <w:spacing w:line="259" w:lineRule="auto"/>
      </w:pPr>
      <w:r>
        <w:t>Total floor area (for example, 12.5m²):</w:t>
      </w:r>
      <w:r>
        <w:tab/>
      </w:r>
      <w:r>
        <w:tab/>
      </w:r>
      <w:sdt>
        <w:sdtPr>
          <w:alias w:val="Type the total floor area"/>
          <w:tag w:val="Type the total floor area"/>
          <w:id w:val="-515156347"/>
          <w:placeholder>
            <w:docPart w:val="F5AD502C146B45068523C4481C1C0960"/>
          </w:placeholder>
          <w:showingPlcHdr/>
        </w:sdtPr>
        <w:sdtContent>
          <w:r w:rsidRPr="003F2A02">
            <w:rPr>
              <w:rStyle w:val="PlaceholderText"/>
            </w:rPr>
            <w:t>Click or tap here to enter text.</w:t>
          </w:r>
        </w:sdtContent>
      </w:sdt>
    </w:p>
    <w:p w14:paraId="45D8A978" w14:textId="74254CE6" w:rsidR="001446CF" w:rsidRPr="001446CF" w:rsidRDefault="001446CF" w:rsidP="004312FF">
      <w:pPr>
        <w:pStyle w:val="Heading4"/>
      </w:pPr>
      <w:r w:rsidRPr="001446CF">
        <w:t>Room 12 dimensions</w:t>
      </w:r>
    </w:p>
    <w:p w14:paraId="33BB92AA" w14:textId="77777777" w:rsidR="00054CF7" w:rsidRDefault="00054CF7" w:rsidP="00054CF7">
      <w:pPr>
        <w:spacing w:line="259" w:lineRule="auto"/>
      </w:pPr>
      <w:r>
        <w:t xml:space="preserve">Floor level (for example, the ground floor): </w:t>
      </w:r>
      <w:r>
        <w:tab/>
      </w:r>
      <w:sdt>
        <w:sdtPr>
          <w:alias w:val="Type the floor level"/>
          <w:tag w:val="Type the floor level"/>
          <w:id w:val="-1091391400"/>
          <w:placeholder>
            <w:docPart w:val="859648DAC45643E98C30026F17D18500"/>
          </w:placeholder>
          <w:showingPlcHdr/>
        </w:sdtPr>
        <w:sdtContent>
          <w:r w:rsidRPr="003F2A02">
            <w:rPr>
              <w:rStyle w:val="PlaceholderText"/>
            </w:rPr>
            <w:t>Click or tap here to enter text.</w:t>
          </w:r>
        </w:sdtContent>
      </w:sdt>
    </w:p>
    <w:p w14:paraId="3DF64253" w14:textId="4B9F8112" w:rsidR="00054CF7" w:rsidRDefault="00054CF7" w:rsidP="00054CF7">
      <w:pPr>
        <w:spacing w:line="259" w:lineRule="auto"/>
      </w:pPr>
      <w:r>
        <w:t>Room number:</w:t>
      </w:r>
      <w:r>
        <w:tab/>
      </w:r>
      <w:sdt>
        <w:sdtPr>
          <w:alias w:val="Type the room number"/>
          <w:tag w:val="Type the room number"/>
          <w:id w:val="1909263712"/>
          <w:placeholder>
            <w:docPart w:val="859648DAC45643E98C30026F17D18500"/>
          </w:placeholder>
          <w:showingPlcHdr/>
        </w:sdtPr>
        <w:sdtContent>
          <w:r w:rsidR="005740FF" w:rsidRPr="003F2A02">
            <w:rPr>
              <w:rStyle w:val="PlaceholderText"/>
            </w:rPr>
            <w:t>Click or tap here to enter text.</w:t>
          </w:r>
        </w:sdtContent>
      </w:sdt>
    </w:p>
    <w:p w14:paraId="2B5B3754" w14:textId="4D02FB86" w:rsidR="00054CF7" w:rsidRDefault="00054CF7" w:rsidP="00054CF7">
      <w:pPr>
        <w:spacing w:line="259" w:lineRule="auto"/>
      </w:pPr>
      <w:r>
        <w:t>Description of room (for example, bedroom):</w:t>
      </w:r>
      <w:r>
        <w:tab/>
      </w:r>
      <w:sdt>
        <w:sdtPr>
          <w:alias w:val="Type the description of room"/>
          <w:tag w:val="Type the description of room"/>
          <w:id w:val="1590350569"/>
          <w:placeholder>
            <w:docPart w:val="859648DAC45643E98C30026F17D18500"/>
          </w:placeholder>
          <w:showingPlcHdr/>
        </w:sdtPr>
        <w:sdtContent>
          <w:r w:rsidR="005740FF" w:rsidRPr="003F2A02">
            <w:rPr>
              <w:rStyle w:val="PlaceholderText"/>
            </w:rPr>
            <w:t>Click or tap here to enter text.</w:t>
          </w:r>
        </w:sdtContent>
      </w:sdt>
    </w:p>
    <w:p w14:paraId="65666ECD" w14:textId="77777777" w:rsidR="00054CF7" w:rsidRDefault="00054CF7" w:rsidP="00054CF7">
      <w:pPr>
        <w:spacing w:line="259" w:lineRule="auto"/>
      </w:pPr>
      <w:r>
        <w:t>Room dimensions (for example, 2.5m x 3.3m):</w:t>
      </w:r>
      <w:r>
        <w:tab/>
      </w:r>
      <w:sdt>
        <w:sdtPr>
          <w:alias w:val="Type the room dimensions"/>
          <w:tag w:val="Type the room dimensions"/>
          <w:id w:val="-1868670470"/>
          <w:placeholder>
            <w:docPart w:val="DC302CD43F7342889AFB69CADCC4AB10"/>
          </w:placeholder>
          <w:showingPlcHdr/>
        </w:sdtPr>
        <w:sdtContent>
          <w:r w:rsidRPr="003F2A02">
            <w:rPr>
              <w:rStyle w:val="PlaceholderText"/>
            </w:rPr>
            <w:t>Click or tap here to enter text.</w:t>
          </w:r>
        </w:sdtContent>
      </w:sdt>
    </w:p>
    <w:p w14:paraId="25B58DC9" w14:textId="77777777" w:rsidR="00054CF7" w:rsidRDefault="00054CF7" w:rsidP="00054CF7">
      <w:pPr>
        <w:spacing w:line="259" w:lineRule="auto"/>
      </w:pPr>
      <w:r>
        <w:t>Total floor area (for example, 12.5m²):</w:t>
      </w:r>
      <w:r>
        <w:tab/>
      </w:r>
      <w:r>
        <w:tab/>
      </w:r>
      <w:sdt>
        <w:sdtPr>
          <w:alias w:val="Type the total floor area"/>
          <w:tag w:val="Type the total floor area"/>
          <w:id w:val="495620321"/>
          <w:placeholder>
            <w:docPart w:val="58681F32C92F4AC5ACD29561F651AC9B"/>
          </w:placeholder>
          <w:showingPlcHdr/>
        </w:sdtPr>
        <w:sdtContent>
          <w:r w:rsidRPr="003F2A02">
            <w:rPr>
              <w:rStyle w:val="PlaceholderText"/>
            </w:rPr>
            <w:t>Click or tap here to enter text.</w:t>
          </w:r>
        </w:sdtContent>
      </w:sdt>
    </w:p>
    <w:p w14:paraId="4D28A76A" w14:textId="6E832CEC" w:rsidR="001446CF" w:rsidRPr="001446CF" w:rsidRDefault="001446CF" w:rsidP="004312FF">
      <w:pPr>
        <w:pStyle w:val="Heading4"/>
      </w:pPr>
      <w:r w:rsidRPr="001446CF">
        <w:t>Room 13 dimensions</w:t>
      </w:r>
    </w:p>
    <w:p w14:paraId="214CDA96" w14:textId="77777777" w:rsidR="00054CF7" w:rsidRDefault="00054CF7" w:rsidP="00054CF7">
      <w:pPr>
        <w:spacing w:line="259" w:lineRule="auto"/>
      </w:pPr>
      <w:r>
        <w:t xml:space="preserve">Floor level (for example, the ground floor): </w:t>
      </w:r>
      <w:r>
        <w:tab/>
      </w:r>
      <w:sdt>
        <w:sdtPr>
          <w:alias w:val="Type the floor level"/>
          <w:tag w:val="Type the floor level"/>
          <w:id w:val="848766820"/>
          <w:placeholder>
            <w:docPart w:val="62ED99535800467482799358605FB2F1"/>
          </w:placeholder>
          <w:showingPlcHdr/>
        </w:sdtPr>
        <w:sdtContent>
          <w:r w:rsidRPr="003F2A02">
            <w:rPr>
              <w:rStyle w:val="PlaceholderText"/>
            </w:rPr>
            <w:t>Click or tap here to enter text.</w:t>
          </w:r>
        </w:sdtContent>
      </w:sdt>
    </w:p>
    <w:p w14:paraId="1C6A7C25" w14:textId="18CEB447" w:rsidR="00054CF7" w:rsidRDefault="00054CF7" w:rsidP="00054CF7">
      <w:pPr>
        <w:spacing w:line="259" w:lineRule="auto"/>
      </w:pPr>
      <w:r>
        <w:t>Room number:</w:t>
      </w:r>
      <w:r>
        <w:tab/>
      </w:r>
      <w:sdt>
        <w:sdtPr>
          <w:alias w:val="Type the room number"/>
          <w:tag w:val="Type the room number"/>
          <w:id w:val="-2055231885"/>
          <w:placeholder>
            <w:docPart w:val="62ED99535800467482799358605FB2F1"/>
          </w:placeholder>
          <w:showingPlcHdr/>
        </w:sdtPr>
        <w:sdtContent>
          <w:r w:rsidR="005740FF" w:rsidRPr="003F2A02">
            <w:rPr>
              <w:rStyle w:val="PlaceholderText"/>
            </w:rPr>
            <w:t>Click or tap here to enter text.</w:t>
          </w:r>
        </w:sdtContent>
      </w:sdt>
    </w:p>
    <w:p w14:paraId="3C294E24" w14:textId="039BD46A" w:rsidR="00054CF7" w:rsidRDefault="00054CF7" w:rsidP="00054CF7">
      <w:pPr>
        <w:spacing w:line="259" w:lineRule="auto"/>
      </w:pPr>
      <w:r>
        <w:t>Description of room (for example, bedroom):</w:t>
      </w:r>
      <w:r>
        <w:tab/>
      </w:r>
      <w:sdt>
        <w:sdtPr>
          <w:alias w:val="Type the description of room"/>
          <w:tag w:val="Type the description of room"/>
          <w:id w:val="-337319085"/>
          <w:placeholder>
            <w:docPart w:val="62ED99535800467482799358605FB2F1"/>
          </w:placeholder>
          <w:showingPlcHdr/>
        </w:sdtPr>
        <w:sdtContent>
          <w:r w:rsidR="005740FF" w:rsidRPr="003F2A02">
            <w:rPr>
              <w:rStyle w:val="PlaceholderText"/>
            </w:rPr>
            <w:t>Click or tap here to enter text.</w:t>
          </w:r>
        </w:sdtContent>
      </w:sdt>
    </w:p>
    <w:p w14:paraId="17A7857C" w14:textId="77777777" w:rsidR="00054CF7" w:rsidRDefault="00054CF7" w:rsidP="00054CF7">
      <w:pPr>
        <w:spacing w:line="259" w:lineRule="auto"/>
      </w:pPr>
      <w:r>
        <w:t>Room dimensions (for example, 2.5m x 3.3m):</w:t>
      </w:r>
      <w:r>
        <w:tab/>
      </w:r>
      <w:sdt>
        <w:sdtPr>
          <w:alias w:val="Type the room dimensions"/>
          <w:tag w:val="Type the room dimensions"/>
          <w:id w:val="1043251403"/>
          <w:placeholder>
            <w:docPart w:val="E8F43FF7AF74444AAE9FB6B14B99856B"/>
          </w:placeholder>
          <w:showingPlcHdr/>
        </w:sdtPr>
        <w:sdtContent>
          <w:r w:rsidRPr="003F2A02">
            <w:rPr>
              <w:rStyle w:val="PlaceholderText"/>
            </w:rPr>
            <w:t>Click or tap here to enter text.</w:t>
          </w:r>
        </w:sdtContent>
      </w:sdt>
    </w:p>
    <w:p w14:paraId="03FB2683" w14:textId="01628557" w:rsidR="001446CF" w:rsidRDefault="00054CF7" w:rsidP="004312FF">
      <w:pPr>
        <w:spacing w:line="259" w:lineRule="auto"/>
      </w:pPr>
      <w:r>
        <w:t>Total floor area (for example, 12.5m²):</w:t>
      </w:r>
      <w:r>
        <w:tab/>
      </w:r>
      <w:r>
        <w:tab/>
      </w:r>
      <w:sdt>
        <w:sdtPr>
          <w:alias w:val="Type the total floor area"/>
          <w:tag w:val="Type the total floor area"/>
          <w:id w:val="-2101397840"/>
          <w:placeholder>
            <w:docPart w:val="3B122E092BF94405A421AC5974C6DF75"/>
          </w:placeholder>
          <w:showingPlcHdr/>
        </w:sdtPr>
        <w:sdtContent>
          <w:r w:rsidRPr="003F2A02">
            <w:rPr>
              <w:rStyle w:val="PlaceholderText"/>
            </w:rPr>
            <w:t>Click or tap here to enter text.</w:t>
          </w:r>
        </w:sdtContent>
      </w:sdt>
    </w:p>
    <w:p w14:paraId="164457C7" w14:textId="3D15B706" w:rsidR="001446CF" w:rsidRDefault="00A672B4" w:rsidP="001446CF">
      <w:pPr>
        <w:pStyle w:val="Heading2"/>
      </w:pPr>
      <w:bookmarkStart w:id="13" w:name="_Toc226626107"/>
      <w:r>
        <w:t xml:space="preserve">Part 6: </w:t>
      </w:r>
      <w:r w:rsidR="001446CF">
        <w:t>Declaration</w:t>
      </w:r>
      <w:bookmarkEnd w:id="13"/>
    </w:p>
    <w:p w14:paraId="3072D240" w14:textId="77777777" w:rsidR="001446CF" w:rsidRDefault="001446CF" w:rsidP="004E454F">
      <w:pPr>
        <w:spacing w:line="259" w:lineRule="auto"/>
      </w:pPr>
      <w:r w:rsidRPr="001446CF">
        <w:t xml:space="preserve">Please note that it is a criminal offence to knowingly supply information that is false or misleading for the purpose of obtaining a licence. Evidence of any statement made in this application may be required at a later date. If we subsequently discover something, that is relevant and which you should have disclosed, or which has been incorrectly stated or described, then your licence may be revoked or other action taken. </w:t>
      </w:r>
    </w:p>
    <w:p w14:paraId="613D7403" w14:textId="77777777" w:rsidR="001446CF" w:rsidRDefault="001446CF" w:rsidP="004E454F">
      <w:pPr>
        <w:spacing w:line="259" w:lineRule="auto"/>
      </w:pPr>
      <w:r w:rsidRPr="001446CF">
        <w:t xml:space="preserve">It is an offence to operate a licensable property without a licence. There is an unlimited fine for this offence on conviction in the Magistrates’ court or you may be issued with a civil penalty of up to £30,000. Furthermore, an unlicensed property may become subject to an Interim Management Order. This has the effect of the Local Authority taking control of the property. Such an order can last for a maximum of 12 months and may be replaced by a Final Management Order which can last for up to 5 years. </w:t>
      </w:r>
    </w:p>
    <w:p w14:paraId="2FD1A25D" w14:textId="77777777" w:rsidR="001446CF" w:rsidRDefault="001446CF" w:rsidP="004E454F">
      <w:pPr>
        <w:spacing w:line="259" w:lineRule="auto"/>
      </w:pPr>
      <w:r w:rsidRPr="001446CF">
        <w:t xml:space="preserve">Section 21 of the Housing Act 1988 is not available for the eviction of tenants in an unlicensed property. </w:t>
      </w:r>
    </w:p>
    <w:p w14:paraId="17D491BF" w14:textId="77777777" w:rsidR="001446CF" w:rsidRDefault="001446CF" w:rsidP="004E454F">
      <w:pPr>
        <w:spacing w:line="259" w:lineRule="auto"/>
      </w:pPr>
      <w:r w:rsidRPr="001446CF">
        <w:lastRenderedPageBreak/>
        <w:t xml:space="preserve">In addition to the above sanctions the Residential Property Tribunal may also make a rent repayment order requiring you to repay any rents due during the period for which the property was unlicensed. </w:t>
      </w:r>
    </w:p>
    <w:p w14:paraId="1DAAA651" w14:textId="474A0EE3" w:rsidR="001446CF" w:rsidRPr="004312FF" w:rsidRDefault="004312FF" w:rsidP="004312FF">
      <w:pPr>
        <w:pStyle w:val="Heading3"/>
        <w:rPr>
          <w:b/>
          <w:bCs/>
        </w:rPr>
      </w:pPr>
      <w:r>
        <w:t>F</w:t>
      </w:r>
      <w:r w:rsidR="001446CF" w:rsidRPr="001446CF">
        <w:t xml:space="preserve">inancial status </w:t>
      </w:r>
    </w:p>
    <w:p w14:paraId="516A5151" w14:textId="77777777" w:rsidR="001446CF" w:rsidRDefault="001446CF" w:rsidP="004E454F">
      <w:pPr>
        <w:spacing w:line="259" w:lineRule="auto"/>
      </w:pPr>
      <w:r w:rsidRPr="001446CF">
        <w:t xml:space="preserve">A licence holder must have appropriate finance available to ensure the proper management and maintenance of the property. </w:t>
      </w:r>
    </w:p>
    <w:p w14:paraId="04AE8578" w14:textId="77777777" w:rsidR="001446CF" w:rsidRDefault="001446CF" w:rsidP="004E454F">
      <w:pPr>
        <w:spacing w:line="259" w:lineRule="auto"/>
      </w:pPr>
      <w:r w:rsidRPr="001446CF">
        <w:t>Where a manager is employed, financial arrangements must be made which would enable them to carry out works deemed necessary for the proper management of the property. P</w:t>
      </w:r>
    </w:p>
    <w:p w14:paraId="4F16E52B" w14:textId="3C629483" w:rsidR="001446CF" w:rsidRDefault="001446CF" w:rsidP="004E454F">
      <w:pPr>
        <w:spacing w:line="259" w:lineRule="auto"/>
      </w:pPr>
      <w:r w:rsidRPr="001446CF">
        <w:t xml:space="preserve">lease confirm, by signing below, that adequate arrangements have been made to ensure that finance is available to achieve compliance with the conditions required by the licence and approved standards. </w:t>
      </w:r>
    </w:p>
    <w:p w14:paraId="65602A6C" w14:textId="77777777" w:rsidR="001446CF" w:rsidRPr="001446CF" w:rsidRDefault="001446CF" w:rsidP="004312FF">
      <w:pPr>
        <w:pStyle w:val="Heading3"/>
      </w:pPr>
      <w:r w:rsidRPr="001446CF">
        <w:t>Declaration</w:t>
      </w:r>
    </w:p>
    <w:p w14:paraId="7214A18C" w14:textId="77777777" w:rsidR="001446CF" w:rsidRDefault="001446CF" w:rsidP="004E454F">
      <w:pPr>
        <w:spacing w:line="259" w:lineRule="auto"/>
      </w:pPr>
      <w:r w:rsidRPr="001446CF">
        <w:t>I/we declare that the information contained in this application is correct to the best of my/our knowledge. I/we understand that I/we commit an offence if I/we supply any information to a local housing authority in connection with any functions under Parts 1 to 4 of the Housing Act 2004 that is false or misleading or I/we are reckless as to whether it is false or misleading.</w:t>
      </w:r>
    </w:p>
    <w:p w14:paraId="434C9E5E" w14:textId="1CE4015A" w:rsidR="004E454F" w:rsidRDefault="001446CF" w:rsidP="004E454F">
      <w:pPr>
        <w:spacing w:line="259" w:lineRule="auto"/>
      </w:pPr>
      <w:r w:rsidRPr="001446CF">
        <w:t>I/we declare that I/we have read the statement above and completed all parts of this application to the best of my/our knowledge and ability, and it is valid as of the date overleaf</w:t>
      </w:r>
    </w:p>
    <w:p w14:paraId="6ED562D4" w14:textId="7253767F" w:rsidR="001446CF" w:rsidRDefault="001446CF" w:rsidP="004E454F">
      <w:pPr>
        <w:spacing w:line="259" w:lineRule="auto"/>
      </w:pPr>
      <w:r w:rsidRPr="001446CF">
        <w:t>Each person listed must sign this form in confirmation of</w:t>
      </w:r>
      <w:r>
        <w:t xml:space="preserve"> the above statements.</w:t>
      </w:r>
      <w:r w:rsidRPr="001446CF">
        <w:t xml:space="preserve"> </w:t>
      </w:r>
    </w:p>
    <w:p w14:paraId="672DBA56" w14:textId="0D2489AC" w:rsidR="001446CF" w:rsidRPr="003B6507" w:rsidRDefault="001446CF" w:rsidP="004312FF">
      <w:pPr>
        <w:pStyle w:val="Heading4"/>
      </w:pPr>
      <w:r w:rsidRPr="003B6507">
        <w:t>Licence holder</w:t>
      </w:r>
    </w:p>
    <w:p w14:paraId="39F77CB5" w14:textId="77777777" w:rsidR="00054CF7" w:rsidRDefault="00054CF7" w:rsidP="00054CF7">
      <w:r>
        <w:t>Name:</w:t>
      </w:r>
      <w:r>
        <w:tab/>
      </w:r>
      <w:r>
        <w:tab/>
      </w:r>
      <w:sdt>
        <w:sdtPr>
          <w:alias w:val="Type the name of the licence holder"/>
          <w:tag w:val="Type the name of the licence holder"/>
          <w:id w:val="-721369079"/>
          <w:placeholder>
            <w:docPart w:val="07768B1921FC42C68164C2E7ED0978F3"/>
          </w:placeholder>
          <w:showingPlcHdr/>
        </w:sdtPr>
        <w:sdtContent>
          <w:r w:rsidRPr="003F2A02">
            <w:rPr>
              <w:rStyle w:val="PlaceholderText"/>
            </w:rPr>
            <w:t>Click or tap here to enter text.</w:t>
          </w:r>
        </w:sdtContent>
      </w:sdt>
    </w:p>
    <w:p w14:paraId="66780FB5" w14:textId="77777777" w:rsidR="00054CF7" w:rsidRDefault="00054CF7" w:rsidP="00054CF7">
      <w:r>
        <w:t>Date:</w:t>
      </w:r>
      <w:r>
        <w:tab/>
      </w:r>
      <w:r>
        <w:tab/>
      </w:r>
      <w:sdt>
        <w:sdtPr>
          <w:alias w:val="Choose today's date"/>
          <w:tag w:val="Choose today's date"/>
          <w:id w:val="1826931769"/>
          <w:placeholder>
            <w:docPart w:val="A8B6D5E776524B8489DD7702983A333C"/>
          </w:placeholder>
          <w:showingPlcHdr/>
          <w:date>
            <w:dateFormat w:val="dd/MM/yyyy"/>
            <w:lid w:val="en-GB"/>
            <w:storeMappedDataAs w:val="dateTime"/>
            <w:calendar w:val="gregorian"/>
          </w:date>
        </w:sdtPr>
        <w:sdtContent>
          <w:r w:rsidRPr="00963D58">
            <w:rPr>
              <w:rStyle w:val="PlaceholderText"/>
            </w:rPr>
            <w:t>Click or tap to enter a date.</w:t>
          </w:r>
        </w:sdtContent>
      </w:sdt>
    </w:p>
    <w:p w14:paraId="26FF786F" w14:textId="77777777" w:rsidR="00054CF7" w:rsidRDefault="00054CF7" w:rsidP="00054CF7">
      <w:r>
        <w:t>Signature:</w:t>
      </w:r>
      <w:r>
        <w:tab/>
      </w:r>
      <w:sdt>
        <w:sdtPr>
          <w:alias w:val="Type the signature of the licence holder"/>
          <w:tag w:val="Type the signature of the licence holder"/>
          <w:id w:val="839356541"/>
          <w:placeholder>
            <w:docPart w:val="912DE54FF1BB42719138443B1E82AC1C"/>
          </w:placeholder>
          <w:showingPlcHdr/>
        </w:sdtPr>
        <w:sdtContent>
          <w:r w:rsidRPr="003F2A02">
            <w:rPr>
              <w:rStyle w:val="PlaceholderText"/>
            </w:rPr>
            <w:t>Click or tap here to enter text.</w:t>
          </w:r>
        </w:sdtContent>
      </w:sdt>
    </w:p>
    <w:p w14:paraId="0CB3B708" w14:textId="71FD1BE7" w:rsidR="001446CF" w:rsidRPr="003B6507" w:rsidRDefault="001446CF" w:rsidP="004312FF">
      <w:pPr>
        <w:pStyle w:val="Heading4"/>
      </w:pPr>
      <w:r w:rsidRPr="003B6507">
        <w:t xml:space="preserve">Property owner </w:t>
      </w:r>
    </w:p>
    <w:p w14:paraId="054EBB5B" w14:textId="77777777" w:rsidR="00054CF7" w:rsidRDefault="00054CF7" w:rsidP="00054CF7">
      <w:r>
        <w:t>Name:</w:t>
      </w:r>
      <w:r>
        <w:tab/>
      </w:r>
      <w:r>
        <w:tab/>
      </w:r>
      <w:sdt>
        <w:sdtPr>
          <w:alias w:val="Type the name of the property owner"/>
          <w:tag w:val="Type the name of the property owner"/>
          <w:id w:val="-1278026837"/>
          <w:placeholder>
            <w:docPart w:val="58D4AE059EF0435F909037321C1D4639"/>
          </w:placeholder>
          <w:showingPlcHdr/>
        </w:sdtPr>
        <w:sdtContent>
          <w:r w:rsidRPr="003F2A02">
            <w:rPr>
              <w:rStyle w:val="PlaceholderText"/>
            </w:rPr>
            <w:t>Click or tap here to enter text.</w:t>
          </w:r>
        </w:sdtContent>
      </w:sdt>
    </w:p>
    <w:p w14:paraId="38764B88" w14:textId="77777777" w:rsidR="00054CF7" w:rsidRDefault="00054CF7" w:rsidP="00054CF7">
      <w:r>
        <w:t>Date:</w:t>
      </w:r>
      <w:r>
        <w:tab/>
      </w:r>
      <w:r>
        <w:tab/>
      </w:r>
      <w:sdt>
        <w:sdtPr>
          <w:alias w:val="Choose today's date"/>
          <w:tag w:val="Choose today's date"/>
          <w:id w:val="-1667935911"/>
          <w:placeholder>
            <w:docPart w:val="D833ED1088C94CB5A974F9415848C9A7"/>
          </w:placeholder>
          <w:showingPlcHdr/>
          <w:date>
            <w:dateFormat w:val="dd/MM/yyyy"/>
            <w:lid w:val="en-GB"/>
            <w:storeMappedDataAs w:val="dateTime"/>
            <w:calendar w:val="gregorian"/>
          </w:date>
        </w:sdtPr>
        <w:sdtContent>
          <w:r w:rsidRPr="00963D58">
            <w:rPr>
              <w:rStyle w:val="PlaceholderText"/>
            </w:rPr>
            <w:t>Click or tap to enter a date.</w:t>
          </w:r>
        </w:sdtContent>
      </w:sdt>
    </w:p>
    <w:p w14:paraId="2D3C6019" w14:textId="77777777" w:rsidR="00054CF7" w:rsidRDefault="00054CF7" w:rsidP="00054CF7">
      <w:r>
        <w:t>Signature:</w:t>
      </w:r>
      <w:r>
        <w:tab/>
      </w:r>
      <w:sdt>
        <w:sdtPr>
          <w:alias w:val="Type the signature of the property owner"/>
          <w:tag w:val="Type the signature of the property owner"/>
          <w:id w:val="180250537"/>
          <w:placeholder>
            <w:docPart w:val="BCFAC2B7E3364BF18FAC0CFCB618ED3F"/>
          </w:placeholder>
          <w:showingPlcHdr/>
        </w:sdtPr>
        <w:sdtContent>
          <w:r w:rsidRPr="003F2A02">
            <w:rPr>
              <w:rStyle w:val="PlaceholderText"/>
            </w:rPr>
            <w:t>Click or tap here to enter text.</w:t>
          </w:r>
        </w:sdtContent>
      </w:sdt>
    </w:p>
    <w:p w14:paraId="19005A41" w14:textId="4DC25690" w:rsidR="001446CF" w:rsidRPr="003B6507" w:rsidRDefault="001446CF" w:rsidP="004312FF">
      <w:pPr>
        <w:pStyle w:val="Heading4"/>
      </w:pPr>
      <w:r w:rsidRPr="003B6507">
        <w:t xml:space="preserve">Manager (if applicable) </w:t>
      </w:r>
    </w:p>
    <w:p w14:paraId="731EC91D" w14:textId="77777777" w:rsidR="00054CF7" w:rsidRDefault="00054CF7" w:rsidP="00054CF7">
      <w:r>
        <w:t>Name:</w:t>
      </w:r>
      <w:r>
        <w:tab/>
      </w:r>
      <w:r>
        <w:tab/>
      </w:r>
      <w:sdt>
        <w:sdtPr>
          <w:alias w:val="Type the name of the manager or agent"/>
          <w:tag w:val="Type the name of the manager or agent"/>
          <w:id w:val="-1057556305"/>
          <w:placeholder>
            <w:docPart w:val="F1E106F526334903A0B15146B42FF2C9"/>
          </w:placeholder>
          <w:showingPlcHdr/>
        </w:sdtPr>
        <w:sdtContent>
          <w:r w:rsidRPr="003F2A02">
            <w:rPr>
              <w:rStyle w:val="PlaceholderText"/>
            </w:rPr>
            <w:t>Click or tap here to enter text.</w:t>
          </w:r>
        </w:sdtContent>
      </w:sdt>
    </w:p>
    <w:p w14:paraId="7F165A96" w14:textId="77777777" w:rsidR="00054CF7" w:rsidRDefault="00054CF7" w:rsidP="00054CF7">
      <w:r>
        <w:t>Date:</w:t>
      </w:r>
      <w:r>
        <w:tab/>
      </w:r>
      <w:r>
        <w:tab/>
      </w:r>
      <w:sdt>
        <w:sdtPr>
          <w:alias w:val="Choose today's date"/>
          <w:tag w:val="Choose today's date"/>
          <w:id w:val="-1089692621"/>
          <w:placeholder>
            <w:docPart w:val="F258B11810344397B13D41C319DB582E"/>
          </w:placeholder>
          <w:showingPlcHdr/>
          <w:date>
            <w:dateFormat w:val="dd/MM/yyyy"/>
            <w:lid w:val="en-GB"/>
            <w:storeMappedDataAs w:val="dateTime"/>
            <w:calendar w:val="gregorian"/>
          </w:date>
        </w:sdtPr>
        <w:sdtContent>
          <w:r w:rsidRPr="00963D58">
            <w:rPr>
              <w:rStyle w:val="PlaceholderText"/>
            </w:rPr>
            <w:t>Click or tap to enter a date.</w:t>
          </w:r>
        </w:sdtContent>
      </w:sdt>
    </w:p>
    <w:p w14:paraId="179E32D7" w14:textId="77777777" w:rsidR="00054CF7" w:rsidRDefault="00054CF7" w:rsidP="00054CF7">
      <w:r>
        <w:t>Signature:</w:t>
      </w:r>
      <w:r>
        <w:tab/>
      </w:r>
      <w:sdt>
        <w:sdtPr>
          <w:alias w:val="Type the signature of the manager or agent"/>
          <w:tag w:val="Type the signature of the manager or agent"/>
          <w:id w:val="-1212574154"/>
          <w:placeholder>
            <w:docPart w:val="86C7C286C27145CAA317688CBFCA937B"/>
          </w:placeholder>
          <w:showingPlcHdr/>
        </w:sdtPr>
        <w:sdtContent>
          <w:r w:rsidRPr="003F2A02">
            <w:rPr>
              <w:rStyle w:val="PlaceholderText"/>
            </w:rPr>
            <w:t>Click or tap here to enter text.</w:t>
          </w:r>
        </w:sdtContent>
      </w:sdt>
    </w:p>
    <w:p w14:paraId="50849B85" w14:textId="79BD1E16" w:rsidR="001446CF" w:rsidRPr="003B6507" w:rsidRDefault="001446CF" w:rsidP="004312FF">
      <w:pPr>
        <w:pStyle w:val="Heading4"/>
      </w:pPr>
      <w:r w:rsidRPr="003B6507">
        <w:lastRenderedPageBreak/>
        <w:t>Any other party</w:t>
      </w:r>
    </w:p>
    <w:p w14:paraId="423027C8" w14:textId="77777777" w:rsidR="00054CF7" w:rsidRDefault="00054CF7" w:rsidP="00054CF7">
      <w:r>
        <w:t>Name:</w:t>
      </w:r>
      <w:r>
        <w:tab/>
      </w:r>
      <w:r>
        <w:tab/>
      </w:r>
      <w:sdt>
        <w:sdtPr>
          <w:alias w:val="Type the name of any other party"/>
          <w:tag w:val="Type the name of any other party"/>
          <w:id w:val="994226556"/>
          <w:placeholder>
            <w:docPart w:val="72ADBC3F5D3341299686550A91774333"/>
          </w:placeholder>
          <w:showingPlcHdr/>
        </w:sdtPr>
        <w:sdtContent>
          <w:r w:rsidRPr="003F2A02">
            <w:rPr>
              <w:rStyle w:val="PlaceholderText"/>
            </w:rPr>
            <w:t>Click or tap here to enter text.</w:t>
          </w:r>
        </w:sdtContent>
      </w:sdt>
    </w:p>
    <w:p w14:paraId="4C72F70D" w14:textId="77777777" w:rsidR="00054CF7" w:rsidRDefault="00054CF7" w:rsidP="00054CF7">
      <w:r>
        <w:t>Date:</w:t>
      </w:r>
      <w:r>
        <w:tab/>
      </w:r>
      <w:r>
        <w:tab/>
      </w:r>
      <w:sdt>
        <w:sdtPr>
          <w:alias w:val="Choose today's date"/>
          <w:tag w:val="Choose today's date"/>
          <w:id w:val="1097518962"/>
          <w:placeholder>
            <w:docPart w:val="91FB671E031546DCBF581EA2E1EE778A"/>
          </w:placeholder>
          <w:showingPlcHdr/>
          <w:date>
            <w:dateFormat w:val="dd/MM/yyyy"/>
            <w:lid w:val="en-GB"/>
            <w:storeMappedDataAs w:val="dateTime"/>
            <w:calendar w:val="gregorian"/>
          </w:date>
        </w:sdtPr>
        <w:sdtContent>
          <w:r w:rsidRPr="00963D58">
            <w:rPr>
              <w:rStyle w:val="PlaceholderText"/>
            </w:rPr>
            <w:t>Click or tap to enter a date.</w:t>
          </w:r>
        </w:sdtContent>
      </w:sdt>
    </w:p>
    <w:p w14:paraId="717C8DEE" w14:textId="77777777" w:rsidR="00054CF7" w:rsidRDefault="00054CF7" w:rsidP="00054CF7">
      <w:r>
        <w:t>Signature:</w:t>
      </w:r>
      <w:r>
        <w:tab/>
      </w:r>
      <w:sdt>
        <w:sdtPr>
          <w:alias w:val="Type the signature of any other party"/>
          <w:tag w:val="Type the signature of any other party"/>
          <w:id w:val="-1594001584"/>
          <w:placeholder>
            <w:docPart w:val="FCE40C240A7B489EA614DAB304303D3A"/>
          </w:placeholder>
          <w:showingPlcHdr/>
        </w:sdtPr>
        <w:sdtContent>
          <w:r w:rsidRPr="003F2A02">
            <w:rPr>
              <w:rStyle w:val="PlaceholderText"/>
            </w:rPr>
            <w:t>Click or tap here to enter text.</w:t>
          </w:r>
        </w:sdtContent>
      </w:sdt>
    </w:p>
    <w:p w14:paraId="7C3EF369" w14:textId="3BA9F442" w:rsidR="003B6507" w:rsidRPr="00CE4D5F" w:rsidRDefault="001446CF">
      <w:pPr>
        <w:spacing w:line="259" w:lineRule="auto"/>
      </w:pPr>
      <w:r w:rsidRPr="001446CF">
        <w:t>In the case of partnerships or trustees, all partners or trustees must sign. In the case of a limited company, the form must be signed by a Director or Company Secretary or other authorised officer, in which case we will require proof of authority.</w:t>
      </w:r>
    </w:p>
    <w:p w14:paraId="25A1E626" w14:textId="20086433" w:rsidR="001446CF" w:rsidRDefault="00A672B4" w:rsidP="00A02F6C">
      <w:pPr>
        <w:pStyle w:val="Heading2"/>
      </w:pPr>
      <w:bookmarkStart w:id="14" w:name="_Toc226626108"/>
      <w:r>
        <w:t xml:space="preserve">Part 7: </w:t>
      </w:r>
      <w:r w:rsidR="00A02F6C">
        <w:t>Application checklist</w:t>
      </w:r>
      <w:bookmarkEnd w:id="14"/>
      <w:r w:rsidR="00A02F6C">
        <w:t xml:space="preserve"> </w:t>
      </w:r>
    </w:p>
    <w:p w14:paraId="56E83C03" w14:textId="29B9FC57" w:rsidR="00A02F6C" w:rsidRDefault="00000000" w:rsidP="00A02F6C">
      <w:sdt>
        <w:sdtPr>
          <w:rPr>
            <w:rFonts w:ascii="MS Gothic" w:eastAsia="MS Gothic" w:hAnsi="MS Gothic"/>
          </w:rPr>
          <w:alias w:val="Check this box if you have enclosed an Original Annual Gas Safety Certificate"/>
          <w:tag w:val="Check this box if you have enclosed an Original Annual Gas Safety Certificate"/>
          <w:id w:val="-497498584"/>
          <w14:checkbox>
            <w14:checked w14:val="0"/>
            <w14:checkedState w14:val="2612" w14:font="MS Gothic"/>
            <w14:uncheckedState w14:val="2610" w14:font="MS Gothic"/>
          </w14:checkbox>
        </w:sdtPr>
        <w:sdtContent>
          <w:r w:rsidR="00A02F6C">
            <w:rPr>
              <w:rFonts w:ascii="MS Gothic" w:eastAsia="MS Gothic" w:hAnsi="MS Gothic" w:hint="eastAsia"/>
            </w:rPr>
            <w:t>☐</w:t>
          </w:r>
        </w:sdtContent>
      </w:sdt>
      <w:r w:rsidR="00A02F6C">
        <w:t xml:space="preserve"> </w:t>
      </w:r>
      <w:r w:rsidR="00A02F6C" w:rsidRPr="00A02F6C">
        <w:t>Original Annual Gas Safety Certificate (CP12)</w:t>
      </w:r>
      <w:r w:rsidR="00A02F6C">
        <w:t>. This is o</w:t>
      </w:r>
      <w:r w:rsidR="00A02F6C" w:rsidRPr="00A02F6C">
        <w:t>nly required where a gas supply is present</w:t>
      </w:r>
    </w:p>
    <w:p w14:paraId="660A1A54" w14:textId="5E3CA281" w:rsidR="00A02F6C" w:rsidRDefault="00000000" w:rsidP="00A02F6C">
      <w:sdt>
        <w:sdtPr>
          <w:rPr>
            <w:rFonts w:ascii="MS Gothic" w:eastAsia="MS Gothic" w:hAnsi="MS Gothic"/>
          </w:rPr>
          <w:alias w:val="Check this box if you have enclosed an Original Electrical Installation Condition Report"/>
          <w:tag w:val="Check this box if you have enclosed an Original Electrical Installation Condition Report"/>
          <w:id w:val="151490094"/>
          <w14:checkbox>
            <w14:checked w14:val="0"/>
            <w14:checkedState w14:val="2612" w14:font="MS Gothic"/>
            <w14:uncheckedState w14:val="2610" w14:font="MS Gothic"/>
          </w14:checkbox>
        </w:sdtPr>
        <w:sdtContent>
          <w:r w:rsidR="001235F3">
            <w:rPr>
              <w:rFonts w:ascii="MS Gothic" w:eastAsia="MS Gothic" w:hAnsi="MS Gothic" w:hint="eastAsia"/>
            </w:rPr>
            <w:t>☐</w:t>
          </w:r>
        </w:sdtContent>
      </w:sdt>
      <w:r w:rsidR="001235F3">
        <w:t xml:space="preserve"> </w:t>
      </w:r>
      <w:r w:rsidR="00A02F6C" w:rsidRPr="00A02F6C">
        <w:t>Original Electrical Installation Condition Report (latest copy)</w:t>
      </w:r>
    </w:p>
    <w:p w14:paraId="5EA5C109" w14:textId="4C9108E5" w:rsidR="00A02F6C" w:rsidRDefault="00000000" w:rsidP="00A02F6C">
      <w:sdt>
        <w:sdtPr>
          <w:rPr>
            <w:rFonts w:ascii="MS Gothic" w:eastAsia="MS Gothic" w:hAnsi="MS Gothic"/>
          </w:rPr>
          <w:alias w:val="Check this box if you have enclosed a Portable appliance testing (PAT) certificate"/>
          <w:tag w:val="Check this box if you have enclosed a Portable appliance testing (PAT) certificate"/>
          <w:id w:val="-2103553006"/>
          <w14:checkbox>
            <w14:checked w14:val="0"/>
            <w14:checkedState w14:val="2612" w14:font="MS Gothic"/>
            <w14:uncheckedState w14:val="2610" w14:font="MS Gothic"/>
          </w14:checkbox>
        </w:sdtPr>
        <w:sdtContent>
          <w:r w:rsidR="001235F3">
            <w:rPr>
              <w:rFonts w:ascii="MS Gothic" w:eastAsia="MS Gothic" w:hAnsi="MS Gothic" w:hint="eastAsia"/>
            </w:rPr>
            <w:t>☐</w:t>
          </w:r>
        </w:sdtContent>
      </w:sdt>
      <w:r w:rsidR="001235F3">
        <w:t xml:space="preserve"> </w:t>
      </w:r>
      <w:r w:rsidR="00A02F6C" w:rsidRPr="00A02F6C">
        <w:t xml:space="preserve">Portable appliance testing (PAT) certificate only for appliances provided by the landlord </w:t>
      </w:r>
    </w:p>
    <w:p w14:paraId="2C2EACC6" w14:textId="04E6CDF3" w:rsidR="00A02F6C" w:rsidRDefault="00000000" w:rsidP="00A02F6C">
      <w:sdt>
        <w:sdtPr>
          <w:rPr>
            <w:rFonts w:ascii="MS Gothic" w:eastAsia="MS Gothic" w:hAnsi="MS Gothic"/>
          </w:rPr>
          <w:alias w:val="Check this box if you have enclosed a Copy of anti-social behaviour clause"/>
          <w:tag w:val="Check this box if you have enclosed a Copy of anti-social behaviour clause"/>
          <w:id w:val="-384022324"/>
          <w14:checkbox>
            <w14:checked w14:val="0"/>
            <w14:checkedState w14:val="2612" w14:font="MS Gothic"/>
            <w14:uncheckedState w14:val="2610" w14:font="MS Gothic"/>
          </w14:checkbox>
        </w:sdtPr>
        <w:sdtContent>
          <w:r w:rsidR="001235F3">
            <w:rPr>
              <w:rFonts w:ascii="MS Gothic" w:eastAsia="MS Gothic" w:hAnsi="MS Gothic" w:hint="eastAsia"/>
            </w:rPr>
            <w:t>☐</w:t>
          </w:r>
        </w:sdtContent>
      </w:sdt>
      <w:r w:rsidR="001235F3">
        <w:t xml:space="preserve"> </w:t>
      </w:r>
      <w:r w:rsidR="00A02F6C" w:rsidRPr="00A02F6C">
        <w:t>Copy of anti-social behaviour clause from tenancy agreement</w:t>
      </w:r>
    </w:p>
    <w:p w14:paraId="00C27A08" w14:textId="019882FF" w:rsidR="00A02F6C" w:rsidRDefault="00000000" w:rsidP="00A02F6C">
      <w:sdt>
        <w:sdtPr>
          <w:rPr>
            <w:rFonts w:ascii="MS Gothic" w:eastAsia="MS Gothic" w:hAnsi="MS Gothic"/>
          </w:rPr>
          <w:alias w:val="Check this box if you have enclosed a form of photographic ID and proof of address"/>
          <w:tag w:val="Check this box if you have enclosed a form of photographic ID and proof of address"/>
          <w:id w:val="230202051"/>
          <w14:checkbox>
            <w14:checked w14:val="0"/>
            <w14:checkedState w14:val="2612" w14:font="MS Gothic"/>
            <w14:uncheckedState w14:val="2610" w14:font="MS Gothic"/>
          </w14:checkbox>
        </w:sdtPr>
        <w:sdtContent>
          <w:r w:rsidR="001235F3">
            <w:rPr>
              <w:rFonts w:ascii="MS Gothic" w:eastAsia="MS Gothic" w:hAnsi="MS Gothic" w:hint="eastAsia"/>
            </w:rPr>
            <w:t>☐</w:t>
          </w:r>
        </w:sdtContent>
      </w:sdt>
      <w:r w:rsidR="001235F3">
        <w:t xml:space="preserve"> </w:t>
      </w:r>
      <w:r w:rsidR="00A02F6C" w:rsidRPr="00A02F6C">
        <w:t>One form of photographic ID and proof of address (p</w:t>
      </w:r>
      <w:r w:rsidR="00A02F6C">
        <w:t>lease p</w:t>
      </w:r>
      <w:r w:rsidR="00A02F6C" w:rsidRPr="00A02F6C">
        <w:t>rovide in person)</w:t>
      </w:r>
    </w:p>
    <w:p w14:paraId="7BA924A8" w14:textId="75236E6E" w:rsidR="00A02F6C" w:rsidRDefault="00000000" w:rsidP="00A02F6C">
      <w:sdt>
        <w:sdtPr>
          <w:rPr>
            <w:rFonts w:ascii="MS Gothic" w:eastAsia="MS Gothic" w:hAnsi="MS Gothic"/>
          </w:rPr>
          <w:alias w:val="Check this box if you have enclosed a Copy of automatic fire alarm design, installation and commissioning certificate "/>
          <w:tag w:val="Check this box if you have enclosed a Copy of automatic fire alarm design, installation and commissioning certificate "/>
          <w:id w:val="1435012788"/>
          <w14:checkbox>
            <w14:checked w14:val="0"/>
            <w14:checkedState w14:val="2612" w14:font="MS Gothic"/>
            <w14:uncheckedState w14:val="2610" w14:font="MS Gothic"/>
          </w14:checkbox>
        </w:sdtPr>
        <w:sdtContent>
          <w:r w:rsidR="001235F3">
            <w:rPr>
              <w:rFonts w:ascii="MS Gothic" w:eastAsia="MS Gothic" w:hAnsi="MS Gothic" w:hint="eastAsia"/>
            </w:rPr>
            <w:t>☐</w:t>
          </w:r>
        </w:sdtContent>
      </w:sdt>
      <w:r w:rsidR="001235F3">
        <w:t xml:space="preserve"> </w:t>
      </w:r>
      <w:r w:rsidR="00A02F6C" w:rsidRPr="00A02F6C">
        <w:t>Copy of automatic fire alarm design, installation and commissioning certificate as re</w:t>
      </w:r>
      <w:r w:rsidR="001235F3">
        <w:t>q</w:t>
      </w:r>
      <w:r w:rsidR="00A02F6C" w:rsidRPr="00A02F6C">
        <w:t>uired by BS5839</w:t>
      </w:r>
    </w:p>
    <w:p w14:paraId="51593461" w14:textId="154485BC" w:rsidR="00A02F6C" w:rsidRDefault="00000000" w:rsidP="00A02F6C">
      <w:sdt>
        <w:sdtPr>
          <w:rPr>
            <w:rFonts w:ascii="MS Gothic" w:eastAsia="MS Gothic" w:hAnsi="MS Gothic"/>
          </w:rPr>
          <w:alias w:val="Check this box if you have enclosed a Copy of annual automatic fire alarm, fire extinguisher and emergency lighting maintenance certificates"/>
          <w:tag w:val="Check this box if you have enclosed a Copy of annual automatic fire alarm, fire extinguisher and emergency lighting maintenance certificates"/>
          <w:id w:val="-1083843168"/>
          <w14:checkbox>
            <w14:checked w14:val="0"/>
            <w14:checkedState w14:val="2612" w14:font="MS Gothic"/>
            <w14:uncheckedState w14:val="2610" w14:font="MS Gothic"/>
          </w14:checkbox>
        </w:sdtPr>
        <w:sdtContent>
          <w:r w:rsidR="001235F3">
            <w:rPr>
              <w:rFonts w:ascii="MS Gothic" w:eastAsia="MS Gothic" w:hAnsi="MS Gothic" w:hint="eastAsia"/>
            </w:rPr>
            <w:t>☐</w:t>
          </w:r>
        </w:sdtContent>
      </w:sdt>
      <w:r w:rsidR="001235F3">
        <w:t xml:space="preserve"> </w:t>
      </w:r>
      <w:r w:rsidR="00A02F6C" w:rsidRPr="00A02F6C">
        <w:t>Copy of annual automatic fire alarm, fire extinguisher and emergency lighting maintenance certificates</w:t>
      </w:r>
    </w:p>
    <w:p w14:paraId="16602435" w14:textId="668A3B09" w:rsidR="00A02F6C" w:rsidRDefault="00000000" w:rsidP="00A02F6C">
      <w:sdt>
        <w:sdtPr>
          <w:rPr>
            <w:rFonts w:ascii="MS Gothic" w:eastAsia="MS Gothic" w:hAnsi="MS Gothic"/>
          </w:rPr>
          <w:alias w:val="Check this box if you have enclosed a Scale floor plan of property with measurements"/>
          <w:tag w:val="Check this box if you have enclosed a Scale floor plan of property with measurements"/>
          <w:id w:val="-1740627469"/>
          <w14:checkbox>
            <w14:checked w14:val="0"/>
            <w14:checkedState w14:val="2612" w14:font="MS Gothic"/>
            <w14:uncheckedState w14:val="2610" w14:font="MS Gothic"/>
          </w14:checkbox>
        </w:sdtPr>
        <w:sdtContent>
          <w:r w:rsidR="001235F3">
            <w:rPr>
              <w:rFonts w:ascii="MS Gothic" w:eastAsia="MS Gothic" w:hAnsi="MS Gothic" w:hint="eastAsia"/>
            </w:rPr>
            <w:t>☐</w:t>
          </w:r>
        </w:sdtContent>
      </w:sdt>
      <w:r w:rsidR="001235F3">
        <w:t xml:space="preserve"> </w:t>
      </w:r>
      <w:r w:rsidR="00A02F6C" w:rsidRPr="00A02F6C">
        <w:t>Scale floor plan of property with measurements, showing the location and size of each room in the property. Please provide a separate plan of each floor level of the property</w:t>
      </w:r>
    </w:p>
    <w:p w14:paraId="2F2F54CD" w14:textId="2C6AC7CA" w:rsidR="00A02F6C" w:rsidRDefault="00000000" w:rsidP="00A02F6C">
      <w:sdt>
        <w:sdtPr>
          <w:rPr>
            <w:rFonts w:ascii="MS Gothic" w:eastAsia="MS Gothic" w:hAnsi="MS Gothic"/>
          </w:rPr>
          <w:alias w:val="Check this box if you have enclosed a  Planning Consent and/or Building Regulation Approval Certificate"/>
          <w:tag w:val="Check this box if you have enclosed a Planning Consent and/or Building Regulation Approval Certificate"/>
          <w:id w:val="-963416381"/>
          <w14:checkbox>
            <w14:checked w14:val="0"/>
            <w14:checkedState w14:val="2612" w14:font="MS Gothic"/>
            <w14:uncheckedState w14:val="2610" w14:font="MS Gothic"/>
          </w14:checkbox>
        </w:sdtPr>
        <w:sdtContent>
          <w:r w:rsidR="001235F3">
            <w:rPr>
              <w:rFonts w:ascii="MS Gothic" w:eastAsia="MS Gothic" w:hAnsi="MS Gothic" w:hint="eastAsia"/>
            </w:rPr>
            <w:t>☐</w:t>
          </w:r>
        </w:sdtContent>
      </w:sdt>
      <w:r w:rsidR="001235F3">
        <w:t xml:space="preserve"> </w:t>
      </w:r>
      <w:r w:rsidR="00A02F6C" w:rsidRPr="00A02F6C">
        <w:t xml:space="preserve">Planning Consent </w:t>
      </w:r>
      <w:r w:rsidR="00A02F6C">
        <w:t>and/or</w:t>
      </w:r>
      <w:r w:rsidR="00A02F6C" w:rsidRPr="00A02F6C">
        <w:t xml:space="preserve"> Building Regulation Approval Certificate if applicable </w:t>
      </w:r>
    </w:p>
    <w:p w14:paraId="29533A1D" w14:textId="4202BE9C" w:rsidR="00A02F6C" w:rsidRDefault="00000000" w:rsidP="00A02F6C">
      <w:sdt>
        <w:sdtPr>
          <w:rPr>
            <w:rFonts w:ascii="MS Gothic" w:eastAsia="MS Gothic" w:hAnsi="MS Gothic"/>
          </w:rPr>
          <w:alias w:val="Check this box if you have enclosed  Planning Consent and/or Building Regulation Approval Certificate"/>
          <w:tag w:val="Check this box if you have enclosed  Planning Consent and/or Building Regulation Approval Certificate"/>
          <w:id w:val="-2016836762"/>
          <w14:checkbox>
            <w14:checked w14:val="0"/>
            <w14:checkedState w14:val="2612" w14:font="MS Gothic"/>
            <w14:uncheckedState w14:val="2610" w14:font="MS Gothic"/>
          </w14:checkbox>
        </w:sdtPr>
        <w:sdtContent>
          <w:r w:rsidR="001235F3">
            <w:rPr>
              <w:rFonts w:ascii="MS Gothic" w:eastAsia="MS Gothic" w:hAnsi="MS Gothic" w:hint="eastAsia"/>
            </w:rPr>
            <w:t>☐</w:t>
          </w:r>
        </w:sdtContent>
      </w:sdt>
      <w:r w:rsidR="001235F3">
        <w:t xml:space="preserve"> </w:t>
      </w:r>
      <w:r w:rsidR="00A02F6C" w:rsidRPr="00A02F6C">
        <w:t xml:space="preserve">Confirmation that landlord’s furniture and furnishings meet required fire safety standards </w:t>
      </w:r>
    </w:p>
    <w:p w14:paraId="1EF9F8D5" w14:textId="2B334400" w:rsidR="00A02F6C" w:rsidRDefault="00000000" w:rsidP="00A02F6C">
      <w:sdt>
        <w:sdtPr>
          <w:rPr>
            <w:rFonts w:ascii="MS Gothic" w:eastAsia="MS Gothic" w:hAnsi="MS Gothic"/>
          </w:rPr>
          <w:alias w:val="Check this box if you have enclosed a Copy of logbook evidencing regular testing of fire detection system"/>
          <w:tag w:val="Check this box if you have enclosed a Copy of logbook evidencing regular testing of fire detection system"/>
          <w:id w:val="1694572649"/>
          <w14:checkbox>
            <w14:checked w14:val="0"/>
            <w14:checkedState w14:val="2612" w14:font="MS Gothic"/>
            <w14:uncheckedState w14:val="2610" w14:font="MS Gothic"/>
          </w14:checkbox>
        </w:sdtPr>
        <w:sdtContent>
          <w:r w:rsidR="001235F3">
            <w:rPr>
              <w:rFonts w:ascii="MS Gothic" w:eastAsia="MS Gothic" w:hAnsi="MS Gothic" w:hint="eastAsia"/>
            </w:rPr>
            <w:t>☐</w:t>
          </w:r>
        </w:sdtContent>
      </w:sdt>
      <w:r w:rsidR="001235F3">
        <w:t xml:space="preserve"> </w:t>
      </w:r>
      <w:r w:rsidR="00A02F6C" w:rsidRPr="00A02F6C">
        <w:t xml:space="preserve">Copy of logbook evidencing regular testing of fire detection system </w:t>
      </w:r>
    </w:p>
    <w:p w14:paraId="03050CAB" w14:textId="3461BC43" w:rsidR="00A02F6C" w:rsidRDefault="00000000" w:rsidP="00A02F6C">
      <w:sdt>
        <w:sdtPr>
          <w:rPr>
            <w:rFonts w:ascii="MS Gothic" w:eastAsia="MS Gothic" w:hAnsi="MS Gothic"/>
          </w:rPr>
          <w:alias w:val="Check this box if you have enclosed a Copy of Fire Risk Assessment "/>
          <w:tag w:val="Check this box if you have enclosed a Copy of Fire Risk Assessment "/>
          <w:id w:val="1162580260"/>
          <w14:checkbox>
            <w14:checked w14:val="0"/>
            <w14:checkedState w14:val="2612" w14:font="MS Gothic"/>
            <w14:uncheckedState w14:val="2610" w14:font="MS Gothic"/>
          </w14:checkbox>
        </w:sdtPr>
        <w:sdtContent>
          <w:r w:rsidR="001235F3">
            <w:rPr>
              <w:rFonts w:ascii="MS Gothic" w:eastAsia="MS Gothic" w:hAnsi="MS Gothic" w:hint="eastAsia"/>
            </w:rPr>
            <w:t>☐</w:t>
          </w:r>
        </w:sdtContent>
      </w:sdt>
      <w:r w:rsidR="001235F3">
        <w:t xml:space="preserve"> </w:t>
      </w:r>
      <w:r w:rsidR="00A02F6C" w:rsidRPr="00A02F6C">
        <w:t xml:space="preserve">Copy of Fire Risk Assessment </w:t>
      </w:r>
    </w:p>
    <w:p w14:paraId="7057143E" w14:textId="281F34CF" w:rsidR="00A02F6C" w:rsidRDefault="00000000" w:rsidP="00A02F6C">
      <w:sdt>
        <w:sdtPr>
          <w:rPr>
            <w:rFonts w:ascii="MS Gothic" w:eastAsia="MS Gothic" w:hAnsi="MS Gothic"/>
          </w:rPr>
          <w:alias w:val="Check this box if you have enclosed a Copy of current Energy Performance Certificate"/>
          <w:tag w:val="Check this box if you have enclosed a Copy of current Energy Performance Certificate"/>
          <w:id w:val="47732540"/>
          <w14:checkbox>
            <w14:checked w14:val="0"/>
            <w14:checkedState w14:val="2612" w14:font="MS Gothic"/>
            <w14:uncheckedState w14:val="2610" w14:font="MS Gothic"/>
          </w14:checkbox>
        </w:sdtPr>
        <w:sdtContent>
          <w:r w:rsidR="001235F3">
            <w:rPr>
              <w:rFonts w:ascii="MS Gothic" w:eastAsia="MS Gothic" w:hAnsi="MS Gothic" w:hint="eastAsia"/>
            </w:rPr>
            <w:t>☐</w:t>
          </w:r>
        </w:sdtContent>
      </w:sdt>
      <w:r w:rsidR="001235F3">
        <w:t xml:space="preserve"> </w:t>
      </w:r>
      <w:r w:rsidR="00A02F6C" w:rsidRPr="00A02F6C">
        <w:t>Copy of current Energy Performance Certificate</w:t>
      </w:r>
    </w:p>
    <w:p w14:paraId="7B8F2221" w14:textId="1E86C758" w:rsidR="00103294" w:rsidRDefault="00000000" w:rsidP="00103294">
      <w:sdt>
        <w:sdtPr>
          <w:rPr>
            <w:rFonts w:ascii="MS Gothic" w:eastAsia="MS Gothic" w:hAnsi="MS Gothic"/>
          </w:rPr>
          <w:alias w:val="Check this box if you have enclosed a Copy of current Energy Performance Certificate"/>
          <w:tag w:val="Check this box if you have enclosed a Copy of current Energy Performance Certificate"/>
          <w:id w:val="1996136638"/>
          <w14:checkbox>
            <w14:checked w14:val="0"/>
            <w14:checkedState w14:val="2612" w14:font="MS Gothic"/>
            <w14:uncheckedState w14:val="2610" w14:font="MS Gothic"/>
          </w14:checkbox>
        </w:sdtPr>
        <w:sdtContent>
          <w:r w:rsidR="00103294">
            <w:rPr>
              <w:rFonts w:ascii="MS Gothic" w:eastAsia="MS Gothic" w:hAnsi="MS Gothic" w:hint="eastAsia"/>
            </w:rPr>
            <w:t>☐</w:t>
          </w:r>
        </w:sdtContent>
      </w:sdt>
      <w:r w:rsidR="00103294">
        <w:t xml:space="preserve"> </w:t>
      </w:r>
      <w:r w:rsidR="00103294" w:rsidRPr="00103294">
        <w:rPr>
          <w:rFonts w:cs="Arial"/>
          <w:bCs/>
          <w:lang w:eastAsia="en-GB"/>
        </w:rPr>
        <w:t>Copies of basic Disclosure and Barring Service (DBS) checks for licence holder and manager</w:t>
      </w:r>
    </w:p>
    <w:p w14:paraId="6F293FE3" w14:textId="77777777" w:rsidR="003B6507" w:rsidRDefault="003B6507" w:rsidP="003B6507">
      <w:pPr>
        <w:spacing w:line="259" w:lineRule="auto"/>
        <w:rPr>
          <w:b/>
          <w:bCs/>
        </w:rPr>
      </w:pPr>
    </w:p>
    <w:p w14:paraId="0603FB22" w14:textId="7F976C78" w:rsidR="00A02F6C" w:rsidRDefault="00A02F6C" w:rsidP="004312FF">
      <w:pPr>
        <w:pStyle w:val="Heading3"/>
      </w:pPr>
      <w:r>
        <w:lastRenderedPageBreak/>
        <w:t>Verification (o</w:t>
      </w:r>
      <w:r w:rsidRPr="00A02F6C">
        <w:t>ffice-use onl</w:t>
      </w:r>
      <w:r>
        <w:t>y)</w:t>
      </w:r>
      <w:r w:rsidRPr="00A02F6C">
        <w:t>:</w:t>
      </w:r>
    </w:p>
    <w:p w14:paraId="5B6CB3B9" w14:textId="77777777" w:rsidR="001235F3" w:rsidRDefault="00000000" w:rsidP="001235F3">
      <w:sdt>
        <w:sdtPr>
          <w:rPr>
            <w:rFonts w:ascii="MS Gothic" w:eastAsia="MS Gothic" w:hAnsi="MS Gothic"/>
          </w:rPr>
          <w:alias w:val="Check this box if you have seen an Original Annual Gas Safety Certificate"/>
          <w:tag w:val="Check this box if you have seen an Original Annual Gas Safety Certificate"/>
          <w:id w:val="-873845593"/>
          <w14:checkbox>
            <w14:checked w14:val="0"/>
            <w14:checkedState w14:val="2612" w14:font="MS Gothic"/>
            <w14:uncheckedState w14:val="2610" w14:font="MS Gothic"/>
          </w14:checkbox>
        </w:sdtPr>
        <w:sdtContent>
          <w:r w:rsidR="001235F3">
            <w:rPr>
              <w:rFonts w:ascii="MS Gothic" w:eastAsia="MS Gothic" w:hAnsi="MS Gothic" w:hint="eastAsia"/>
            </w:rPr>
            <w:t>☐</w:t>
          </w:r>
        </w:sdtContent>
      </w:sdt>
      <w:r w:rsidR="001235F3">
        <w:t xml:space="preserve"> </w:t>
      </w:r>
      <w:r w:rsidR="001235F3" w:rsidRPr="00A02F6C">
        <w:t>Original Annual Gas Safety Certificate (CP12)</w:t>
      </w:r>
      <w:r w:rsidR="001235F3">
        <w:t>. This is o</w:t>
      </w:r>
      <w:r w:rsidR="001235F3" w:rsidRPr="00A02F6C">
        <w:t>nly required where a gas supply is present</w:t>
      </w:r>
    </w:p>
    <w:p w14:paraId="59426C0A" w14:textId="31941D4E" w:rsidR="001235F3" w:rsidRDefault="001235F3" w:rsidP="001235F3">
      <w:r>
        <w:t xml:space="preserve">Date seen: </w:t>
      </w:r>
      <w:r>
        <w:tab/>
      </w:r>
      <w:sdt>
        <w:sdtPr>
          <w:alias w:val="Choose the date you saw the evidence"/>
          <w:tag w:val="Choose the date you saw the evidence"/>
          <w:id w:val="577017795"/>
          <w:placeholder>
            <w:docPart w:val="8BC5125924F644868CA8555F9F1975A7"/>
          </w:placeholder>
          <w:showingPlcHdr/>
          <w:date>
            <w:dateFormat w:val="dd/MM/yyyy"/>
            <w:lid w:val="en-GB"/>
            <w:storeMappedDataAs w:val="dateTime"/>
            <w:calendar w:val="gregorian"/>
          </w:date>
        </w:sdtPr>
        <w:sdtContent>
          <w:r w:rsidRPr="00963D58">
            <w:rPr>
              <w:rStyle w:val="PlaceholderText"/>
            </w:rPr>
            <w:t>Click or tap to enter a date.</w:t>
          </w:r>
        </w:sdtContent>
      </w:sdt>
    </w:p>
    <w:p w14:paraId="7437AB47" w14:textId="77777777" w:rsidR="001235F3" w:rsidRDefault="00000000" w:rsidP="001235F3">
      <w:sdt>
        <w:sdtPr>
          <w:rPr>
            <w:rFonts w:ascii="MS Gothic" w:eastAsia="MS Gothic" w:hAnsi="MS Gothic"/>
          </w:rPr>
          <w:alias w:val="Check this box if you have seen an Original Electrical Installation Condition Report"/>
          <w:tag w:val="Check this box if you have seen an Original Electrical Installation Condition Report"/>
          <w:id w:val="1091426141"/>
          <w14:checkbox>
            <w14:checked w14:val="0"/>
            <w14:checkedState w14:val="2612" w14:font="MS Gothic"/>
            <w14:uncheckedState w14:val="2610" w14:font="MS Gothic"/>
          </w14:checkbox>
        </w:sdtPr>
        <w:sdtContent>
          <w:r w:rsidR="001235F3">
            <w:rPr>
              <w:rFonts w:ascii="MS Gothic" w:eastAsia="MS Gothic" w:hAnsi="MS Gothic" w:hint="eastAsia"/>
            </w:rPr>
            <w:t>☐</w:t>
          </w:r>
        </w:sdtContent>
      </w:sdt>
      <w:r w:rsidR="001235F3">
        <w:t xml:space="preserve"> </w:t>
      </w:r>
      <w:r w:rsidR="001235F3" w:rsidRPr="00A02F6C">
        <w:t>Original Electrical Installation Condition Report (latest copy)</w:t>
      </w:r>
    </w:p>
    <w:p w14:paraId="55441A1B" w14:textId="77777777" w:rsidR="001235F3" w:rsidRDefault="001235F3" w:rsidP="001235F3">
      <w:r>
        <w:t xml:space="preserve">Date seen: </w:t>
      </w:r>
      <w:r>
        <w:tab/>
      </w:r>
      <w:sdt>
        <w:sdtPr>
          <w:alias w:val="Choose the date you saw the evidence"/>
          <w:tag w:val="Choose the date you saw the evidence"/>
          <w:id w:val="1074397987"/>
          <w:placeholder>
            <w:docPart w:val="70CFE9248F024752BBCAE1336844D1F9"/>
          </w:placeholder>
          <w:showingPlcHdr/>
          <w:date>
            <w:dateFormat w:val="dd/MM/yyyy"/>
            <w:lid w:val="en-GB"/>
            <w:storeMappedDataAs w:val="dateTime"/>
            <w:calendar w:val="gregorian"/>
          </w:date>
        </w:sdtPr>
        <w:sdtContent>
          <w:r w:rsidRPr="00963D58">
            <w:rPr>
              <w:rStyle w:val="PlaceholderText"/>
            </w:rPr>
            <w:t>Click or tap to enter a date.</w:t>
          </w:r>
        </w:sdtContent>
      </w:sdt>
    </w:p>
    <w:p w14:paraId="16B2B24A" w14:textId="77777777" w:rsidR="001235F3" w:rsidRDefault="00000000" w:rsidP="001235F3">
      <w:sdt>
        <w:sdtPr>
          <w:rPr>
            <w:rFonts w:ascii="MS Gothic" w:eastAsia="MS Gothic" w:hAnsi="MS Gothic"/>
          </w:rPr>
          <w:alias w:val="Check this box if you have seen a Portable appliance testing (PAT) certificate"/>
          <w:tag w:val="Check this box if you have seen a Portable appliance testing (PAT) certificate"/>
          <w:id w:val="2103145342"/>
          <w14:checkbox>
            <w14:checked w14:val="0"/>
            <w14:checkedState w14:val="2612" w14:font="MS Gothic"/>
            <w14:uncheckedState w14:val="2610" w14:font="MS Gothic"/>
          </w14:checkbox>
        </w:sdtPr>
        <w:sdtContent>
          <w:r w:rsidR="001235F3">
            <w:rPr>
              <w:rFonts w:ascii="MS Gothic" w:eastAsia="MS Gothic" w:hAnsi="MS Gothic" w:hint="eastAsia"/>
            </w:rPr>
            <w:t>☐</w:t>
          </w:r>
        </w:sdtContent>
      </w:sdt>
      <w:r w:rsidR="001235F3">
        <w:t xml:space="preserve"> </w:t>
      </w:r>
      <w:r w:rsidR="001235F3" w:rsidRPr="00A02F6C">
        <w:t xml:space="preserve">Portable appliance testing (PAT) certificate only for appliances provided by the landlord </w:t>
      </w:r>
    </w:p>
    <w:p w14:paraId="6107104F" w14:textId="7F186A04" w:rsidR="001235F3" w:rsidRDefault="001235F3" w:rsidP="001235F3">
      <w:r>
        <w:t xml:space="preserve">Date seen: </w:t>
      </w:r>
      <w:r>
        <w:tab/>
      </w:r>
      <w:sdt>
        <w:sdtPr>
          <w:alias w:val="Choose the date you saw the evidence"/>
          <w:tag w:val="Choose the date you saw the evidence"/>
          <w:id w:val="-837620797"/>
          <w:placeholder>
            <w:docPart w:val="35E91E2BE4E24898A1EF08817EDACC39"/>
          </w:placeholder>
          <w:showingPlcHdr/>
          <w:date>
            <w:dateFormat w:val="dd/MM/yyyy"/>
            <w:lid w:val="en-GB"/>
            <w:storeMappedDataAs w:val="dateTime"/>
            <w:calendar w:val="gregorian"/>
          </w:date>
        </w:sdtPr>
        <w:sdtContent>
          <w:r w:rsidRPr="00963D58">
            <w:rPr>
              <w:rStyle w:val="PlaceholderText"/>
            </w:rPr>
            <w:t>Click or tap to enter a date.</w:t>
          </w:r>
        </w:sdtContent>
      </w:sdt>
    </w:p>
    <w:p w14:paraId="606E7F26" w14:textId="4A509859" w:rsidR="001235F3" w:rsidRDefault="00000000" w:rsidP="001235F3">
      <w:sdt>
        <w:sdtPr>
          <w:rPr>
            <w:rFonts w:ascii="MS Gothic" w:eastAsia="MS Gothic" w:hAnsi="MS Gothic"/>
          </w:rPr>
          <w:alias w:val="Check this box if you have seen a Copy of anti-social behaviour clause"/>
          <w:tag w:val="Check this box if you have seen a Copy of anti-social behaviour clause"/>
          <w:id w:val="312224872"/>
          <w14:checkbox>
            <w14:checked w14:val="0"/>
            <w14:checkedState w14:val="2612" w14:font="MS Gothic"/>
            <w14:uncheckedState w14:val="2610" w14:font="MS Gothic"/>
          </w14:checkbox>
        </w:sdtPr>
        <w:sdtContent>
          <w:r w:rsidR="001235F3">
            <w:rPr>
              <w:rFonts w:ascii="MS Gothic" w:eastAsia="MS Gothic" w:hAnsi="MS Gothic" w:hint="eastAsia"/>
            </w:rPr>
            <w:t>☐</w:t>
          </w:r>
        </w:sdtContent>
      </w:sdt>
      <w:r w:rsidR="001235F3">
        <w:t xml:space="preserve"> </w:t>
      </w:r>
      <w:r w:rsidR="001235F3" w:rsidRPr="00A02F6C">
        <w:t>Copy of anti-social behaviour clause from tenancy agreement</w:t>
      </w:r>
    </w:p>
    <w:p w14:paraId="24206759" w14:textId="77777777" w:rsidR="001235F3" w:rsidRDefault="001235F3" w:rsidP="001235F3">
      <w:r>
        <w:t xml:space="preserve">Date seen: </w:t>
      </w:r>
      <w:r>
        <w:tab/>
      </w:r>
      <w:sdt>
        <w:sdtPr>
          <w:alias w:val="Choose the date you saw the evidence"/>
          <w:tag w:val="Choose the date you saw the evidence"/>
          <w:id w:val="-779483015"/>
          <w:placeholder>
            <w:docPart w:val="054A703CDADC4D09B39BB77BD03206C3"/>
          </w:placeholder>
          <w:showingPlcHdr/>
          <w:date>
            <w:dateFormat w:val="dd/MM/yyyy"/>
            <w:lid w:val="en-GB"/>
            <w:storeMappedDataAs w:val="dateTime"/>
            <w:calendar w:val="gregorian"/>
          </w:date>
        </w:sdtPr>
        <w:sdtContent>
          <w:r w:rsidRPr="00963D58">
            <w:rPr>
              <w:rStyle w:val="PlaceholderText"/>
            </w:rPr>
            <w:t>Click or tap to enter a date.</w:t>
          </w:r>
        </w:sdtContent>
      </w:sdt>
    </w:p>
    <w:p w14:paraId="0A10AC79" w14:textId="7A449629" w:rsidR="001235F3" w:rsidRDefault="00000000" w:rsidP="001235F3">
      <w:sdt>
        <w:sdtPr>
          <w:rPr>
            <w:rFonts w:ascii="MS Gothic" w:eastAsia="MS Gothic" w:hAnsi="MS Gothic"/>
          </w:rPr>
          <w:alias w:val="Check this box if you have seen a form of photographic ID and proof of address"/>
          <w:tag w:val="Check this box if you have seen a form of photographic ID and proof of address"/>
          <w:id w:val="-381404619"/>
          <w14:checkbox>
            <w14:checked w14:val="0"/>
            <w14:checkedState w14:val="2612" w14:font="MS Gothic"/>
            <w14:uncheckedState w14:val="2610" w14:font="MS Gothic"/>
          </w14:checkbox>
        </w:sdtPr>
        <w:sdtContent>
          <w:r w:rsidR="001235F3">
            <w:rPr>
              <w:rFonts w:ascii="MS Gothic" w:eastAsia="MS Gothic" w:hAnsi="MS Gothic" w:hint="eastAsia"/>
            </w:rPr>
            <w:t>☐</w:t>
          </w:r>
        </w:sdtContent>
      </w:sdt>
      <w:r w:rsidR="001235F3">
        <w:t xml:space="preserve"> </w:t>
      </w:r>
      <w:r w:rsidR="001235F3" w:rsidRPr="00A02F6C">
        <w:t>One form of photographic ID and proof of address (p</w:t>
      </w:r>
      <w:r w:rsidR="001235F3">
        <w:t>lease p</w:t>
      </w:r>
      <w:r w:rsidR="001235F3" w:rsidRPr="00A02F6C">
        <w:t>rovide in person)</w:t>
      </w:r>
    </w:p>
    <w:p w14:paraId="4BFC67B3" w14:textId="5C6D50E8" w:rsidR="001235F3" w:rsidRDefault="001235F3" w:rsidP="001235F3">
      <w:r>
        <w:t xml:space="preserve">Date seen: </w:t>
      </w:r>
      <w:r>
        <w:tab/>
      </w:r>
      <w:sdt>
        <w:sdtPr>
          <w:alias w:val="Choose the date you saw the evidence"/>
          <w:tag w:val="Choose the date you saw the evidence"/>
          <w:id w:val="-1888102106"/>
          <w:placeholder>
            <w:docPart w:val="265B68622CAC428EAB1D6D829D881BEE"/>
          </w:placeholder>
          <w:showingPlcHdr/>
          <w:date>
            <w:dateFormat w:val="dd/MM/yyyy"/>
            <w:lid w:val="en-GB"/>
            <w:storeMappedDataAs w:val="dateTime"/>
            <w:calendar w:val="gregorian"/>
          </w:date>
        </w:sdtPr>
        <w:sdtContent>
          <w:r w:rsidRPr="00963D58">
            <w:rPr>
              <w:rStyle w:val="PlaceholderText"/>
            </w:rPr>
            <w:t>Click or tap to enter a date.</w:t>
          </w:r>
        </w:sdtContent>
      </w:sdt>
    </w:p>
    <w:p w14:paraId="35409DDE" w14:textId="2D5BAD81" w:rsidR="001235F3" w:rsidRDefault="00000000" w:rsidP="001235F3">
      <w:sdt>
        <w:sdtPr>
          <w:rPr>
            <w:rFonts w:ascii="MS Gothic" w:eastAsia="MS Gothic" w:hAnsi="MS Gothic"/>
          </w:rPr>
          <w:alias w:val="Check this box if you have seen a Copy of automatic fire alarm design, installation and commissioning certificate "/>
          <w:tag w:val="Check this box if you have seen a Copy of automatic fire alarm design, installation and commissioning certificate "/>
          <w:id w:val="1304663640"/>
          <w14:checkbox>
            <w14:checked w14:val="0"/>
            <w14:checkedState w14:val="2612" w14:font="MS Gothic"/>
            <w14:uncheckedState w14:val="2610" w14:font="MS Gothic"/>
          </w14:checkbox>
        </w:sdtPr>
        <w:sdtContent>
          <w:r w:rsidR="001235F3">
            <w:rPr>
              <w:rFonts w:ascii="MS Gothic" w:eastAsia="MS Gothic" w:hAnsi="MS Gothic" w:hint="eastAsia"/>
            </w:rPr>
            <w:t>☐</w:t>
          </w:r>
        </w:sdtContent>
      </w:sdt>
      <w:r w:rsidR="001235F3">
        <w:t xml:space="preserve"> </w:t>
      </w:r>
      <w:r w:rsidR="001235F3" w:rsidRPr="00A02F6C">
        <w:t>Copy of automatic fire alarm design, installation and commissioning certificate as re</w:t>
      </w:r>
      <w:r w:rsidR="001235F3">
        <w:t>q</w:t>
      </w:r>
      <w:r w:rsidR="001235F3" w:rsidRPr="00A02F6C">
        <w:t>uired by BS5839</w:t>
      </w:r>
    </w:p>
    <w:p w14:paraId="6DEF6BCD" w14:textId="77777777" w:rsidR="001235F3" w:rsidRDefault="001235F3" w:rsidP="001235F3">
      <w:r>
        <w:t xml:space="preserve">Date seen: </w:t>
      </w:r>
      <w:r>
        <w:tab/>
      </w:r>
      <w:sdt>
        <w:sdtPr>
          <w:alias w:val="Choose the date you saw the evidence"/>
          <w:tag w:val="Choose the date you saw the evidence"/>
          <w:id w:val="1647784370"/>
          <w:placeholder>
            <w:docPart w:val="ACDE8E87034A4DAAAA042862FFC9E6E5"/>
          </w:placeholder>
          <w:showingPlcHdr/>
          <w:date>
            <w:dateFormat w:val="dd/MM/yyyy"/>
            <w:lid w:val="en-GB"/>
            <w:storeMappedDataAs w:val="dateTime"/>
            <w:calendar w:val="gregorian"/>
          </w:date>
        </w:sdtPr>
        <w:sdtContent>
          <w:r w:rsidRPr="00963D58">
            <w:rPr>
              <w:rStyle w:val="PlaceholderText"/>
            </w:rPr>
            <w:t>Click or tap to enter a date.</w:t>
          </w:r>
        </w:sdtContent>
      </w:sdt>
    </w:p>
    <w:p w14:paraId="7691BF44" w14:textId="405D1199" w:rsidR="001235F3" w:rsidRDefault="00000000" w:rsidP="001235F3">
      <w:sdt>
        <w:sdtPr>
          <w:rPr>
            <w:rFonts w:ascii="MS Gothic" w:eastAsia="MS Gothic" w:hAnsi="MS Gothic"/>
          </w:rPr>
          <w:alias w:val="Check this box if you have seen a Copy of annual automatic fire alarm, fire extinguisher and emergency lighting maintenance certificates"/>
          <w:tag w:val="Check this box if you have seen a Copy of annual automatic fire alarm, fire extinguisher and emergency lighting maintenance certificates"/>
          <w:id w:val="521517680"/>
          <w14:checkbox>
            <w14:checked w14:val="0"/>
            <w14:checkedState w14:val="2612" w14:font="MS Gothic"/>
            <w14:uncheckedState w14:val="2610" w14:font="MS Gothic"/>
          </w14:checkbox>
        </w:sdtPr>
        <w:sdtContent>
          <w:r w:rsidR="001235F3">
            <w:rPr>
              <w:rFonts w:ascii="MS Gothic" w:eastAsia="MS Gothic" w:hAnsi="MS Gothic" w:hint="eastAsia"/>
            </w:rPr>
            <w:t>☐</w:t>
          </w:r>
        </w:sdtContent>
      </w:sdt>
      <w:r w:rsidR="001235F3">
        <w:t xml:space="preserve"> </w:t>
      </w:r>
      <w:r w:rsidR="001235F3" w:rsidRPr="00A02F6C">
        <w:t>Copy of annual automatic fire alarm, fire extinguisher and emergency lighting maintenance certificates</w:t>
      </w:r>
    </w:p>
    <w:p w14:paraId="01CE5F7E" w14:textId="77777777" w:rsidR="001235F3" w:rsidRDefault="001235F3" w:rsidP="001235F3">
      <w:r>
        <w:t xml:space="preserve">Date seen: </w:t>
      </w:r>
      <w:r>
        <w:tab/>
      </w:r>
      <w:sdt>
        <w:sdtPr>
          <w:alias w:val="Choose the date you saw the evidence"/>
          <w:tag w:val="Choose the date you saw the evidence"/>
          <w:id w:val="444267400"/>
          <w:placeholder>
            <w:docPart w:val="9C010E4A950544858EA9104932F476B4"/>
          </w:placeholder>
          <w:showingPlcHdr/>
          <w:date>
            <w:dateFormat w:val="dd/MM/yyyy"/>
            <w:lid w:val="en-GB"/>
            <w:storeMappedDataAs w:val="dateTime"/>
            <w:calendar w:val="gregorian"/>
          </w:date>
        </w:sdtPr>
        <w:sdtContent>
          <w:r w:rsidRPr="00963D58">
            <w:rPr>
              <w:rStyle w:val="PlaceholderText"/>
            </w:rPr>
            <w:t>Click or tap to enter a date.</w:t>
          </w:r>
        </w:sdtContent>
      </w:sdt>
    </w:p>
    <w:p w14:paraId="5F4B76F1" w14:textId="416650F9" w:rsidR="001235F3" w:rsidRDefault="00000000" w:rsidP="001235F3">
      <w:sdt>
        <w:sdtPr>
          <w:rPr>
            <w:rFonts w:ascii="MS Gothic" w:eastAsia="MS Gothic" w:hAnsi="MS Gothic"/>
          </w:rPr>
          <w:alias w:val="Check this box if you have seen a Scale floor plan of property with measurements"/>
          <w:tag w:val="Check this box if you have seen a Scale floor plan of property with measurements"/>
          <w:id w:val="-1307310729"/>
          <w14:checkbox>
            <w14:checked w14:val="0"/>
            <w14:checkedState w14:val="2612" w14:font="MS Gothic"/>
            <w14:uncheckedState w14:val="2610" w14:font="MS Gothic"/>
          </w14:checkbox>
        </w:sdtPr>
        <w:sdtContent>
          <w:r w:rsidR="001235F3">
            <w:rPr>
              <w:rFonts w:ascii="MS Gothic" w:eastAsia="MS Gothic" w:hAnsi="MS Gothic" w:hint="eastAsia"/>
            </w:rPr>
            <w:t>☐</w:t>
          </w:r>
        </w:sdtContent>
      </w:sdt>
      <w:r w:rsidR="001235F3">
        <w:t xml:space="preserve"> </w:t>
      </w:r>
      <w:r w:rsidR="001235F3" w:rsidRPr="00A02F6C">
        <w:t>Scale floor plan of property with measurements, showing the location and size of each room in the property. Please provide a separate plan of each floor level of the property</w:t>
      </w:r>
    </w:p>
    <w:p w14:paraId="2717F7E9" w14:textId="77777777" w:rsidR="001235F3" w:rsidRDefault="001235F3" w:rsidP="001235F3">
      <w:r>
        <w:t xml:space="preserve">Date seen: </w:t>
      </w:r>
      <w:r>
        <w:tab/>
      </w:r>
      <w:sdt>
        <w:sdtPr>
          <w:alias w:val="Choose the date you saw the evidence"/>
          <w:tag w:val="Choose the date you saw the evidence"/>
          <w:id w:val="1985653549"/>
          <w:placeholder>
            <w:docPart w:val="89650B4F4C2D4B26B05A94BBEC62C7DB"/>
          </w:placeholder>
          <w:showingPlcHdr/>
          <w:date>
            <w:dateFormat w:val="dd/MM/yyyy"/>
            <w:lid w:val="en-GB"/>
            <w:storeMappedDataAs w:val="dateTime"/>
            <w:calendar w:val="gregorian"/>
          </w:date>
        </w:sdtPr>
        <w:sdtContent>
          <w:r w:rsidRPr="00963D58">
            <w:rPr>
              <w:rStyle w:val="PlaceholderText"/>
            </w:rPr>
            <w:t>Click or tap to enter a date.</w:t>
          </w:r>
        </w:sdtContent>
      </w:sdt>
    </w:p>
    <w:p w14:paraId="6D1EE0B4" w14:textId="77777777" w:rsidR="001235F3" w:rsidRDefault="00000000" w:rsidP="001235F3">
      <w:sdt>
        <w:sdtPr>
          <w:rPr>
            <w:rFonts w:ascii="MS Gothic" w:eastAsia="MS Gothic" w:hAnsi="MS Gothic"/>
          </w:rPr>
          <w:alias w:val="Check this box if you have seen Planning Consent and/or Building Regulation Approval Certificate"/>
          <w:tag w:val="Check this box if you have seen a Planning Consent and/or Building Regulation Approval Certificate"/>
          <w:id w:val="-225454911"/>
          <w14:checkbox>
            <w14:checked w14:val="0"/>
            <w14:checkedState w14:val="2612" w14:font="MS Gothic"/>
            <w14:uncheckedState w14:val="2610" w14:font="MS Gothic"/>
          </w14:checkbox>
        </w:sdtPr>
        <w:sdtContent>
          <w:r w:rsidR="001235F3">
            <w:rPr>
              <w:rFonts w:ascii="MS Gothic" w:eastAsia="MS Gothic" w:hAnsi="MS Gothic" w:hint="eastAsia"/>
            </w:rPr>
            <w:t>☐</w:t>
          </w:r>
        </w:sdtContent>
      </w:sdt>
      <w:r w:rsidR="001235F3">
        <w:t xml:space="preserve"> </w:t>
      </w:r>
      <w:r w:rsidR="001235F3" w:rsidRPr="00A02F6C">
        <w:t xml:space="preserve">Planning Consent </w:t>
      </w:r>
      <w:r w:rsidR="001235F3">
        <w:t>and/or</w:t>
      </w:r>
      <w:r w:rsidR="001235F3" w:rsidRPr="00A02F6C">
        <w:t xml:space="preserve"> Building Regulation Approval Certificate if applicable </w:t>
      </w:r>
    </w:p>
    <w:p w14:paraId="2DDCFFB3" w14:textId="77777777" w:rsidR="001235F3" w:rsidRDefault="001235F3" w:rsidP="001235F3">
      <w:r>
        <w:t xml:space="preserve">Date seen: </w:t>
      </w:r>
      <w:r>
        <w:tab/>
      </w:r>
      <w:sdt>
        <w:sdtPr>
          <w:alias w:val="Choose the date you saw the evidence"/>
          <w:tag w:val="Choose the date you saw the evidence"/>
          <w:id w:val="-2130850397"/>
          <w:placeholder>
            <w:docPart w:val="9CBB7AB24A0545848DC2A0607E9794B0"/>
          </w:placeholder>
          <w:showingPlcHdr/>
          <w:date>
            <w:dateFormat w:val="dd/MM/yyyy"/>
            <w:lid w:val="en-GB"/>
            <w:storeMappedDataAs w:val="dateTime"/>
            <w:calendar w:val="gregorian"/>
          </w:date>
        </w:sdtPr>
        <w:sdtContent>
          <w:r w:rsidRPr="00963D58">
            <w:rPr>
              <w:rStyle w:val="PlaceholderText"/>
            </w:rPr>
            <w:t>Click or tap to enter a date.</w:t>
          </w:r>
        </w:sdtContent>
      </w:sdt>
    </w:p>
    <w:p w14:paraId="549F3B79" w14:textId="54495595" w:rsidR="001235F3" w:rsidRDefault="00000000" w:rsidP="001235F3">
      <w:sdt>
        <w:sdtPr>
          <w:rPr>
            <w:rFonts w:ascii="MS Gothic" w:eastAsia="MS Gothic" w:hAnsi="MS Gothic"/>
          </w:rPr>
          <w:alias w:val="Check this box if you have seen Confirmation that landlord’s furniture and furnishings meet required fire safety standards"/>
          <w:tag w:val="Check this box if you have seen Confirmation that landlord’s furniture and furnishings meet required fire safety standards"/>
          <w:id w:val="1691021094"/>
          <w14:checkbox>
            <w14:checked w14:val="0"/>
            <w14:checkedState w14:val="2612" w14:font="MS Gothic"/>
            <w14:uncheckedState w14:val="2610" w14:font="MS Gothic"/>
          </w14:checkbox>
        </w:sdtPr>
        <w:sdtContent>
          <w:r w:rsidR="001235F3">
            <w:rPr>
              <w:rFonts w:ascii="MS Gothic" w:eastAsia="MS Gothic" w:hAnsi="MS Gothic" w:hint="eastAsia"/>
            </w:rPr>
            <w:t>☐</w:t>
          </w:r>
        </w:sdtContent>
      </w:sdt>
      <w:r w:rsidR="001235F3">
        <w:t xml:space="preserve"> </w:t>
      </w:r>
      <w:r w:rsidR="001235F3" w:rsidRPr="00A02F6C">
        <w:t xml:space="preserve">Confirmation that landlord’s furniture and furnishings meet required fire safety standards </w:t>
      </w:r>
    </w:p>
    <w:p w14:paraId="73962A2B" w14:textId="77777777" w:rsidR="001235F3" w:rsidRDefault="001235F3" w:rsidP="001235F3">
      <w:r>
        <w:t xml:space="preserve">Date seen: </w:t>
      </w:r>
      <w:r>
        <w:tab/>
      </w:r>
      <w:sdt>
        <w:sdtPr>
          <w:alias w:val="Choose the date you saw the evidence"/>
          <w:tag w:val="Choose the date you saw the evidence"/>
          <w:id w:val="-2117196523"/>
          <w:placeholder>
            <w:docPart w:val="0E3FF6A0DA2C422F935905B7184A7A29"/>
          </w:placeholder>
          <w:showingPlcHdr/>
          <w:date>
            <w:dateFormat w:val="dd/MM/yyyy"/>
            <w:lid w:val="en-GB"/>
            <w:storeMappedDataAs w:val="dateTime"/>
            <w:calendar w:val="gregorian"/>
          </w:date>
        </w:sdtPr>
        <w:sdtContent>
          <w:r w:rsidRPr="00963D58">
            <w:rPr>
              <w:rStyle w:val="PlaceholderText"/>
            </w:rPr>
            <w:t>Click or tap to enter a date.</w:t>
          </w:r>
        </w:sdtContent>
      </w:sdt>
    </w:p>
    <w:p w14:paraId="7BB961F4" w14:textId="77777777" w:rsidR="001235F3" w:rsidRDefault="00000000" w:rsidP="001235F3">
      <w:sdt>
        <w:sdtPr>
          <w:rPr>
            <w:rFonts w:ascii="MS Gothic" w:eastAsia="MS Gothic" w:hAnsi="MS Gothic"/>
          </w:rPr>
          <w:alias w:val="Check this box if you have seen a Copy of logbook evidencing regular testing of fire detection system"/>
          <w:tag w:val="Check this box if you have seen a Copy of logbook evidencing regular testing of fire detection system"/>
          <w:id w:val="-462878954"/>
          <w14:checkbox>
            <w14:checked w14:val="0"/>
            <w14:checkedState w14:val="2612" w14:font="MS Gothic"/>
            <w14:uncheckedState w14:val="2610" w14:font="MS Gothic"/>
          </w14:checkbox>
        </w:sdtPr>
        <w:sdtContent>
          <w:r w:rsidR="001235F3">
            <w:rPr>
              <w:rFonts w:ascii="MS Gothic" w:eastAsia="MS Gothic" w:hAnsi="MS Gothic" w:hint="eastAsia"/>
            </w:rPr>
            <w:t>☐</w:t>
          </w:r>
        </w:sdtContent>
      </w:sdt>
      <w:r w:rsidR="001235F3">
        <w:t xml:space="preserve"> </w:t>
      </w:r>
      <w:r w:rsidR="001235F3" w:rsidRPr="00A02F6C">
        <w:t xml:space="preserve">Copy of logbook evidencing regular testing of fire detection system </w:t>
      </w:r>
    </w:p>
    <w:p w14:paraId="3D01BDED" w14:textId="77777777" w:rsidR="001235F3" w:rsidRDefault="001235F3" w:rsidP="001235F3">
      <w:r>
        <w:t xml:space="preserve">Date seen: </w:t>
      </w:r>
      <w:r>
        <w:tab/>
      </w:r>
      <w:sdt>
        <w:sdtPr>
          <w:alias w:val="Choose the date you saw the evidence"/>
          <w:tag w:val="Choose the date you saw the evidence"/>
          <w:id w:val="69462642"/>
          <w:placeholder>
            <w:docPart w:val="0546ECB853864E058AC0189DEB2F57F1"/>
          </w:placeholder>
          <w:showingPlcHdr/>
          <w:date>
            <w:dateFormat w:val="dd/MM/yyyy"/>
            <w:lid w:val="en-GB"/>
            <w:storeMappedDataAs w:val="dateTime"/>
            <w:calendar w:val="gregorian"/>
          </w:date>
        </w:sdtPr>
        <w:sdtContent>
          <w:r w:rsidRPr="00963D58">
            <w:rPr>
              <w:rStyle w:val="PlaceholderText"/>
            </w:rPr>
            <w:t>Click or tap to enter a date.</w:t>
          </w:r>
        </w:sdtContent>
      </w:sdt>
    </w:p>
    <w:p w14:paraId="11EFB50B" w14:textId="77777777" w:rsidR="001235F3" w:rsidRDefault="00000000" w:rsidP="001235F3">
      <w:sdt>
        <w:sdtPr>
          <w:rPr>
            <w:rFonts w:ascii="MS Gothic" w:eastAsia="MS Gothic" w:hAnsi="MS Gothic"/>
          </w:rPr>
          <w:alias w:val="Check this box if you have seen a Copy of Fire Risk Assessment "/>
          <w:tag w:val="Check this box if you have seen a Copy of Fire Risk Assessment "/>
          <w:id w:val="289789602"/>
          <w14:checkbox>
            <w14:checked w14:val="0"/>
            <w14:checkedState w14:val="2612" w14:font="MS Gothic"/>
            <w14:uncheckedState w14:val="2610" w14:font="MS Gothic"/>
          </w14:checkbox>
        </w:sdtPr>
        <w:sdtContent>
          <w:r w:rsidR="001235F3">
            <w:rPr>
              <w:rFonts w:ascii="MS Gothic" w:eastAsia="MS Gothic" w:hAnsi="MS Gothic" w:hint="eastAsia"/>
            </w:rPr>
            <w:t>☐</w:t>
          </w:r>
        </w:sdtContent>
      </w:sdt>
      <w:r w:rsidR="001235F3">
        <w:t xml:space="preserve"> </w:t>
      </w:r>
      <w:r w:rsidR="001235F3" w:rsidRPr="00A02F6C">
        <w:t xml:space="preserve">Copy of Fire Risk Assessment </w:t>
      </w:r>
    </w:p>
    <w:p w14:paraId="68613468" w14:textId="77777777" w:rsidR="001235F3" w:rsidRDefault="001235F3" w:rsidP="001235F3">
      <w:r>
        <w:t xml:space="preserve">Date seen: </w:t>
      </w:r>
      <w:r>
        <w:tab/>
      </w:r>
      <w:sdt>
        <w:sdtPr>
          <w:alias w:val="Choose the date you saw the evidence"/>
          <w:tag w:val="Choose the date you saw the evidence"/>
          <w:id w:val="123288761"/>
          <w:placeholder>
            <w:docPart w:val="830C7B1CFAE441F4968D6E43852E7373"/>
          </w:placeholder>
          <w:showingPlcHdr/>
          <w:date>
            <w:dateFormat w:val="dd/MM/yyyy"/>
            <w:lid w:val="en-GB"/>
            <w:storeMappedDataAs w:val="dateTime"/>
            <w:calendar w:val="gregorian"/>
          </w:date>
        </w:sdtPr>
        <w:sdtContent>
          <w:r w:rsidRPr="00963D58">
            <w:rPr>
              <w:rStyle w:val="PlaceholderText"/>
            </w:rPr>
            <w:t>Click or tap to enter a date.</w:t>
          </w:r>
        </w:sdtContent>
      </w:sdt>
    </w:p>
    <w:p w14:paraId="340133F3" w14:textId="77777777" w:rsidR="001235F3" w:rsidRDefault="00000000" w:rsidP="001235F3">
      <w:sdt>
        <w:sdtPr>
          <w:rPr>
            <w:rFonts w:ascii="MS Gothic" w:eastAsia="MS Gothic" w:hAnsi="MS Gothic"/>
          </w:rPr>
          <w:alias w:val="Check this box if you have seen a Copy of current Energy Performance Certificate"/>
          <w:tag w:val="Check this box if you have seen a Copy of current Energy Performance Certificate"/>
          <w:id w:val="1861706238"/>
          <w14:checkbox>
            <w14:checked w14:val="0"/>
            <w14:checkedState w14:val="2612" w14:font="MS Gothic"/>
            <w14:uncheckedState w14:val="2610" w14:font="MS Gothic"/>
          </w14:checkbox>
        </w:sdtPr>
        <w:sdtContent>
          <w:r w:rsidR="001235F3">
            <w:rPr>
              <w:rFonts w:ascii="MS Gothic" w:eastAsia="MS Gothic" w:hAnsi="MS Gothic" w:hint="eastAsia"/>
            </w:rPr>
            <w:t>☐</w:t>
          </w:r>
        </w:sdtContent>
      </w:sdt>
      <w:r w:rsidR="001235F3">
        <w:t xml:space="preserve"> </w:t>
      </w:r>
      <w:r w:rsidR="001235F3" w:rsidRPr="00A02F6C">
        <w:t>Copy of current Energy Performance Certificate</w:t>
      </w:r>
    </w:p>
    <w:p w14:paraId="121B9676" w14:textId="77777777" w:rsidR="001235F3" w:rsidRDefault="001235F3" w:rsidP="001235F3">
      <w:r>
        <w:t xml:space="preserve">Date seen: </w:t>
      </w:r>
      <w:r>
        <w:tab/>
      </w:r>
      <w:sdt>
        <w:sdtPr>
          <w:alias w:val="Choose the date you saw the evidence"/>
          <w:tag w:val="Choose the date you saw the evidence"/>
          <w:id w:val="538251077"/>
          <w:placeholder>
            <w:docPart w:val="DC681FFEBA624C55AE6C7B24E098EFA2"/>
          </w:placeholder>
          <w:showingPlcHdr/>
          <w:date>
            <w:dateFormat w:val="dd/MM/yyyy"/>
            <w:lid w:val="en-GB"/>
            <w:storeMappedDataAs w:val="dateTime"/>
            <w:calendar w:val="gregorian"/>
          </w:date>
        </w:sdtPr>
        <w:sdtContent>
          <w:r w:rsidRPr="00963D58">
            <w:rPr>
              <w:rStyle w:val="PlaceholderText"/>
            </w:rPr>
            <w:t>Click or tap to enter a date.</w:t>
          </w:r>
        </w:sdtContent>
      </w:sdt>
    </w:p>
    <w:p w14:paraId="10D747CB" w14:textId="5C2080AE" w:rsidR="001235F3" w:rsidRPr="00A02F6C" w:rsidRDefault="001235F3" w:rsidP="001235F3">
      <w:pPr>
        <w:rPr>
          <w:b/>
          <w:bCs/>
        </w:rPr>
      </w:pPr>
    </w:p>
    <w:p w14:paraId="3400F65E" w14:textId="7150FA6C" w:rsidR="00A02F6C" w:rsidRPr="00A02F6C" w:rsidRDefault="00A02F6C" w:rsidP="00A02F6C">
      <w:pPr>
        <w:rPr>
          <w:b/>
          <w:bCs/>
        </w:rPr>
      </w:pPr>
    </w:p>
    <w:sectPr w:rsidR="00A02F6C" w:rsidRPr="00A02F6C" w:rsidSect="0026306D">
      <w:headerReference w:type="first" r:id="rId16"/>
      <w:footerReference w:type="first" r:id="rId17"/>
      <w:type w:val="continuous"/>
      <w:pgSz w:w="11906" w:h="16838" w:code="9"/>
      <w:pgMar w:top="1440" w:right="1077" w:bottom="1440"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E234C" w14:textId="77777777" w:rsidR="00BA7F98" w:rsidRDefault="00BA7F98" w:rsidP="00947DFD">
      <w:pPr>
        <w:spacing w:after="0" w:line="240" w:lineRule="auto"/>
      </w:pPr>
      <w:r>
        <w:separator/>
      </w:r>
    </w:p>
  </w:endnote>
  <w:endnote w:type="continuationSeparator" w:id="0">
    <w:p w14:paraId="1F69A824" w14:textId="77777777" w:rsidR="00BA7F98" w:rsidRDefault="00BA7F98" w:rsidP="00947DFD">
      <w:pPr>
        <w:spacing w:after="0" w:line="240" w:lineRule="auto"/>
      </w:pPr>
      <w:r>
        <w:continuationSeparator/>
      </w:r>
    </w:p>
  </w:endnote>
  <w:endnote w:type="continuationNotice" w:id="1">
    <w:p w14:paraId="24B76873" w14:textId="77777777" w:rsidR="00BA7F98" w:rsidRDefault="00BA7F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3903921"/>
      <w:docPartObj>
        <w:docPartGallery w:val="Page Numbers (Bottom of Page)"/>
        <w:docPartUnique/>
      </w:docPartObj>
    </w:sdtPr>
    <w:sdtContent>
      <w:sdt>
        <w:sdtPr>
          <w:id w:val="-1769616900"/>
          <w:docPartObj>
            <w:docPartGallery w:val="Page Numbers (Top of Page)"/>
            <w:docPartUnique/>
          </w:docPartObj>
        </w:sdtPr>
        <w:sdtContent>
          <w:p w14:paraId="5B74D4D2" w14:textId="48920C86" w:rsidR="00064D95" w:rsidRDefault="00064D95">
            <w:pPr>
              <w:pStyle w:val="Footer"/>
              <w:jc w:val="right"/>
            </w:pPr>
            <w:r>
              <w:t xml:space="preserve">Page </w:t>
            </w: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of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p w14:paraId="4822C361" w14:textId="77777777" w:rsidR="000F278C" w:rsidRDefault="000F278C" w:rsidP="5E86AE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D3312" w14:textId="77777777" w:rsidR="00BA7F98" w:rsidRDefault="00BA7F98" w:rsidP="00947DFD">
      <w:pPr>
        <w:spacing w:after="0" w:line="240" w:lineRule="auto"/>
      </w:pPr>
      <w:r>
        <w:separator/>
      </w:r>
    </w:p>
  </w:footnote>
  <w:footnote w:type="continuationSeparator" w:id="0">
    <w:p w14:paraId="7928D1F2" w14:textId="77777777" w:rsidR="00BA7F98" w:rsidRDefault="00BA7F98" w:rsidP="00947DFD">
      <w:pPr>
        <w:spacing w:after="0" w:line="240" w:lineRule="auto"/>
      </w:pPr>
      <w:r>
        <w:continuationSeparator/>
      </w:r>
    </w:p>
  </w:footnote>
  <w:footnote w:type="continuationNotice" w:id="1">
    <w:p w14:paraId="7A6E8B6C" w14:textId="77777777" w:rsidR="00BA7F98" w:rsidRDefault="00BA7F9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50"/>
      <w:gridCol w:w="3250"/>
      <w:gridCol w:w="3250"/>
    </w:tblGrid>
    <w:tr w:rsidR="000F278C" w14:paraId="0ED58802" w14:textId="77777777" w:rsidTr="5E86AE9B">
      <w:trPr>
        <w:trHeight w:val="300"/>
      </w:trPr>
      <w:tc>
        <w:tcPr>
          <w:tcW w:w="3250" w:type="dxa"/>
        </w:tcPr>
        <w:p w14:paraId="01369F45" w14:textId="77777777" w:rsidR="000F278C" w:rsidRDefault="000F278C" w:rsidP="005764A3">
          <w:pPr>
            <w:pStyle w:val="Header"/>
          </w:pPr>
        </w:p>
      </w:tc>
      <w:tc>
        <w:tcPr>
          <w:tcW w:w="3250" w:type="dxa"/>
        </w:tcPr>
        <w:p w14:paraId="2788DDA7" w14:textId="77777777" w:rsidR="000F278C" w:rsidRDefault="000F278C" w:rsidP="5E86AE9B">
          <w:pPr>
            <w:pStyle w:val="Header"/>
            <w:jc w:val="center"/>
          </w:pPr>
        </w:p>
      </w:tc>
      <w:tc>
        <w:tcPr>
          <w:tcW w:w="3250" w:type="dxa"/>
        </w:tcPr>
        <w:p w14:paraId="48AC235D" w14:textId="77777777" w:rsidR="000F278C" w:rsidRDefault="000F278C" w:rsidP="5E86AE9B">
          <w:pPr>
            <w:pStyle w:val="Header"/>
            <w:ind w:right="-115"/>
            <w:jc w:val="right"/>
          </w:pPr>
        </w:p>
      </w:tc>
    </w:tr>
  </w:tbl>
  <w:p w14:paraId="30CF6F06" w14:textId="77777777" w:rsidR="000F278C" w:rsidRDefault="000F278C" w:rsidP="5E86AE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D3507"/>
    <w:multiLevelType w:val="hybridMultilevel"/>
    <w:tmpl w:val="B82E525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800F77"/>
    <w:multiLevelType w:val="hybridMultilevel"/>
    <w:tmpl w:val="C3482962"/>
    <w:lvl w:ilvl="0" w:tplc="F372F26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D86D31"/>
    <w:multiLevelType w:val="hybridMultilevel"/>
    <w:tmpl w:val="189090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B27552"/>
    <w:multiLevelType w:val="hybridMultilevel"/>
    <w:tmpl w:val="B82E525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7345D0C"/>
    <w:multiLevelType w:val="hybridMultilevel"/>
    <w:tmpl w:val="5B647B5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6803F36"/>
    <w:multiLevelType w:val="multilevel"/>
    <w:tmpl w:val="B54241B8"/>
    <w:lvl w:ilvl="0">
      <w:start w:val="1"/>
      <w:numFmt w:val="decimal"/>
      <w:pStyle w:val="NumberedList"/>
      <w:lvlText w:val="%1."/>
      <w:lvlJc w:val="left"/>
      <w:pPr>
        <w:ind w:left="680" w:hanging="340"/>
      </w:pPr>
      <w:rPr>
        <w:rFonts w:asciiTheme="majorHAnsi" w:eastAsiaTheme="majorEastAsia" w:hAnsiTheme="majorHAnsi" w:cstheme="majorBidi" w:hint="default"/>
      </w:rPr>
    </w:lvl>
    <w:lvl w:ilvl="1">
      <w:start w:val="1"/>
      <w:numFmt w:val="decimal"/>
      <w:lvlText w:val="%1.%2."/>
      <w:lvlJc w:val="left"/>
      <w:pPr>
        <w:ind w:left="1021" w:hanging="102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8492676"/>
    <w:multiLevelType w:val="hybridMultilevel"/>
    <w:tmpl w:val="D5BE53E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D74BF9"/>
    <w:multiLevelType w:val="hybridMultilevel"/>
    <w:tmpl w:val="B82E52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B6874C5"/>
    <w:multiLevelType w:val="hybridMultilevel"/>
    <w:tmpl w:val="AE6279F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17616D5"/>
    <w:multiLevelType w:val="hybridMultilevel"/>
    <w:tmpl w:val="9260D45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9437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2D6455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4082911"/>
    <w:multiLevelType w:val="hybridMultilevel"/>
    <w:tmpl w:val="480EBA7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A1F4A49"/>
    <w:multiLevelType w:val="hybridMultilevel"/>
    <w:tmpl w:val="4CD85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252172"/>
    <w:multiLevelType w:val="hybridMultilevel"/>
    <w:tmpl w:val="B82E525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AA60E63"/>
    <w:multiLevelType w:val="hybridMultilevel"/>
    <w:tmpl w:val="684E09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A02A1C"/>
    <w:multiLevelType w:val="multilevel"/>
    <w:tmpl w:val="3B6AD34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1177ED3"/>
    <w:multiLevelType w:val="hybridMultilevel"/>
    <w:tmpl w:val="7D7ECE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D191A30"/>
    <w:multiLevelType w:val="hybridMultilevel"/>
    <w:tmpl w:val="35D476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10C32B3"/>
    <w:multiLevelType w:val="hybridMultilevel"/>
    <w:tmpl w:val="8EA28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8595395"/>
    <w:multiLevelType w:val="hybridMultilevel"/>
    <w:tmpl w:val="A12CB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3C5218"/>
    <w:multiLevelType w:val="multilevel"/>
    <w:tmpl w:val="446C3DDE"/>
    <w:styleLink w:val="CurrentList1"/>
    <w:lvl w:ilvl="0">
      <w:start w:val="1"/>
      <w:numFmt w:val="decimal"/>
      <w:lvlText w:val="%1."/>
      <w:lvlJc w:val="left"/>
      <w:pPr>
        <w:ind w:left="340" w:hanging="340"/>
      </w:pPr>
      <w:rPr>
        <w:rFonts w:asciiTheme="majorHAnsi" w:eastAsiaTheme="majorEastAsia" w:hAnsiTheme="majorHAnsi" w:cstheme="majorBidi"/>
      </w:rPr>
    </w:lvl>
    <w:lvl w:ilvl="1">
      <w:start w:val="1"/>
      <w:numFmt w:val="decimal"/>
      <w:lvlText w:val="%1.%2."/>
      <w:lvlJc w:val="left"/>
      <w:pPr>
        <w:ind w:left="1021" w:hanging="102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954557410">
    <w:abstractNumId w:val="5"/>
  </w:num>
  <w:num w:numId="2" w16cid:durableId="771124703">
    <w:abstractNumId w:val="21"/>
  </w:num>
  <w:num w:numId="3" w16cid:durableId="558437056">
    <w:abstractNumId w:val="20"/>
  </w:num>
  <w:num w:numId="4" w16cid:durableId="249045829">
    <w:abstractNumId w:val="12"/>
  </w:num>
  <w:num w:numId="5" w16cid:durableId="396824528">
    <w:abstractNumId w:val="10"/>
  </w:num>
  <w:num w:numId="6" w16cid:durableId="674579772">
    <w:abstractNumId w:val="11"/>
  </w:num>
  <w:num w:numId="7" w16cid:durableId="1292517312">
    <w:abstractNumId w:val="19"/>
  </w:num>
  <w:num w:numId="8" w16cid:durableId="962421084">
    <w:abstractNumId w:val="13"/>
  </w:num>
  <w:num w:numId="9" w16cid:durableId="240020616">
    <w:abstractNumId w:val="7"/>
  </w:num>
  <w:num w:numId="10" w16cid:durableId="2047634103">
    <w:abstractNumId w:val="0"/>
  </w:num>
  <w:num w:numId="11" w16cid:durableId="2142378625">
    <w:abstractNumId w:val="6"/>
  </w:num>
  <w:num w:numId="12" w16cid:durableId="1981838095">
    <w:abstractNumId w:val="8"/>
  </w:num>
  <w:num w:numId="13" w16cid:durableId="1018045082">
    <w:abstractNumId w:val="15"/>
  </w:num>
  <w:num w:numId="14" w16cid:durableId="986545627">
    <w:abstractNumId w:val="2"/>
  </w:num>
  <w:num w:numId="15" w16cid:durableId="136411802">
    <w:abstractNumId w:val="17"/>
  </w:num>
  <w:num w:numId="16" w16cid:durableId="1595092945">
    <w:abstractNumId w:val="4"/>
  </w:num>
  <w:num w:numId="17" w16cid:durableId="1295717632">
    <w:abstractNumId w:val="9"/>
  </w:num>
  <w:num w:numId="18" w16cid:durableId="1568421128">
    <w:abstractNumId w:val="16"/>
  </w:num>
  <w:num w:numId="19" w16cid:durableId="386295257">
    <w:abstractNumId w:val="1"/>
  </w:num>
  <w:num w:numId="20" w16cid:durableId="334384313">
    <w:abstractNumId w:val="18"/>
  </w:num>
  <w:num w:numId="21" w16cid:durableId="579562851">
    <w:abstractNumId w:val="3"/>
  </w:num>
  <w:num w:numId="22" w16cid:durableId="1426146797">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defaultTabStop w:val="720"/>
  <w:characterSpacingControl w:val="doNotCompress"/>
  <w:hdrShapeDefaults>
    <o:shapedefaults v:ext="edit" spidmax="2050">
      <o:colormru v:ext="edit" colors="#26a699"/>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1F5"/>
    <w:rsid w:val="00010D32"/>
    <w:rsid w:val="000163D0"/>
    <w:rsid w:val="0002450A"/>
    <w:rsid w:val="0005110D"/>
    <w:rsid w:val="00054CF7"/>
    <w:rsid w:val="0006019A"/>
    <w:rsid w:val="00064D95"/>
    <w:rsid w:val="000737C2"/>
    <w:rsid w:val="00083082"/>
    <w:rsid w:val="00083891"/>
    <w:rsid w:val="00084177"/>
    <w:rsid w:val="000864FA"/>
    <w:rsid w:val="000872B9"/>
    <w:rsid w:val="00090EA2"/>
    <w:rsid w:val="0009183F"/>
    <w:rsid w:val="00094B0C"/>
    <w:rsid w:val="000A3A9A"/>
    <w:rsid w:val="000A5B3D"/>
    <w:rsid w:val="000A5B62"/>
    <w:rsid w:val="000A77B9"/>
    <w:rsid w:val="000B1E99"/>
    <w:rsid w:val="000B3CB6"/>
    <w:rsid w:val="000B4132"/>
    <w:rsid w:val="000B56C3"/>
    <w:rsid w:val="000C1969"/>
    <w:rsid w:val="000C45CA"/>
    <w:rsid w:val="000D0B1B"/>
    <w:rsid w:val="000D173F"/>
    <w:rsid w:val="000D4A96"/>
    <w:rsid w:val="000D4DDC"/>
    <w:rsid w:val="000F278C"/>
    <w:rsid w:val="001010C5"/>
    <w:rsid w:val="00102F0D"/>
    <w:rsid w:val="00103294"/>
    <w:rsid w:val="00120625"/>
    <w:rsid w:val="001235F3"/>
    <w:rsid w:val="00123C04"/>
    <w:rsid w:val="001320B5"/>
    <w:rsid w:val="00137BA9"/>
    <w:rsid w:val="00142C2C"/>
    <w:rsid w:val="00143EEC"/>
    <w:rsid w:val="001446CF"/>
    <w:rsid w:val="00151C4D"/>
    <w:rsid w:val="00154B6C"/>
    <w:rsid w:val="00157400"/>
    <w:rsid w:val="00160A81"/>
    <w:rsid w:val="00163A32"/>
    <w:rsid w:val="00170C03"/>
    <w:rsid w:val="001736F3"/>
    <w:rsid w:val="00173D3F"/>
    <w:rsid w:val="00176308"/>
    <w:rsid w:val="0018066D"/>
    <w:rsid w:val="001843C8"/>
    <w:rsid w:val="00186087"/>
    <w:rsid w:val="00187317"/>
    <w:rsid w:val="00192552"/>
    <w:rsid w:val="00192557"/>
    <w:rsid w:val="00193B44"/>
    <w:rsid w:val="001A75A6"/>
    <w:rsid w:val="001B18F7"/>
    <w:rsid w:val="001B5DB9"/>
    <w:rsid w:val="001B7FAE"/>
    <w:rsid w:val="001C0F70"/>
    <w:rsid w:val="001C2B51"/>
    <w:rsid w:val="001C640F"/>
    <w:rsid w:val="001D764F"/>
    <w:rsid w:val="001E0870"/>
    <w:rsid w:val="001E2BC2"/>
    <w:rsid w:val="001F6383"/>
    <w:rsid w:val="001F6415"/>
    <w:rsid w:val="002013EB"/>
    <w:rsid w:val="00201DA5"/>
    <w:rsid w:val="002029D3"/>
    <w:rsid w:val="00205EF5"/>
    <w:rsid w:val="00210F17"/>
    <w:rsid w:val="00215A32"/>
    <w:rsid w:val="0022616A"/>
    <w:rsid w:val="00227D7F"/>
    <w:rsid w:val="0023345C"/>
    <w:rsid w:val="00233669"/>
    <w:rsid w:val="002424D2"/>
    <w:rsid w:val="002558ED"/>
    <w:rsid w:val="0026306D"/>
    <w:rsid w:val="002950DE"/>
    <w:rsid w:val="002A3D1E"/>
    <w:rsid w:val="002B41E5"/>
    <w:rsid w:val="002B5D02"/>
    <w:rsid w:val="002B6AF5"/>
    <w:rsid w:val="002D56B9"/>
    <w:rsid w:val="002E6594"/>
    <w:rsid w:val="002E7B1E"/>
    <w:rsid w:val="002F628B"/>
    <w:rsid w:val="0030510D"/>
    <w:rsid w:val="00307CF0"/>
    <w:rsid w:val="00312857"/>
    <w:rsid w:val="0031508F"/>
    <w:rsid w:val="003169F2"/>
    <w:rsid w:val="00325E4A"/>
    <w:rsid w:val="0033272A"/>
    <w:rsid w:val="00333024"/>
    <w:rsid w:val="0033663F"/>
    <w:rsid w:val="00363E1A"/>
    <w:rsid w:val="00365126"/>
    <w:rsid w:val="0037004D"/>
    <w:rsid w:val="003721F5"/>
    <w:rsid w:val="00372464"/>
    <w:rsid w:val="00385CAD"/>
    <w:rsid w:val="003912A8"/>
    <w:rsid w:val="00393AA4"/>
    <w:rsid w:val="00396E87"/>
    <w:rsid w:val="00397C9C"/>
    <w:rsid w:val="003A197B"/>
    <w:rsid w:val="003A7608"/>
    <w:rsid w:val="003B6507"/>
    <w:rsid w:val="003C2AA3"/>
    <w:rsid w:val="003C6100"/>
    <w:rsid w:val="003D3757"/>
    <w:rsid w:val="003D635C"/>
    <w:rsid w:val="003D6505"/>
    <w:rsid w:val="003E44B3"/>
    <w:rsid w:val="003E5791"/>
    <w:rsid w:val="003F0AB6"/>
    <w:rsid w:val="003F3DA5"/>
    <w:rsid w:val="003F6C5C"/>
    <w:rsid w:val="003F7034"/>
    <w:rsid w:val="00412AC2"/>
    <w:rsid w:val="0041410D"/>
    <w:rsid w:val="004312FF"/>
    <w:rsid w:val="0044090F"/>
    <w:rsid w:val="00444B8A"/>
    <w:rsid w:val="00447F2F"/>
    <w:rsid w:val="004550AA"/>
    <w:rsid w:val="0046010A"/>
    <w:rsid w:val="00460608"/>
    <w:rsid w:val="00465085"/>
    <w:rsid w:val="00466B08"/>
    <w:rsid w:val="004746F1"/>
    <w:rsid w:val="004765C0"/>
    <w:rsid w:val="00480400"/>
    <w:rsid w:val="0048068E"/>
    <w:rsid w:val="00485899"/>
    <w:rsid w:val="004866C7"/>
    <w:rsid w:val="004912DC"/>
    <w:rsid w:val="00491E53"/>
    <w:rsid w:val="00494414"/>
    <w:rsid w:val="004951C0"/>
    <w:rsid w:val="00495B6F"/>
    <w:rsid w:val="004A23C0"/>
    <w:rsid w:val="004A29CE"/>
    <w:rsid w:val="004A6E41"/>
    <w:rsid w:val="004B1349"/>
    <w:rsid w:val="004B3395"/>
    <w:rsid w:val="004B6C1C"/>
    <w:rsid w:val="004C4F58"/>
    <w:rsid w:val="004E21BA"/>
    <w:rsid w:val="004E454F"/>
    <w:rsid w:val="005031A2"/>
    <w:rsid w:val="00504EDB"/>
    <w:rsid w:val="00505A4F"/>
    <w:rsid w:val="005137DD"/>
    <w:rsid w:val="005157B2"/>
    <w:rsid w:val="00520634"/>
    <w:rsid w:val="0052110B"/>
    <w:rsid w:val="0053094F"/>
    <w:rsid w:val="00531337"/>
    <w:rsid w:val="00536AF8"/>
    <w:rsid w:val="00546B1B"/>
    <w:rsid w:val="00546DA9"/>
    <w:rsid w:val="00550067"/>
    <w:rsid w:val="00550836"/>
    <w:rsid w:val="0055417E"/>
    <w:rsid w:val="005568B8"/>
    <w:rsid w:val="00556CE6"/>
    <w:rsid w:val="00566F24"/>
    <w:rsid w:val="005731AA"/>
    <w:rsid w:val="005740FF"/>
    <w:rsid w:val="005764A3"/>
    <w:rsid w:val="00576D56"/>
    <w:rsid w:val="00577939"/>
    <w:rsid w:val="00580DE5"/>
    <w:rsid w:val="00584543"/>
    <w:rsid w:val="00585F92"/>
    <w:rsid w:val="00586CE5"/>
    <w:rsid w:val="005919F3"/>
    <w:rsid w:val="005A1777"/>
    <w:rsid w:val="005A3B72"/>
    <w:rsid w:val="005A6019"/>
    <w:rsid w:val="005B3A5B"/>
    <w:rsid w:val="005B5BCD"/>
    <w:rsid w:val="005B65B1"/>
    <w:rsid w:val="005B720B"/>
    <w:rsid w:val="005D2F05"/>
    <w:rsid w:val="005D6E54"/>
    <w:rsid w:val="005D7E23"/>
    <w:rsid w:val="005E38F0"/>
    <w:rsid w:val="005F3DFB"/>
    <w:rsid w:val="005F4859"/>
    <w:rsid w:val="005F6154"/>
    <w:rsid w:val="00603AE0"/>
    <w:rsid w:val="00605642"/>
    <w:rsid w:val="00607BFB"/>
    <w:rsid w:val="00612222"/>
    <w:rsid w:val="00647C0C"/>
    <w:rsid w:val="00650B62"/>
    <w:rsid w:val="0065173E"/>
    <w:rsid w:val="00661934"/>
    <w:rsid w:val="006625B6"/>
    <w:rsid w:val="00666674"/>
    <w:rsid w:val="00667D8B"/>
    <w:rsid w:val="00672DF3"/>
    <w:rsid w:val="00676E54"/>
    <w:rsid w:val="00695E4D"/>
    <w:rsid w:val="00697EB0"/>
    <w:rsid w:val="006A27B2"/>
    <w:rsid w:val="006A7640"/>
    <w:rsid w:val="006B123E"/>
    <w:rsid w:val="006B453F"/>
    <w:rsid w:val="006B6861"/>
    <w:rsid w:val="006C2B10"/>
    <w:rsid w:val="006D1A50"/>
    <w:rsid w:val="006E0540"/>
    <w:rsid w:val="006E4023"/>
    <w:rsid w:val="006F5B0D"/>
    <w:rsid w:val="007014DE"/>
    <w:rsid w:val="0070779C"/>
    <w:rsid w:val="007106A3"/>
    <w:rsid w:val="0071265D"/>
    <w:rsid w:val="00717477"/>
    <w:rsid w:val="00723FC9"/>
    <w:rsid w:val="0072706E"/>
    <w:rsid w:val="00730CBC"/>
    <w:rsid w:val="0074090D"/>
    <w:rsid w:val="00752BE9"/>
    <w:rsid w:val="00753016"/>
    <w:rsid w:val="007634E1"/>
    <w:rsid w:val="00765D34"/>
    <w:rsid w:val="007674A5"/>
    <w:rsid w:val="00767D47"/>
    <w:rsid w:val="00771C26"/>
    <w:rsid w:val="00772A22"/>
    <w:rsid w:val="00772E3F"/>
    <w:rsid w:val="00773647"/>
    <w:rsid w:val="00775F43"/>
    <w:rsid w:val="0078742C"/>
    <w:rsid w:val="00790BB7"/>
    <w:rsid w:val="007923F8"/>
    <w:rsid w:val="0079282A"/>
    <w:rsid w:val="0079517C"/>
    <w:rsid w:val="00797C65"/>
    <w:rsid w:val="007A05C7"/>
    <w:rsid w:val="007A7EAF"/>
    <w:rsid w:val="007B05AF"/>
    <w:rsid w:val="007C73C5"/>
    <w:rsid w:val="007D076E"/>
    <w:rsid w:val="007D36E1"/>
    <w:rsid w:val="007E275C"/>
    <w:rsid w:val="007E316E"/>
    <w:rsid w:val="00805D73"/>
    <w:rsid w:val="008066A7"/>
    <w:rsid w:val="00807ED5"/>
    <w:rsid w:val="00812D4D"/>
    <w:rsid w:val="00814F78"/>
    <w:rsid w:val="00825A39"/>
    <w:rsid w:val="00827BEA"/>
    <w:rsid w:val="0083301C"/>
    <w:rsid w:val="00833D45"/>
    <w:rsid w:val="00834D02"/>
    <w:rsid w:val="0084192E"/>
    <w:rsid w:val="0084343C"/>
    <w:rsid w:val="00843FB2"/>
    <w:rsid w:val="00845235"/>
    <w:rsid w:val="0085320D"/>
    <w:rsid w:val="00863415"/>
    <w:rsid w:val="0086354F"/>
    <w:rsid w:val="00865A3F"/>
    <w:rsid w:val="00883A35"/>
    <w:rsid w:val="00890240"/>
    <w:rsid w:val="008924F7"/>
    <w:rsid w:val="00896FCB"/>
    <w:rsid w:val="008976FB"/>
    <w:rsid w:val="008A3433"/>
    <w:rsid w:val="008A3FCB"/>
    <w:rsid w:val="008C1C2D"/>
    <w:rsid w:val="008D0250"/>
    <w:rsid w:val="008D28C7"/>
    <w:rsid w:val="008D2ACA"/>
    <w:rsid w:val="008D6943"/>
    <w:rsid w:val="008E0685"/>
    <w:rsid w:val="008E1EB7"/>
    <w:rsid w:val="008E45DD"/>
    <w:rsid w:val="008E4B76"/>
    <w:rsid w:val="008E680D"/>
    <w:rsid w:val="008F07E5"/>
    <w:rsid w:val="0090030F"/>
    <w:rsid w:val="0090139B"/>
    <w:rsid w:val="009032EA"/>
    <w:rsid w:val="00911795"/>
    <w:rsid w:val="009235E7"/>
    <w:rsid w:val="009255CC"/>
    <w:rsid w:val="00925D58"/>
    <w:rsid w:val="00930D34"/>
    <w:rsid w:val="009348E9"/>
    <w:rsid w:val="009358CD"/>
    <w:rsid w:val="0093787D"/>
    <w:rsid w:val="009405A0"/>
    <w:rsid w:val="009419AF"/>
    <w:rsid w:val="00942BFA"/>
    <w:rsid w:val="00942DC0"/>
    <w:rsid w:val="00943AC9"/>
    <w:rsid w:val="0094673D"/>
    <w:rsid w:val="0094747B"/>
    <w:rsid w:val="00947DFD"/>
    <w:rsid w:val="00957335"/>
    <w:rsid w:val="00957B7C"/>
    <w:rsid w:val="00966344"/>
    <w:rsid w:val="00970AFF"/>
    <w:rsid w:val="00972934"/>
    <w:rsid w:val="0098140B"/>
    <w:rsid w:val="00981E20"/>
    <w:rsid w:val="009936EB"/>
    <w:rsid w:val="00997680"/>
    <w:rsid w:val="00997AB1"/>
    <w:rsid w:val="009A0C42"/>
    <w:rsid w:val="009A2370"/>
    <w:rsid w:val="009A7FF6"/>
    <w:rsid w:val="009B2506"/>
    <w:rsid w:val="009B39EE"/>
    <w:rsid w:val="009C27D9"/>
    <w:rsid w:val="009C6C7C"/>
    <w:rsid w:val="009D0E63"/>
    <w:rsid w:val="009E46BB"/>
    <w:rsid w:val="009E4887"/>
    <w:rsid w:val="009F6B98"/>
    <w:rsid w:val="009F70DA"/>
    <w:rsid w:val="009F71E6"/>
    <w:rsid w:val="00A02F6C"/>
    <w:rsid w:val="00A0751A"/>
    <w:rsid w:val="00A10A66"/>
    <w:rsid w:val="00A11440"/>
    <w:rsid w:val="00A11563"/>
    <w:rsid w:val="00A16ED8"/>
    <w:rsid w:val="00A17688"/>
    <w:rsid w:val="00A22F81"/>
    <w:rsid w:val="00A23010"/>
    <w:rsid w:val="00A259DB"/>
    <w:rsid w:val="00A2762D"/>
    <w:rsid w:val="00A2791B"/>
    <w:rsid w:val="00A302D1"/>
    <w:rsid w:val="00A3182E"/>
    <w:rsid w:val="00A34CD6"/>
    <w:rsid w:val="00A37299"/>
    <w:rsid w:val="00A37DD0"/>
    <w:rsid w:val="00A46B9C"/>
    <w:rsid w:val="00A47674"/>
    <w:rsid w:val="00A47EF6"/>
    <w:rsid w:val="00A51051"/>
    <w:rsid w:val="00A51164"/>
    <w:rsid w:val="00A62BF5"/>
    <w:rsid w:val="00A65086"/>
    <w:rsid w:val="00A66DBA"/>
    <w:rsid w:val="00A672B4"/>
    <w:rsid w:val="00A74BF2"/>
    <w:rsid w:val="00A768CE"/>
    <w:rsid w:val="00A86B07"/>
    <w:rsid w:val="00A90877"/>
    <w:rsid w:val="00A931BE"/>
    <w:rsid w:val="00AA495B"/>
    <w:rsid w:val="00AB2AD9"/>
    <w:rsid w:val="00AB5E52"/>
    <w:rsid w:val="00AB6AC9"/>
    <w:rsid w:val="00AB6E87"/>
    <w:rsid w:val="00AB7D03"/>
    <w:rsid w:val="00AC10E6"/>
    <w:rsid w:val="00AC6A5D"/>
    <w:rsid w:val="00AD33D6"/>
    <w:rsid w:val="00AD716D"/>
    <w:rsid w:val="00AD7CB3"/>
    <w:rsid w:val="00AE084D"/>
    <w:rsid w:val="00AE0CB8"/>
    <w:rsid w:val="00AE1C32"/>
    <w:rsid w:val="00AE2BAB"/>
    <w:rsid w:val="00AE555C"/>
    <w:rsid w:val="00AF1258"/>
    <w:rsid w:val="00AF1F0C"/>
    <w:rsid w:val="00AF2E77"/>
    <w:rsid w:val="00B015DC"/>
    <w:rsid w:val="00B04C7B"/>
    <w:rsid w:val="00B05571"/>
    <w:rsid w:val="00B1771B"/>
    <w:rsid w:val="00B2013C"/>
    <w:rsid w:val="00B25427"/>
    <w:rsid w:val="00B321A8"/>
    <w:rsid w:val="00B32AED"/>
    <w:rsid w:val="00B36F5D"/>
    <w:rsid w:val="00B3713D"/>
    <w:rsid w:val="00B37D25"/>
    <w:rsid w:val="00B45DD9"/>
    <w:rsid w:val="00B60858"/>
    <w:rsid w:val="00B608FE"/>
    <w:rsid w:val="00B637B1"/>
    <w:rsid w:val="00B63921"/>
    <w:rsid w:val="00B651EB"/>
    <w:rsid w:val="00B652C5"/>
    <w:rsid w:val="00B754D1"/>
    <w:rsid w:val="00B923E6"/>
    <w:rsid w:val="00BA27F7"/>
    <w:rsid w:val="00BA5CD5"/>
    <w:rsid w:val="00BA7F98"/>
    <w:rsid w:val="00BB2749"/>
    <w:rsid w:val="00BC5268"/>
    <w:rsid w:val="00BD12E1"/>
    <w:rsid w:val="00BD72B1"/>
    <w:rsid w:val="00BE3250"/>
    <w:rsid w:val="00BE5D8E"/>
    <w:rsid w:val="00BF5A3E"/>
    <w:rsid w:val="00C0271F"/>
    <w:rsid w:val="00C06CAE"/>
    <w:rsid w:val="00C155F7"/>
    <w:rsid w:val="00C20752"/>
    <w:rsid w:val="00C21495"/>
    <w:rsid w:val="00C23403"/>
    <w:rsid w:val="00C2477F"/>
    <w:rsid w:val="00C27094"/>
    <w:rsid w:val="00C2779F"/>
    <w:rsid w:val="00C315DE"/>
    <w:rsid w:val="00C32A04"/>
    <w:rsid w:val="00C40DF7"/>
    <w:rsid w:val="00C47396"/>
    <w:rsid w:val="00C509B4"/>
    <w:rsid w:val="00C5212B"/>
    <w:rsid w:val="00C62589"/>
    <w:rsid w:val="00C738DD"/>
    <w:rsid w:val="00C748FA"/>
    <w:rsid w:val="00C77632"/>
    <w:rsid w:val="00C87200"/>
    <w:rsid w:val="00C92EFE"/>
    <w:rsid w:val="00C94DA7"/>
    <w:rsid w:val="00C979FF"/>
    <w:rsid w:val="00CA4095"/>
    <w:rsid w:val="00CA589C"/>
    <w:rsid w:val="00CA7B98"/>
    <w:rsid w:val="00CB583C"/>
    <w:rsid w:val="00CC1BF5"/>
    <w:rsid w:val="00CD108E"/>
    <w:rsid w:val="00CD3D22"/>
    <w:rsid w:val="00CD610C"/>
    <w:rsid w:val="00CE4D5F"/>
    <w:rsid w:val="00D00727"/>
    <w:rsid w:val="00D00EE1"/>
    <w:rsid w:val="00D23245"/>
    <w:rsid w:val="00D2432D"/>
    <w:rsid w:val="00D24AEE"/>
    <w:rsid w:val="00D343FD"/>
    <w:rsid w:val="00D34B7D"/>
    <w:rsid w:val="00D37015"/>
    <w:rsid w:val="00D41379"/>
    <w:rsid w:val="00D575EB"/>
    <w:rsid w:val="00D619E9"/>
    <w:rsid w:val="00D62A7F"/>
    <w:rsid w:val="00D6320C"/>
    <w:rsid w:val="00D64B00"/>
    <w:rsid w:val="00D870D6"/>
    <w:rsid w:val="00D94B27"/>
    <w:rsid w:val="00D9623E"/>
    <w:rsid w:val="00DB516F"/>
    <w:rsid w:val="00DE0D7F"/>
    <w:rsid w:val="00DE382B"/>
    <w:rsid w:val="00DE3F89"/>
    <w:rsid w:val="00DE5992"/>
    <w:rsid w:val="00DE68D6"/>
    <w:rsid w:val="00DF05E3"/>
    <w:rsid w:val="00DF20A4"/>
    <w:rsid w:val="00DF3EDA"/>
    <w:rsid w:val="00E018DD"/>
    <w:rsid w:val="00E02445"/>
    <w:rsid w:val="00E068A9"/>
    <w:rsid w:val="00E07147"/>
    <w:rsid w:val="00E117B5"/>
    <w:rsid w:val="00E14B9D"/>
    <w:rsid w:val="00E14E89"/>
    <w:rsid w:val="00E155DE"/>
    <w:rsid w:val="00E20FA0"/>
    <w:rsid w:val="00E23A54"/>
    <w:rsid w:val="00E32B3E"/>
    <w:rsid w:val="00E32C36"/>
    <w:rsid w:val="00E42C85"/>
    <w:rsid w:val="00E44C21"/>
    <w:rsid w:val="00E47654"/>
    <w:rsid w:val="00E5413B"/>
    <w:rsid w:val="00E56847"/>
    <w:rsid w:val="00E57300"/>
    <w:rsid w:val="00E57A9E"/>
    <w:rsid w:val="00E624B9"/>
    <w:rsid w:val="00E65625"/>
    <w:rsid w:val="00E720DE"/>
    <w:rsid w:val="00E7398D"/>
    <w:rsid w:val="00E744DB"/>
    <w:rsid w:val="00E80F1A"/>
    <w:rsid w:val="00E878A9"/>
    <w:rsid w:val="00EA24C0"/>
    <w:rsid w:val="00EA3491"/>
    <w:rsid w:val="00EA62DA"/>
    <w:rsid w:val="00EB4C84"/>
    <w:rsid w:val="00EB6938"/>
    <w:rsid w:val="00EC492A"/>
    <w:rsid w:val="00EE0DF3"/>
    <w:rsid w:val="00EE24EC"/>
    <w:rsid w:val="00EE2B54"/>
    <w:rsid w:val="00EE3B31"/>
    <w:rsid w:val="00EE4048"/>
    <w:rsid w:val="00EE40B0"/>
    <w:rsid w:val="00EE56E2"/>
    <w:rsid w:val="00EE5C6E"/>
    <w:rsid w:val="00EE5F00"/>
    <w:rsid w:val="00EE6C3C"/>
    <w:rsid w:val="00EF0F85"/>
    <w:rsid w:val="00EF45F1"/>
    <w:rsid w:val="00EF65AC"/>
    <w:rsid w:val="00F043FC"/>
    <w:rsid w:val="00F1110B"/>
    <w:rsid w:val="00F21B05"/>
    <w:rsid w:val="00F22143"/>
    <w:rsid w:val="00F254AE"/>
    <w:rsid w:val="00F32FCC"/>
    <w:rsid w:val="00F35044"/>
    <w:rsid w:val="00F36D9E"/>
    <w:rsid w:val="00F43E1B"/>
    <w:rsid w:val="00F45809"/>
    <w:rsid w:val="00F52CDD"/>
    <w:rsid w:val="00F5682B"/>
    <w:rsid w:val="00F668D3"/>
    <w:rsid w:val="00F718BE"/>
    <w:rsid w:val="00F75975"/>
    <w:rsid w:val="00F80DEB"/>
    <w:rsid w:val="00F812AB"/>
    <w:rsid w:val="00F82649"/>
    <w:rsid w:val="00F86AAE"/>
    <w:rsid w:val="00F87982"/>
    <w:rsid w:val="00F93BCA"/>
    <w:rsid w:val="00F93C40"/>
    <w:rsid w:val="00F97424"/>
    <w:rsid w:val="00FA5EAA"/>
    <w:rsid w:val="00FB1660"/>
    <w:rsid w:val="00FB1713"/>
    <w:rsid w:val="00FB1AC9"/>
    <w:rsid w:val="00FC2E8E"/>
    <w:rsid w:val="00FC6DBE"/>
    <w:rsid w:val="00FC6FC0"/>
    <w:rsid w:val="00FD0EB0"/>
    <w:rsid w:val="00FD4C19"/>
    <w:rsid w:val="00FE1B39"/>
    <w:rsid w:val="00FE5AB3"/>
    <w:rsid w:val="00FF40B7"/>
    <w:rsid w:val="00FF48BB"/>
    <w:rsid w:val="00FF5CC9"/>
    <w:rsid w:val="53FEC516"/>
    <w:rsid w:val="5E86AE9B"/>
    <w:rsid w:val="5F174B2E"/>
    <w:rsid w:val="66788610"/>
    <w:rsid w:val="66DBAD5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26a699"/>
    </o:shapedefaults>
    <o:shapelayout v:ext="edit">
      <o:idmap v:ext="edit" data="2"/>
    </o:shapelayout>
  </w:shapeDefaults>
  <w:decimalSymbol w:val="."/>
  <w:listSeparator w:val=","/>
  <w14:docId w14:val="3BC4C777"/>
  <w15:chartTrackingRefBased/>
  <w15:docId w15:val="{5637BA4C-BD2F-46F3-8025-4345BD1F7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2E8E"/>
    <w:pPr>
      <w:spacing w:line="288" w:lineRule="auto"/>
    </w:pPr>
    <w:rPr>
      <w:rFonts w:ascii="Arial" w:hAnsi="Arial"/>
      <w:sz w:val="24"/>
    </w:rPr>
  </w:style>
  <w:style w:type="paragraph" w:styleId="Heading1">
    <w:name w:val="heading 1"/>
    <w:basedOn w:val="Normal"/>
    <w:next w:val="Normal"/>
    <w:link w:val="Heading1Char"/>
    <w:uiPriority w:val="9"/>
    <w:rsid w:val="00947D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autoRedefine/>
    <w:uiPriority w:val="9"/>
    <w:unhideWhenUsed/>
    <w:qFormat/>
    <w:rsid w:val="00E80F1A"/>
    <w:pPr>
      <w:keepNext/>
      <w:keepLines/>
      <w:spacing w:before="160" w:after="120"/>
      <w:outlineLvl w:val="1"/>
    </w:pPr>
    <w:rPr>
      <w:rFonts w:eastAsiaTheme="majorEastAsia" w:cstheme="majorBidi"/>
      <w:color w:val="24605A"/>
      <w:sz w:val="36"/>
      <w:szCs w:val="32"/>
    </w:rPr>
  </w:style>
  <w:style w:type="paragraph" w:styleId="Heading3">
    <w:name w:val="heading 3"/>
    <w:basedOn w:val="Normal"/>
    <w:next w:val="Normal"/>
    <w:link w:val="Heading3Char"/>
    <w:uiPriority w:val="9"/>
    <w:unhideWhenUsed/>
    <w:qFormat/>
    <w:rsid w:val="009A7FF6"/>
    <w:pPr>
      <w:keepNext/>
      <w:keepLines/>
      <w:spacing w:before="480" w:after="80"/>
      <w:outlineLvl w:val="2"/>
    </w:pPr>
    <w:rPr>
      <w:rFonts w:eastAsiaTheme="majorEastAsia" w:cstheme="majorBidi"/>
      <w:color w:val="24605A"/>
      <w:sz w:val="30"/>
      <w:szCs w:val="28"/>
    </w:rPr>
  </w:style>
  <w:style w:type="paragraph" w:styleId="Heading4">
    <w:name w:val="heading 4"/>
    <w:basedOn w:val="Normal"/>
    <w:next w:val="Normal"/>
    <w:link w:val="Heading4Char"/>
    <w:uiPriority w:val="9"/>
    <w:unhideWhenUsed/>
    <w:qFormat/>
    <w:rsid w:val="009A7FF6"/>
    <w:pPr>
      <w:keepNext/>
      <w:keepLines/>
      <w:spacing w:before="120" w:after="40"/>
      <w:outlineLvl w:val="3"/>
    </w:pPr>
    <w:rPr>
      <w:rFonts w:eastAsiaTheme="majorEastAsia" w:cstheme="majorBidi"/>
      <w:iCs/>
      <w:color w:val="24605A"/>
    </w:rPr>
  </w:style>
  <w:style w:type="paragraph" w:styleId="Heading5">
    <w:name w:val="heading 5"/>
    <w:basedOn w:val="Normal"/>
    <w:next w:val="Normal"/>
    <w:link w:val="Heading5Char"/>
    <w:uiPriority w:val="9"/>
    <w:unhideWhenUsed/>
    <w:qFormat/>
    <w:rsid w:val="00947D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7D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7D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7D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7D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7D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80F1A"/>
    <w:rPr>
      <w:rFonts w:ascii="Arial" w:eastAsiaTheme="majorEastAsia" w:hAnsi="Arial" w:cstheme="majorBidi"/>
      <w:color w:val="24605A"/>
      <w:sz w:val="36"/>
      <w:szCs w:val="32"/>
    </w:rPr>
  </w:style>
  <w:style w:type="character" w:customStyle="1" w:styleId="Heading3Char">
    <w:name w:val="Heading 3 Char"/>
    <w:basedOn w:val="DefaultParagraphFont"/>
    <w:link w:val="Heading3"/>
    <w:uiPriority w:val="9"/>
    <w:rsid w:val="009A7FF6"/>
    <w:rPr>
      <w:rFonts w:ascii="Arial" w:eastAsiaTheme="majorEastAsia" w:hAnsi="Arial" w:cstheme="majorBidi"/>
      <w:color w:val="24605A"/>
      <w:sz w:val="30"/>
      <w:szCs w:val="28"/>
    </w:rPr>
  </w:style>
  <w:style w:type="character" w:customStyle="1" w:styleId="Heading4Char">
    <w:name w:val="Heading 4 Char"/>
    <w:basedOn w:val="DefaultParagraphFont"/>
    <w:link w:val="Heading4"/>
    <w:uiPriority w:val="9"/>
    <w:rsid w:val="009A7FF6"/>
    <w:rPr>
      <w:rFonts w:ascii="Arial" w:eastAsiaTheme="majorEastAsia" w:hAnsi="Arial" w:cstheme="majorBidi"/>
      <w:iCs/>
      <w:color w:val="24605A"/>
      <w:sz w:val="24"/>
    </w:rPr>
  </w:style>
  <w:style w:type="character" w:customStyle="1" w:styleId="Heading5Char">
    <w:name w:val="Heading 5 Char"/>
    <w:basedOn w:val="DefaultParagraphFont"/>
    <w:link w:val="Heading5"/>
    <w:uiPriority w:val="9"/>
    <w:rsid w:val="00947D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7D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7D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7D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7DFD"/>
    <w:rPr>
      <w:rFonts w:eastAsiaTheme="majorEastAsia" w:cstheme="majorBidi"/>
      <w:color w:val="272727" w:themeColor="text1" w:themeTint="D8"/>
    </w:rPr>
  </w:style>
  <w:style w:type="paragraph" w:styleId="Title">
    <w:name w:val="Title"/>
    <w:basedOn w:val="Logo"/>
    <w:next w:val="Normal"/>
    <w:link w:val="TitleChar"/>
    <w:uiPriority w:val="10"/>
    <w:qFormat/>
    <w:rsid w:val="005031A2"/>
    <w:rPr>
      <w:b/>
      <w:bCs/>
      <w:sz w:val="60"/>
      <w:szCs w:val="60"/>
    </w:rPr>
  </w:style>
  <w:style w:type="character" w:customStyle="1" w:styleId="TitleChar">
    <w:name w:val="Title Char"/>
    <w:basedOn w:val="DefaultParagraphFont"/>
    <w:link w:val="Title"/>
    <w:uiPriority w:val="10"/>
    <w:rsid w:val="005031A2"/>
    <w:rPr>
      <w:rFonts w:ascii="Arial" w:hAnsi="Arial"/>
      <w:b/>
      <w:bCs/>
      <w:noProof/>
      <w:sz w:val="60"/>
      <w:szCs w:val="60"/>
    </w:rPr>
  </w:style>
  <w:style w:type="paragraph" w:styleId="Subtitle">
    <w:name w:val="Subtitle"/>
    <w:basedOn w:val="Normal"/>
    <w:next w:val="Normal"/>
    <w:link w:val="SubtitleChar"/>
    <w:uiPriority w:val="11"/>
    <w:qFormat/>
    <w:rsid w:val="00585F92"/>
    <w:pPr>
      <w:numPr>
        <w:ilvl w:val="1"/>
      </w:numPr>
    </w:pPr>
    <w:rPr>
      <w:rFonts w:eastAsiaTheme="majorEastAsia" w:cstheme="majorBidi"/>
      <w:color w:val="595959" w:themeColor="text1" w:themeTint="A6"/>
      <w:spacing w:val="15"/>
      <w:sz w:val="44"/>
      <w:szCs w:val="28"/>
    </w:rPr>
  </w:style>
  <w:style w:type="character" w:customStyle="1" w:styleId="SubtitleChar">
    <w:name w:val="Subtitle Char"/>
    <w:basedOn w:val="DefaultParagraphFont"/>
    <w:link w:val="Subtitle"/>
    <w:uiPriority w:val="11"/>
    <w:rsid w:val="00585F92"/>
    <w:rPr>
      <w:rFonts w:eastAsiaTheme="majorEastAsia" w:cstheme="majorBidi"/>
      <w:color w:val="595959" w:themeColor="text1" w:themeTint="A6"/>
      <w:spacing w:val="15"/>
      <w:sz w:val="44"/>
      <w:szCs w:val="28"/>
    </w:rPr>
  </w:style>
  <w:style w:type="paragraph" w:styleId="Quote">
    <w:name w:val="Quote"/>
    <w:basedOn w:val="Normal"/>
    <w:next w:val="Normal"/>
    <w:link w:val="QuoteChar"/>
    <w:uiPriority w:val="29"/>
    <w:qFormat/>
    <w:rsid w:val="00947DFD"/>
    <w:pPr>
      <w:spacing w:before="160"/>
      <w:jc w:val="center"/>
    </w:pPr>
    <w:rPr>
      <w:i/>
      <w:iCs/>
      <w:color w:val="404040" w:themeColor="text1" w:themeTint="BF"/>
    </w:rPr>
  </w:style>
  <w:style w:type="character" w:customStyle="1" w:styleId="QuoteChar">
    <w:name w:val="Quote Char"/>
    <w:basedOn w:val="DefaultParagraphFont"/>
    <w:link w:val="Quote"/>
    <w:uiPriority w:val="29"/>
    <w:rsid w:val="00947DFD"/>
    <w:rPr>
      <w:i/>
      <w:iCs/>
      <w:color w:val="404040" w:themeColor="text1" w:themeTint="BF"/>
    </w:rPr>
  </w:style>
  <w:style w:type="paragraph" w:styleId="ListParagraph">
    <w:name w:val="List Paragraph"/>
    <w:basedOn w:val="Normal"/>
    <w:link w:val="ListParagraphChar"/>
    <w:uiPriority w:val="34"/>
    <w:rsid w:val="00947DFD"/>
    <w:pPr>
      <w:ind w:left="720"/>
      <w:contextualSpacing/>
    </w:pPr>
  </w:style>
  <w:style w:type="character" w:styleId="IntenseEmphasis">
    <w:name w:val="Intense Emphasis"/>
    <w:basedOn w:val="DefaultParagraphFont"/>
    <w:uiPriority w:val="21"/>
    <w:rsid w:val="00947DFD"/>
    <w:rPr>
      <w:i/>
      <w:iCs/>
      <w:color w:val="0F4761" w:themeColor="accent1" w:themeShade="BF"/>
    </w:rPr>
  </w:style>
  <w:style w:type="paragraph" w:styleId="IntenseQuote">
    <w:name w:val="Intense Quote"/>
    <w:basedOn w:val="Normal"/>
    <w:next w:val="Normal"/>
    <w:link w:val="IntenseQuoteChar"/>
    <w:uiPriority w:val="30"/>
    <w:qFormat/>
    <w:rsid w:val="00947D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7DFD"/>
    <w:rPr>
      <w:i/>
      <w:iCs/>
      <w:color w:val="0F4761" w:themeColor="accent1" w:themeShade="BF"/>
    </w:rPr>
  </w:style>
  <w:style w:type="character" w:styleId="IntenseReference">
    <w:name w:val="Intense Reference"/>
    <w:basedOn w:val="DefaultParagraphFont"/>
    <w:uiPriority w:val="32"/>
    <w:rsid w:val="00947DFD"/>
    <w:rPr>
      <w:b/>
      <w:bCs/>
      <w:smallCaps/>
      <w:color w:val="0F4761" w:themeColor="accent1" w:themeShade="BF"/>
      <w:spacing w:val="5"/>
    </w:rPr>
  </w:style>
  <w:style w:type="paragraph" w:styleId="Header">
    <w:name w:val="header"/>
    <w:basedOn w:val="Normal"/>
    <w:link w:val="HeaderChar"/>
    <w:uiPriority w:val="99"/>
    <w:unhideWhenUsed/>
    <w:rsid w:val="00947D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7DFD"/>
  </w:style>
  <w:style w:type="paragraph" w:styleId="Footer">
    <w:name w:val="footer"/>
    <w:basedOn w:val="Normal"/>
    <w:link w:val="FooterChar"/>
    <w:uiPriority w:val="99"/>
    <w:unhideWhenUsed/>
    <w:rsid w:val="00947D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7DFD"/>
  </w:style>
  <w:style w:type="paragraph" w:customStyle="1" w:styleId="HeaderText">
    <w:name w:val="Header Text"/>
    <w:basedOn w:val="Normal"/>
    <w:link w:val="HeaderTextChar"/>
    <w:autoRedefine/>
    <w:rsid w:val="00A2791B"/>
    <w:pPr>
      <w:tabs>
        <w:tab w:val="right" w:pos="9746"/>
      </w:tabs>
    </w:pPr>
  </w:style>
  <w:style w:type="character" w:customStyle="1" w:styleId="HeaderTextChar">
    <w:name w:val="Header Text Char"/>
    <w:basedOn w:val="DefaultParagraphFont"/>
    <w:link w:val="HeaderText"/>
    <w:rsid w:val="00A2791B"/>
    <w:rPr>
      <w:rFonts w:ascii="Arial" w:hAnsi="Arial"/>
      <w:sz w:val="24"/>
    </w:rPr>
  </w:style>
  <w:style w:type="character" w:styleId="PlaceholderText">
    <w:name w:val="Placeholder Text"/>
    <w:basedOn w:val="DefaultParagraphFont"/>
    <w:uiPriority w:val="99"/>
    <w:semiHidden/>
    <w:rsid w:val="00C23403"/>
    <w:rPr>
      <w:vanish/>
      <w:color w:val="666666"/>
    </w:rPr>
  </w:style>
  <w:style w:type="paragraph" w:customStyle="1" w:styleId="Version">
    <w:name w:val="Version"/>
    <w:next w:val="Normal"/>
    <w:link w:val="VersionChar"/>
    <w:qFormat/>
    <w:rsid w:val="00A2791B"/>
    <w:rPr>
      <w:rFonts w:ascii="Arial" w:hAnsi="Arial"/>
      <w:sz w:val="24"/>
    </w:rPr>
  </w:style>
  <w:style w:type="character" w:customStyle="1" w:styleId="VersionChar">
    <w:name w:val="Version Char"/>
    <w:basedOn w:val="FooterChar"/>
    <w:link w:val="Version"/>
    <w:rsid w:val="00A2791B"/>
    <w:rPr>
      <w:rFonts w:ascii="Arial" w:hAnsi="Arial"/>
      <w:sz w:val="24"/>
    </w:rPr>
  </w:style>
  <w:style w:type="character" w:styleId="LineNumber">
    <w:name w:val="line number"/>
    <w:basedOn w:val="DefaultParagraphFont"/>
    <w:uiPriority w:val="99"/>
    <w:semiHidden/>
    <w:unhideWhenUsed/>
    <w:rsid w:val="005137DD"/>
  </w:style>
  <w:style w:type="paragraph" w:styleId="NoSpacing">
    <w:name w:val="No Spacing"/>
    <w:link w:val="NoSpacingChar"/>
    <w:uiPriority w:val="1"/>
    <w:qFormat/>
    <w:rsid w:val="00A2791B"/>
    <w:pPr>
      <w:spacing w:after="0" w:line="240" w:lineRule="auto"/>
    </w:pPr>
    <w:rPr>
      <w:rFonts w:ascii="Arial" w:eastAsiaTheme="minorEastAsia" w:hAnsi="Arial"/>
      <w:kern w:val="0"/>
      <w:sz w:val="24"/>
      <w:lang w:val="en-US"/>
    </w:rPr>
  </w:style>
  <w:style w:type="character" w:customStyle="1" w:styleId="NoSpacingChar">
    <w:name w:val="No Spacing Char"/>
    <w:basedOn w:val="DefaultParagraphFont"/>
    <w:link w:val="NoSpacing"/>
    <w:uiPriority w:val="1"/>
    <w:rsid w:val="00A2791B"/>
    <w:rPr>
      <w:rFonts w:ascii="Arial" w:eastAsiaTheme="minorEastAsia" w:hAnsi="Arial"/>
      <w:kern w:val="0"/>
      <w:sz w:val="24"/>
      <w:lang w:val="en-US"/>
    </w:rPr>
  </w:style>
  <w:style w:type="paragraph" w:customStyle="1" w:styleId="Issue">
    <w:name w:val="Issue"/>
    <w:basedOn w:val="Normal"/>
    <w:next w:val="Normal"/>
    <w:link w:val="IssueChar"/>
    <w:rsid w:val="00A62BF5"/>
    <w:pPr>
      <w:spacing w:line="240" w:lineRule="auto"/>
    </w:pPr>
  </w:style>
  <w:style w:type="character" w:customStyle="1" w:styleId="IssueChar">
    <w:name w:val="Issue Char"/>
    <w:basedOn w:val="VersionChar"/>
    <w:link w:val="Issue"/>
    <w:rsid w:val="00A62BF5"/>
    <w:rPr>
      <w:rFonts w:ascii="Arial" w:hAnsi="Arial"/>
      <w:sz w:val="24"/>
    </w:rPr>
  </w:style>
  <w:style w:type="paragraph" w:customStyle="1" w:styleId="Logo">
    <w:name w:val="Logo"/>
    <w:basedOn w:val="Normal"/>
    <w:link w:val="LogoChar"/>
    <w:qFormat/>
    <w:rsid w:val="001C640F"/>
    <w:rPr>
      <w:noProof/>
    </w:rPr>
  </w:style>
  <w:style w:type="character" w:customStyle="1" w:styleId="LogoChar">
    <w:name w:val="Logo Char"/>
    <w:basedOn w:val="DefaultParagraphFont"/>
    <w:link w:val="Logo"/>
    <w:rsid w:val="001C640F"/>
    <w:rPr>
      <w:noProof/>
    </w:rPr>
  </w:style>
  <w:style w:type="paragraph" w:styleId="BodyText">
    <w:name w:val="Body Text"/>
    <w:basedOn w:val="Normal"/>
    <w:link w:val="BodyTextChar"/>
    <w:uiPriority w:val="1"/>
    <w:rsid w:val="00647C0C"/>
    <w:pPr>
      <w:widowControl w:val="0"/>
      <w:autoSpaceDE w:val="0"/>
      <w:autoSpaceDN w:val="0"/>
      <w:spacing w:after="0" w:line="240" w:lineRule="auto"/>
    </w:pPr>
    <w:rPr>
      <w:rFonts w:eastAsia="Arial" w:cs="Arial"/>
      <w:kern w:val="0"/>
      <w:szCs w:val="24"/>
      <w:lang w:val="en-US"/>
      <w14:ligatures w14:val="none"/>
    </w:rPr>
  </w:style>
  <w:style w:type="character" w:customStyle="1" w:styleId="BodyTextChar">
    <w:name w:val="Body Text Char"/>
    <w:basedOn w:val="DefaultParagraphFont"/>
    <w:link w:val="BodyText"/>
    <w:uiPriority w:val="1"/>
    <w:rsid w:val="00647C0C"/>
    <w:rPr>
      <w:rFonts w:ascii="Arial" w:eastAsia="Arial" w:hAnsi="Arial" w:cs="Arial"/>
      <w:kern w:val="0"/>
      <w:sz w:val="24"/>
      <w:szCs w:val="24"/>
      <w:lang w:val="en-US"/>
      <w14:ligatures w14:val="none"/>
    </w:rPr>
  </w:style>
  <w:style w:type="paragraph" w:styleId="TOC1">
    <w:name w:val="toc 1"/>
    <w:basedOn w:val="Normal"/>
    <w:next w:val="Normal"/>
    <w:autoRedefine/>
    <w:uiPriority w:val="39"/>
    <w:unhideWhenUsed/>
    <w:rsid w:val="007A05C7"/>
    <w:pPr>
      <w:spacing w:after="100"/>
    </w:pPr>
  </w:style>
  <w:style w:type="paragraph" w:styleId="TOC7">
    <w:name w:val="toc 7"/>
    <w:basedOn w:val="Normal"/>
    <w:next w:val="Normal"/>
    <w:autoRedefine/>
    <w:uiPriority w:val="39"/>
    <w:semiHidden/>
    <w:unhideWhenUsed/>
    <w:rsid w:val="004B6C1C"/>
    <w:pPr>
      <w:spacing w:after="100"/>
      <w:ind w:left="1440"/>
    </w:pPr>
  </w:style>
  <w:style w:type="paragraph" w:customStyle="1" w:styleId="IssuedDate">
    <w:name w:val="Issued Date"/>
    <w:basedOn w:val="Normal"/>
    <w:link w:val="IssuedDateChar"/>
    <w:qFormat/>
    <w:rsid w:val="003F3DA5"/>
  </w:style>
  <w:style w:type="character" w:customStyle="1" w:styleId="IssuedDateChar">
    <w:name w:val="Issued Date Char"/>
    <w:basedOn w:val="DefaultParagraphFont"/>
    <w:link w:val="IssuedDate"/>
    <w:rsid w:val="003F3DA5"/>
    <w:rPr>
      <w:sz w:val="24"/>
    </w:rPr>
  </w:style>
  <w:style w:type="table" w:styleId="TableGrid">
    <w:name w:val="Table Grid"/>
    <w:basedOn w:val="TableNormal"/>
    <w:uiPriority w:val="39"/>
    <w:rsid w:val="00D62A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AB5E5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
    <w:name w:val="T"/>
    <w:basedOn w:val="Normal"/>
    <w:link w:val="TChar"/>
    <w:rsid w:val="00466B08"/>
    <w:pPr>
      <w:spacing w:after="0" w:line="240" w:lineRule="auto"/>
    </w:pPr>
    <w:rPr>
      <w:sz w:val="36"/>
    </w:rPr>
  </w:style>
  <w:style w:type="character" w:customStyle="1" w:styleId="TChar">
    <w:name w:val="T Char"/>
    <w:basedOn w:val="DefaultParagraphFont"/>
    <w:link w:val="T"/>
    <w:rsid w:val="00466B08"/>
    <w:rPr>
      <w:sz w:val="36"/>
    </w:rPr>
  </w:style>
  <w:style w:type="table" w:customStyle="1" w:styleId="WFTable">
    <w:name w:val="W&amp;F Table"/>
    <w:basedOn w:val="TableNormal"/>
    <w:uiPriority w:val="99"/>
    <w:rsid w:val="00520634"/>
    <w:pPr>
      <w:spacing w:after="0" w:line="240" w:lineRule="auto"/>
    </w:pPr>
    <w:rPr>
      <w:sz w:val="24"/>
    </w:rPr>
    <w:tblPr>
      <w:tblBorders>
        <w:top w:val="single" w:sz="4" w:space="0" w:color="3A3A3A" w:themeColor="background2" w:themeShade="40"/>
        <w:left w:val="single" w:sz="4" w:space="0" w:color="3A3A3A" w:themeColor="background2" w:themeShade="40"/>
        <w:bottom w:val="single" w:sz="4" w:space="0" w:color="3A3A3A" w:themeColor="background2" w:themeShade="40"/>
        <w:right w:val="single" w:sz="4" w:space="0" w:color="3A3A3A" w:themeColor="background2" w:themeShade="40"/>
        <w:insideH w:val="single" w:sz="4" w:space="0" w:color="3A3A3A" w:themeColor="background2" w:themeShade="40"/>
        <w:insideV w:val="single" w:sz="4" w:space="0" w:color="3A3A3A" w:themeColor="background2" w:themeShade="40"/>
      </w:tblBorders>
      <w:tblCellMar>
        <w:top w:w="57" w:type="dxa"/>
        <w:bottom w:w="57" w:type="dxa"/>
      </w:tblCellMar>
    </w:tblPr>
    <w:tblStylePr w:type="firstRow">
      <w:pPr>
        <w:jc w:val="left"/>
      </w:pPr>
      <w:tblPr/>
      <w:tcPr>
        <w:shd w:val="clear" w:color="auto" w:fill="E8E8E8" w:themeFill="background2"/>
      </w:tcPr>
    </w:tblStylePr>
    <w:tblStylePr w:type="lastRow">
      <w:tblPr/>
      <w:tcPr>
        <w:shd w:val="clear" w:color="auto" w:fill="D1D1D1" w:themeFill="background2" w:themeFillShade="E6"/>
      </w:tcPr>
    </w:tblStylePr>
  </w:style>
  <w:style w:type="table" w:styleId="ListTable7ColourfulAccent6">
    <w:name w:val="List Table 7 Colorful Accent 6"/>
    <w:basedOn w:val="TableNormal"/>
    <w:uiPriority w:val="52"/>
    <w:rsid w:val="00717477"/>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OC3">
    <w:name w:val="toc 3"/>
    <w:basedOn w:val="Normal"/>
    <w:next w:val="Normal"/>
    <w:autoRedefine/>
    <w:uiPriority w:val="39"/>
    <w:unhideWhenUsed/>
    <w:rsid w:val="0086354F"/>
    <w:pPr>
      <w:tabs>
        <w:tab w:val="right" w:leader="dot" w:pos="9742"/>
      </w:tabs>
      <w:spacing w:after="100"/>
      <w:ind w:left="567"/>
    </w:pPr>
  </w:style>
  <w:style w:type="numbering" w:customStyle="1" w:styleId="CurrentList1">
    <w:name w:val="Current List1"/>
    <w:uiPriority w:val="99"/>
    <w:rsid w:val="007674A5"/>
    <w:pPr>
      <w:numPr>
        <w:numId w:val="2"/>
      </w:numPr>
    </w:pPr>
  </w:style>
  <w:style w:type="character" w:styleId="Hyperlink">
    <w:name w:val="Hyperlink"/>
    <w:basedOn w:val="DefaultParagraphFont"/>
    <w:uiPriority w:val="99"/>
    <w:unhideWhenUsed/>
    <w:rsid w:val="00997AB1"/>
    <w:rPr>
      <w:color w:val="24605A"/>
      <w:u w:val="single"/>
    </w:rPr>
  </w:style>
  <w:style w:type="paragraph" w:styleId="Revision">
    <w:name w:val="Revision"/>
    <w:hidden/>
    <w:uiPriority w:val="99"/>
    <w:semiHidden/>
    <w:rsid w:val="000864FA"/>
    <w:pPr>
      <w:spacing w:after="0" w:line="240" w:lineRule="auto"/>
    </w:pPr>
    <w:rPr>
      <w:rFonts w:ascii="Arial" w:hAnsi="Arial"/>
      <w:sz w:val="24"/>
    </w:rPr>
  </w:style>
  <w:style w:type="paragraph" w:customStyle="1" w:styleId="NumberedList">
    <w:name w:val="Numbered List"/>
    <w:basedOn w:val="ListParagraph"/>
    <w:link w:val="NumberedListChar"/>
    <w:rsid w:val="0055417E"/>
    <w:pPr>
      <w:numPr>
        <w:numId w:val="1"/>
      </w:numPr>
    </w:pPr>
  </w:style>
  <w:style w:type="paragraph" w:styleId="EndnoteText">
    <w:name w:val="endnote text"/>
    <w:basedOn w:val="Normal"/>
    <w:link w:val="EndnoteTextChar"/>
    <w:uiPriority w:val="99"/>
    <w:semiHidden/>
    <w:unhideWhenUsed/>
    <w:rsid w:val="0083301C"/>
    <w:pPr>
      <w:spacing w:after="0" w:line="240" w:lineRule="auto"/>
    </w:pPr>
    <w:rPr>
      <w:sz w:val="20"/>
      <w:szCs w:val="20"/>
    </w:rPr>
  </w:style>
  <w:style w:type="character" w:customStyle="1" w:styleId="ListParagraphChar">
    <w:name w:val="List Paragraph Char"/>
    <w:basedOn w:val="DefaultParagraphFont"/>
    <w:link w:val="ListParagraph"/>
    <w:uiPriority w:val="34"/>
    <w:rsid w:val="0055417E"/>
    <w:rPr>
      <w:rFonts w:ascii="Arial" w:hAnsi="Arial"/>
      <w:sz w:val="24"/>
    </w:rPr>
  </w:style>
  <w:style w:type="character" w:customStyle="1" w:styleId="NumberedListChar">
    <w:name w:val="Numbered List Char"/>
    <w:basedOn w:val="ListParagraphChar"/>
    <w:link w:val="NumberedList"/>
    <w:rsid w:val="0055417E"/>
    <w:rPr>
      <w:rFonts w:ascii="Arial" w:hAnsi="Arial"/>
      <w:sz w:val="24"/>
    </w:rPr>
  </w:style>
  <w:style w:type="character" w:customStyle="1" w:styleId="EndnoteTextChar">
    <w:name w:val="Endnote Text Char"/>
    <w:basedOn w:val="DefaultParagraphFont"/>
    <w:link w:val="EndnoteText"/>
    <w:uiPriority w:val="99"/>
    <w:semiHidden/>
    <w:rsid w:val="0083301C"/>
    <w:rPr>
      <w:rFonts w:ascii="Arial" w:hAnsi="Arial"/>
      <w:sz w:val="20"/>
      <w:szCs w:val="20"/>
    </w:rPr>
  </w:style>
  <w:style w:type="character" w:styleId="EndnoteReference">
    <w:name w:val="endnote reference"/>
    <w:basedOn w:val="DefaultParagraphFont"/>
    <w:uiPriority w:val="99"/>
    <w:semiHidden/>
    <w:unhideWhenUsed/>
    <w:rsid w:val="0083301C"/>
    <w:rPr>
      <w:vertAlign w:val="superscript"/>
    </w:rPr>
  </w:style>
  <w:style w:type="paragraph" w:styleId="FootnoteText">
    <w:name w:val="footnote text"/>
    <w:basedOn w:val="Normal"/>
    <w:link w:val="FootnoteTextChar"/>
    <w:uiPriority w:val="99"/>
    <w:semiHidden/>
    <w:unhideWhenUsed/>
    <w:rsid w:val="008330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3301C"/>
    <w:rPr>
      <w:rFonts w:ascii="Arial" w:hAnsi="Arial"/>
      <w:sz w:val="20"/>
      <w:szCs w:val="20"/>
    </w:rPr>
  </w:style>
  <w:style w:type="character" w:styleId="FootnoteReference">
    <w:name w:val="footnote reference"/>
    <w:basedOn w:val="DefaultParagraphFont"/>
    <w:uiPriority w:val="99"/>
    <w:semiHidden/>
    <w:unhideWhenUsed/>
    <w:rsid w:val="0083301C"/>
    <w:rPr>
      <w:vertAlign w:val="superscript"/>
    </w:rPr>
  </w:style>
  <w:style w:type="paragraph" w:styleId="TOC2">
    <w:name w:val="toc 2"/>
    <w:basedOn w:val="Normal"/>
    <w:next w:val="Normal"/>
    <w:autoRedefine/>
    <w:uiPriority w:val="39"/>
    <w:unhideWhenUsed/>
    <w:rsid w:val="007A05C7"/>
    <w:pPr>
      <w:spacing w:after="100"/>
      <w:ind w:left="240"/>
    </w:pPr>
  </w:style>
  <w:style w:type="paragraph" w:styleId="NormalWeb">
    <w:name w:val="Normal (Web)"/>
    <w:basedOn w:val="Normal"/>
    <w:uiPriority w:val="99"/>
    <w:semiHidden/>
    <w:unhideWhenUsed/>
    <w:rsid w:val="00DE5992"/>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paragraph" w:styleId="TOC4">
    <w:name w:val="toc 4"/>
    <w:basedOn w:val="Normal"/>
    <w:next w:val="Normal"/>
    <w:autoRedefine/>
    <w:uiPriority w:val="39"/>
    <w:unhideWhenUsed/>
    <w:rsid w:val="00C40DF7"/>
    <w:pPr>
      <w:spacing w:after="100"/>
      <w:ind w:left="720"/>
    </w:pPr>
  </w:style>
  <w:style w:type="character" w:styleId="CommentReference">
    <w:name w:val="annotation reference"/>
    <w:basedOn w:val="DefaultParagraphFont"/>
    <w:uiPriority w:val="99"/>
    <w:semiHidden/>
    <w:unhideWhenUsed/>
    <w:rsid w:val="00FD4C19"/>
    <w:rPr>
      <w:sz w:val="16"/>
      <w:szCs w:val="16"/>
    </w:rPr>
  </w:style>
  <w:style w:type="paragraph" w:styleId="CommentText">
    <w:name w:val="annotation text"/>
    <w:basedOn w:val="Normal"/>
    <w:link w:val="CommentTextChar"/>
    <w:uiPriority w:val="99"/>
    <w:unhideWhenUsed/>
    <w:rsid w:val="00FD4C19"/>
    <w:pPr>
      <w:spacing w:line="240" w:lineRule="auto"/>
    </w:pPr>
    <w:rPr>
      <w:sz w:val="20"/>
      <w:szCs w:val="20"/>
    </w:rPr>
  </w:style>
  <w:style w:type="character" w:customStyle="1" w:styleId="CommentTextChar">
    <w:name w:val="Comment Text Char"/>
    <w:basedOn w:val="DefaultParagraphFont"/>
    <w:link w:val="CommentText"/>
    <w:uiPriority w:val="99"/>
    <w:rsid w:val="00FD4C19"/>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FD4C19"/>
    <w:rPr>
      <w:b/>
      <w:bCs/>
    </w:rPr>
  </w:style>
  <w:style w:type="character" w:customStyle="1" w:styleId="CommentSubjectChar">
    <w:name w:val="Comment Subject Char"/>
    <w:basedOn w:val="CommentTextChar"/>
    <w:link w:val="CommentSubject"/>
    <w:uiPriority w:val="99"/>
    <w:semiHidden/>
    <w:rsid w:val="00FD4C19"/>
    <w:rPr>
      <w:rFonts w:ascii="Arial" w:hAnsi="Arial"/>
      <w:b/>
      <w:bCs/>
      <w:sz w:val="20"/>
      <w:szCs w:val="20"/>
    </w:rPr>
  </w:style>
  <w:style w:type="paragraph" w:styleId="BalloonText">
    <w:name w:val="Balloon Text"/>
    <w:basedOn w:val="Normal"/>
    <w:link w:val="BalloonTextChar"/>
    <w:uiPriority w:val="99"/>
    <w:semiHidden/>
    <w:unhideWhenUsed/>
    <w:rsid w:val="00FD4C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4C19"/>
    <w:rPr>
      <w:rFonts w:ascii="Segoe UI" w:hAnsi="Segoe UI" w:cs="Segoe UI"/>
      <w:sz w:val="18"/>
      <w:szCs w:val="18"/>
    </w:rPr>
  </w:style>
  <w:style w:type="character" w:styleId="UnresolvedMention">
    <w:name w:val="Unresolved Mention"/>
    <w:basedOn w:val="DefaultParagraphFont"/>
    <w:uiPriority w:val="99"/>
    <w:semiHidden/>
    <w:unhideWhenUsed/>
    <w:rsid w:val="00E80F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137048">
      <w:bodyDiv w:val="1"/>
      <w:marLeft w:val="0"/>
      <w:marRight w:val="0"/>
      <w:marTop w:val="0"/>
      <w:marBottom w:val="0"/>
      <w:divBdr>
        <w:top w:val="none" w:sz="0" w:space="0" w:color="auto"/>
        <w:left w:val="none" w:sz="0" w:space="0" w:color="auto"/>
        <w:bottom w:val="none" w:sz="0" w:space="0" w:color="auto"/>
        <w:right w:val="none" w:sz="0" w:space="0" w:color="auto"/>
      </w:divBdr>
    </w:div>
    <w:div w:id="1319726962">
      <w:bodyDiv w:val="1"/>
      <w:marLeft w:val="0"/>
      <w:marRight w:val="0"/>
      <w:marTop w:val="0"/>
      <w:marBottom w:val="0"/>
      <w:divBdr>
        <w:top w:val="none" w:sz="0" w:space="0" w:color="auto"/>
        <w:left w:val="none" w:sz="0" w:space="0" w:color="auto"/>
        <w:bottom w:val="none" w:sz="0" w:space="0" w:color="auto"/>
        <w:right w:val="none" w:sz="0" w:space="0" w:color="auto"/>
      </w:divBdr>
    </w:div>
    <w:div w:id="1747998428">
      <w:bodyDiv w:val="1"/>
      <w:marLeft w:val="0"/>
      <w:marRight w:val="0"/>
      <w:marTop w:val="0"/>
      <w:marBottom w:val="0"/>
      <w:divBdr>
        <w:top w:val="none" w:sz="0" w:space="0" w:color="auto"/>
        <w:left w:val="none" w:sz="0" w:space="0" w:color="auto"/>
        <w:bottom w:val="none" w:sz="0" w:space="0" w:color="auto"/>
        <w:right w:val="none" w:sz="0" w:space="0" w:color="auto"/>
      </w:divBdr>
    </w:div>
    <w:div w:id="2004356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ousing.services@westmorlandandfurness.gov.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ivatehousing@westmorlandandfurness.gov.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ousingstandards@southlakeland.gov.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oe.antrobus\Downloads\Accessible-PDF-Blank-Template%20-%20v.0.7.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40B815A-129B-463C-A965-EC51693637F3}"/>
      </w:docPartPr>
      <w:docPartBody>
        <w:p w:rsidR="00BF5A3E" w:rsidRDefault="00BF5A3E">
          <w:r w:rsidRPr="003F2A02">
            <w:rPr>
              <w:rStyle w:val="PlaceholderText"/>
            </w:rPr>
            <w:t>Click or tap here to enter text.</w:t>
          </w:r>
        </w:p>
      </w:docPartBody>
    </w:docPart>
    <w:docPart>
      <w:docPartPr>
        <w:name w:val="AC27DC6A8E1F45B0ACA6468649D5020B"/>
        <w:category>
          <w:name w:val="General"/>
          <w:gallery w:val="placeholder"/>
        </w:category>
        <w:types>
          <w:type w:val="bbPlcHdr"/>
        </w:types>
        <w:behaviors>
          <w:behavior w:val="content"/>
        </w:behaviors>
        <w:guid w:val="{E48DD754-A1F9-4F14-8BA2-698CD53BD23B}"/>
      </w:docPartPr>
      <w:docPartBody>
        <w:p w:rsidR="00BF5A3E" w:rsidRDefault="00BB7FF3" w:rsidP="00BB7FF3">
          <w:pPr>
            <w:pStyle w:val="AC27DC6A8E1F45B0ACA6468649D5020B5"/>
          </w:pPr>
          <w:r w:rsidRPr="003F2A02">
            <w:rPr>
              <w:rStyle w:val="PlaceholderText"/>
            </w:rPr>
            <w:t>Click or tap here to enter text.</w:t>
          </w:r>
        </w:p>
      </w:docPartBody>
    </w:docPart>
    <w:docPart>
      <w:docPartPr>
        <w:name w:val="D4176EADD1E34E349C16B8D4774A778E"/>
        <w:category>
          <w:name w:val="General"/>
          <w:gallery w:val="placeholder"/>
        </w:category>
        <w:types>
          <w:type w:val="bbPlcHdr"/>
        </w:types>
        <w:behaviors>
          <w:behavior w:val="content"/>
        </w:behaviors>
        <w:guid w:val="{5CB84FF9-B729-418C-A5A3-3B6EE6C8D9B3}"/>
      </w:docPartPr>
      <w:docPartBody>
        <w:p w:rsidR="00BF5A3E" w:rsidRDefault="00BB7FF3" w:rsidP="00BB7FF3">
          <w:pPr>
            <w:pStyle w:val="D4176EADD1E34E349C16B8D4774A778E5"/>
          </w:pPr>
          <w:r w:rsidRPr="003F2A02">
            <w:rPr>
              <w:rStyle w:val="PlaceholderText"/>
            </w:rPr>
            <w:t>Click or tap to enter a date.</w:t>
          </w:r>
        </w:p>
      </w:docPartBody>
    </w:docPart>
    <w:docPart>
      <w:docPartPr>
        <w:name w:val="8BD46EC877DF476AA03DD9BC4D6BE08E"/>
        <w:category>
          <w:name w:val="General"/>
          <w:gallery w:val="placeholder"/>
        </w:category>
        <w:types>
          <w:type w:val="bbPlcHdr"/>
        </w:types>
        <w:behaviors>
          <w:behavior w:val="content"/>
        </w:behaviors>
        <w:guid w:val="{FDFAAD21-A610-43A6-A14F-C95A88EC3D7C}"/>
      </w:docPartPr>
      <w:docPartBody>
        <w:p w:rsidR="00187317" w:rsidRDefault="00BB7FF3" w:rsidP="00BB7FF3">
          <w:pPr>
            <w:pStyle w:val="8BD46EC877DF476AA03DD9BC4D6BE08E5"/>
          </w:pPr>
          <w:r w:rsidRPr="003F2A02">
            <w:rPr>
              <w:rStyle w:val="PlaceholderText"/>
            </w:rPr>
            <w:t>Click or tap here to enter text.</w:t>
          </w:r>
        </w:p>
      </w:docPartBody>
    </w:docPart>
    <w:docPart>
      <w:docPartPr>
        <w:name w:val="6799759A83794623A7BC453D07923871"/>
        <w:category>
          <w:name w:val="General"/>
          <w:gallery w:val="placeholder"/>
        </w:category>
        <w:types>
          <w:type w:val="bbPlcHdr"/>
        </w:types>
        <w:behaviors>
          <w:behavior w:val="content"/>
        </w:behaviors>
        <w:guid w:val="{1FBBBF36-99B7-4BB2-ACE3-6DA89209617B}"/>
      </w:docPartPr>
      <w:docPartBody>
        <w:p w:rsidR="00187317" w:rsidRDefault="00BB7FF3" w:rsidP="00BB7FF3">
          <w:pPr>
            <w:pStyle w:val="6799759A83794623A7BC453D079238715"/>
          </w:pPr>
          <w:r w:rsidRPr="003F2A02">
            <w:rPr>
              <w:rStyle w:val="PlaceholderText"/>
            </w:rPr>
            <w:t>Click or tap here to enter text.</w:t>
          </w:r>
        </w:p>
      </w:docPartBody>
    </w:docPart>
    <w:docPart>
      <w:docPartPr>
        <w:name w:val="B7752D02BC884FBB84A7102EC939C81F"/>
        <w:category>
          <w:name w:val="General"/>
          <w:gallery w:val="placeholder"/>
        </w:category>
        <w:types>
          <w:type w:val="bbPlcHdr"/>
        </w:types>
        <w:behaviors>
          <w:behavior w:val="content"/>
        </w:behaviors>
        <w:guid w:val="{8F45563D-1DEF-42AD-A814-5585CF85F121}"/>
      </w:docPartPr>
      <w:docPartBody>
        <w:p w:rsidR="00187317" w:rsidRDefault="00BB7FF3" w:rsidP="00BB7FF3">
          <w:pPr>
            <w:pStyle w:val="B7752D02BC884FBB84A7102EC939C81F5"/>
          </w:pPr>
          <w:r w:rsidRPr="003F2A02">
            <w:rPr>
              <w:rStyle w:val="PlaceholderText"/>
            </w:rPr>
            <w:t>Click or tap here to enter text.</w:t>
          </w:r>
        </w:p>
      </w:docPartBody>
    </w:docPart>
    <w:docPart>
      <w:docPartPr>
        <w:name w:val="59BB2DFEDBFD4C4C8EBF25CF9E31D94B"/>
        <w:category>
          <w:name w:val="General"/>
          <w:gallery w:val="placeholder"/>
        </w:category>
        <w:types>
          <w:type w:val="bbPlcHdr"/>
        </w:types>
        <w:behaviors>
          <w:behavior w:val="content"/>
        </w:behaviors>
        <w:guid w:val="{330BCBE3-7A38-4F33-863F-D2EBC31C689A}"/>
      </w:docPartPr>
      <w:docPartBody>
        <w:p w:rsidR="00187317" w:rsidRDefault="00BB7FF3" w:rsidP="00BB7FF3">
          <w:pPr>
            <w:pStyle w:val="59BB2DFEDBFD4C4C8EBF25CF9E31D94B5"/>
          </w:pPr>
          <w:r w:rsidRPr="003F2A02">
            <w:rPr>
              <w:rStyle w:val="PlaceholderText"/>
            </w:rPr>
            <w:t>Click or tap here to enter text.</w:t>
          </w:r>
        </w:p>
      </w:docPartBody>
    </w:docPart>
    <w:docPart>
      <w:docPartPr>
        <w:name w:val="F405122584DC4D2B9F1FD9CBC17C0408"/>
        <w:category>
          <w:name w:val="General"/>
          <w:gallery w:val="placeholder"/>
        </w:category>
        <w:types>
          <w:type w:val="bbPlcHdr"/>
        </w:types>
        <w:behaviors>
          <w:behavior w:val="content"/>
        </w:behaviors>
        <w:guid w:val="{5F5336CA-F6AC-467E-85EC-991484E0DEA9}"/>
      </w:docPartPr>
      <w:docPartBody>
        <w:p w:rsidR="00187317" w:rsidRDefault="00BB7FF3" w:rsidP="00BB7FF3">
          <w:pPr>
            <w:pStyle w:val="F405122584DC4D2B9F1FD9CBC17C04085"/>
          </w:pPr>
          <w:r w:rsidRPr="003F2A02">
            <w:rPr>
              <w:rStyle w:val="PlaceholderText"/>
            </w:rPr>
            <w:t>Click or tap here to enter text.</w:t>
          </w:r>
        </w:p>
      </w:docPartBody>
    </w:docPart>
    <w:docPart>
      <w:docPartPr>
        <w:name w:val="D3C90D7840A44E8BA9E7DA5CDCBA20B1"/>
        <w:category>
          <w:name w:val="General"/>
          <w:gallery w:val="placeholder"/>
        </w:category>
        <w:types>
          <w:type w:val="bbPlcHdr"/>
        </w:types>
        <w:behaviors>
          <w:behavior w:val="content"/>
        </w:behaviors>
        <w:guid w:val="{A58B3AEA-0F30-4047-8C44-B90CD48A75E2}"/>
      </w:docPartPr>
      <w:docPartBody>
        <w:p w:rsidR="00187317" w:rsidRDefault="00BB7FF3" w:rsidP="00BB7FF3">
          <w:pPr>
            <w:pStyle w:val="D3C90D7840A44E8BA9E7DA5CDCBA20B15"/>
          </w:pPr>
          <w:r w:rsidRPr="003F2A02">
            <w:rPr>
              <w:rStyle w:val="PlaceholderText"/>
            </w:rPr>
            <w:t>Click or tap here to enter text.</w:t>
          </w:r>
        </w:p>
      </w:docPartBody>
    </w:docPart>
    <w:docPart>
      <w:docPartPr>
        <w:name w:val="918334CAA4E44169BFF777D880F99A13"/>
        <w:category>
          <w:name w:val="General"/>
          <w:gallery w:val="placeholder"/>
        </w:category>
        <w:types>
          <w:type w:val="bbPlcHdr"/>
        </w:types>
        <w:behaviors>
          <w:behavior w:val="content"/>
        </w:behaviors>
        <w:guid w:val="{80E7DD92-928E-417A-AD52-3AFCB25F4EB7}"/>
      </w:docPartPr>
      <w:docPartBody>
        <w:p w:rsidR="00187317" w:rsidRDefault="00BB7FF3" w:rsidP="00BB7FF3">
          <w:pPr>
            <w:pStyle w:val="918334CAA4E44169BFF777D880F99A135"/>
          </w:pPr>
          <w:r w:rsidRPr="003F2A02">
            <w:rPr>
              <w:rStyle w:val="PlaceholderText"/>
            </w:rPr>
            <w:t>Click or tap here to enter text.</w:t>
          </w:r>
        </w:p>
      </w:docPartBody>
    </w:docPart>
    <w:docPart>
      <w:docPartPr>
        <w:name w:val="956E6672778841A4BB77A64675CE0C8A"/>
        <w:category>
          <w:name w:val="General"/>
          <w:gallery w:val="placeholder"/>
        </w:category>
        <w:types>
          <w:type w:val="bbPlcHdr"/>
        </w:types>
        <w:behaviors>
          <w:behavior w:val="content"/>
        </w:behaviors>
        <w:guid w:val="{DDEF0FC0-9E6D-41E5-A1E4-D3DE6DB864B0}"/>
      </w:docPartPr>
      <w:docPartBody>
        <w:p w:rsidR="00187317" w:rsidRDefault="00BB7FF3" w:rsidP="00BB7FF3">
          <w:pPr>
            <w:pStyle w:val="956E6672778841A4BB77A64675CE0C8A5"/>
          </w:pPr>
          <w:r w:rsidRPr="003F2A02">
            <w:rPr>
              <w:rStyle w:val="PlaceholderText"/>
            </w:rPr>
            <w:t>Click or tap here to enter text.</w:t>
          </w:r>
        </w:p>
      </w:docPartBody>
    </w:docPart>
    <w:docPart>
      <w:docPartPr>
        <w:name w:val="DFEDD1EE51E9409EB513D765FB8CA2A6"/>
        <w:category>
          <w:name w:val="General"/>
          <w:gallery w:val="placeholder"/>
        </w:category>
        <w:types>
          <w:type w:val="bbPlcHdr"/>
        </w:types>
        <w:behaviors>
          <w:behavior w:val="content"/>
        </w:behaviors>
        <w:guid w:val="{4093ABDA-3C68-4F53-B067-DCC8216265E9}"/>
      </w:docPartPr>
      <w:docPartBody>
        <w:p w:rsidR="00187317" w:rsidRDefault="00BB7FF3" w:rsidP="00BB7FF3">
          <w:pPr>
            <w:pStyle w:val="DFEDD1EE51E9409EB513D765FB8CA2A65"/>
          </w:pPr>
          <w:r w:rsidRPr="00963D58">
            <w:rPr>
              <w:rStyle w:val="PlaceholderText"/>
            </w:rPr>
            <w:t>Click or tap to enter a date.</w:t>
          </w:r>
        </w:p>
      </w:docPartBody>
    </w:docPart>
    <w:docPart>
      <w:docPartPr>
        <w:name w:val="CCC65730B2CA453C9B892F7C7BA0ECC7"/>
        <w:category>
          <w:name w:val="General"/>
          <w:gallery w:val="placeholder"/>
        </w:category>
        <w:types>
          <w:type w:val="bbPlcHdr"/>
        </w:types>
        <w:behaviors>
          <w:behavior w:val="content"/>
        </w:behaviors>
        <w:guid w:val="{CF931DFB-7D3E-4653-8FE6-18CADF128B7C}"/>
      </w:docPartPr>
      <w:docPartBody>
        <w:p w:rsidR="00187317" w:rsidRDefault="00BB7FF3" w:rsidP="00BB7FF3">
          <w:pPr>
            <w:pStyle w:val="CCC65730B2CA453C9B892F7C7BA0ECC75"/>
          </w:pPr>
          <w:r w:rsidRPr="003F2A02">
            <w:rPr>
              <w:rStyle w:val="PlaceholderText"/>
            </w:rPr>
            <w:t>Click or tap here to enter text.</w:t>
          </w:r>
        </w:p>
      </w:docPartBody>
    </w:docPart>
    <w:docPart>
      <w:docPartPr>
        <w:name w:val="C0DCC16A1A094809819AE7ADD9B8CD39"/>
        <w:category>
          <w:name w:val="General"/>
          <w:gallery w:val="placeholder"/>
        </w:category>
        <w:types>
          <w:type w:val="bbPlcHdr"/>
        </w:types>
        <w:behaviors>
          <w:behavior w:val="content"/>
        </w:behaviors>
        <w:guid w:val="{E737BBC9-6AC9-40D8-BE3B-527A77AB8E60}"/>
      </w:docPartPr>
      <w:docPartBody>
        <w:p w:rsidR="00187317" w:rsidRDefault="00BB7FF3" w:rsidP="00BB7FF3">
          <w:pPr>
            <w:pStyle w:val="C0DCC16A1A094809819AE7ADD9B8CD395"/>
          </w:pPr>
          <w:r w:rsidRPr="00963D58">
            <w:rPr>
              <w:rStyle w:val="PlaceholderText"/>
            </w:rPr>
            <w:t>Click or tap to enter a date.</w:t>
          </w:r>
        </w:p>
      </w:docPartBody>
    </w:docPart>
    <w:docPart>
      <w:docPartPr>
        <w:name w:val="19B01E3E18D54F7385031E590D83AADC"/>
        <w:category>
          <w:name w:val="General"/>
          <w:gallery w:val="placeholder"/>
        </w:category>
        <w:types>
          <w:type w:val="bbPlcHdr"/>
        </w:types>
        <w:behaviors>
          <w:behavior w:val="content"/>
        </w:behaviors>
        <w:guid w:val="{21D54AA3-89A8-44A7-9EB9-B900CA2E448F}"/>
      </w:docPartPr>
      <w:docPartBody>
        <w:p w:rsidR="00187317" w:rsidRDefault="00BB7FF3" w:rsidP="00BB7FF3">
          <w:pPr>
            <w:pStyle w:val="19B01E3E18D54F7385031E590D83AADC5"/>
          </w:pPr>
          <w:r w:rsidRPr="003F2A02">
            <w:rPr>
              <w:rStyle w:val="PlaceholderText"/>
            </w:rPr>
            <w:t>Click or tap here to enter text.</w:t>
          </w:r>
        </w:p>
      </w:docPartBody>
    </w:docPart>
    <w:docPart>
      <w:docPartPr>
        <w:name w:val="5E9BFD0F9BD04F229F0A0C35399F11A3"/>
        <w:category>
          <w:name w:val="General"/>
          <w:gallery w:val="placeholder"/>
        </w:category>
        <w:types>
          <w:type w:val="bbPlcHdr"/>
        </w:types>
        <w:behaviors>
          <w:behavior w:val="content"/>
        </w:behaviors>
        <w:guid w:val="{C36B3776-4DC0-418D-9C8D-3D7A406C8D85}"/>
      </w:docPartPr>
      <w:docPartBody>
        <w:p w:rsidR="00187317" w:rsidRDefault="00BB7FF3" w:rsidP="00BB7FF3">
          <w:pPr>
            <w:pStyle w:val="5E9BFD0F9BD04F229F0A0C35399F11A35"/>
          </w:pPr>
          <w:r w:rsidRPr="003F2A02">
            <w:rPr>
              <w:rStyle w:val="PlaceholderText"/>
            </w:rPr>
            <w:t>Click or tap here to enter text.</w:t>
          </w:r>
        </w:p>
      </w:docPartBody>
    </w:docPart>
    <w:docPart>
      <w:docPartPr>
        <w:name w:val="482B303965F24DFCA361E4CF7EB5B832"/>
        <w:category>
          <w:name w:val="General"/>
          <w:gallery w:val="placeholder"/>
        </w:category>
        <w:types>
          <w:type w:val="bbPlcHdr"/>
        </w:types>
        <w:behaviors>
          <w:behavior w:val="content"/>
        </w:behaviors>
        <w:guid w:val="{A757B764-D519-406F-966F-53AD947D7671}"/>
      </w:docPartPr>
      <w:docPartBody>
        <w:p w:rsidR="00187317" w:rsidRDefault="00BB7FF3" w:rsidP="00BB7FF3">
          <w:pPr>
            <w:pStyle w:val="482B303965F24DFCA361E4CF7EB5B8325"/>
          </w:pPr>
          <w:r w:rsidRPr="003F2A02">
            <w:rPr>
              <w:rStyle w:val="PlaceholderText"/>
            </w:rPr>
            <w:t>Click or tap here to enter text.</w:t>
          </w:r>
        </w:p>
      </w:docPartBody>
    </w:docPart>
    <w:docPart>
      <w:docPartPr>
        <w:name w:val="46B6705CF43E4A8BB68CBF53DD3E4A4D"/>
        <w:category>
          <w:name w:val="General"/>
          <w:gallery w:val="placeholder"/>
        </w:category>
        <w:types>
          <w:type w:val="bbPlcHdr"/>
        </w:types>
        <w:behaviors>
          <w:behavior w:val="content"/>
        </w:behaviors>
        <w:guid w:val="{8C202CEC-684F-4DA3-8FD5-83582EE19F79}"/>
      </w:docPartPr>
      <w:docPartBody>
        <w:p w:rsidR="00187317" w:rsidRDefault="00BB7FF3" w:rsidP="00BB7FF3">
          <w:pPr>
            <w:pStyle w:val="46B6705CF43E4A8BB68CBF53DD3E4A4D5"/>
          </w:pPr>
          <w:r w:rsidRPr="003F2A02">
            <w:rPr>
              <w:rStyle w:val="PlaceholderText"/>
            </w:rPr>
            <w:t>Click or tap here to enter text.</w:t>
          </w:r>
        </w:p>
      </w:docPartBody>
    </w:docPart>
    <w:docPart>
      <w:docPartPr>
        <w:name w:val="1DFCC6830EEF4434AA402B0C97C8F5FE"/>
        <w:category>
          <w:name w:val="General"/>
          <w:gallery w:val="placeholder"/>
        </w:category>
        <w:types>
          <w:type w:val="bbPlcHdr"/>
        </w:types>
        <w:behaviors>
          <w:behavior w:val="content"/>
        </w:behaviors>
        <w:guid w:val="{A3852DC2-E3C3-47A2-B780-5EA38A0DEED9}"/>
      </w:docPartPr>
      <w:docPartBody>
        <w:p w:rsidR="00187317" w:rsidRDefault="00BB7FF3" w:rsidP="00BB7FF3">
          <w:pPr>
            <w:pStyle w:val="1DFCC6830EEF4434AA402B0C97C8F5FE5"/>
          </w:pPr>
          <w:r w:rsidRPr="003F2A02">
            <w:rPr>
              <w:rStyle w:val="PlaceholderText"/>
            </w:rPr>
            <w:t>Click or tap here to enter text.</w:t>
          </w:r>
        </w:p>
      </w:docPartBody>
    </w:docPart>
    <w:docPart>
      <w:docPartPr>
        <w:name w:val="F3CBD016DD2F451192E4A8A15F026FE0"/>
        <w:category>
          <w:name w:val="General"/>
          <w:gallery w:val="placeholder"/>
        </w:category>
        <w:types>
          <w:type w:val="bbPlcHdr"/>
        </w:types>
        <w:behaviors>
          <w:behavior w:val="content"/>
        </w:behaviors>
        <w:guid w:val="{4654DA8F-2FF3-44B8-9DC2-3D2FE1FBBB19}"/>
      </w:docPartPr>
      <w:docPartBody>
        <w:p w:rsidR="00187317" w:rsidRDefault="00BB7FF3" w:rsidP="00BB7FF3">
          <w:pPr>
            <w:pStyle w:val="F3CBD016DD2F451192E4A8A15F026FE05"/>
          </w:pPr>
          <w:r w:rsidRPr="003F2A02">
            <w:rPr>
              <w:rStyle w:val="PlaceholderText"/>
            </w:rPr>
            <w:t>Click or tap here to enter text.</w:t>
          </w:r>
        </w:p>
      </w:docPartBody>
    </w:docPart>
    <w:docPart>
      <w:docPartPr>
        <w:name w:val="91E18C85E51E4AF7B64F41F21F691E20"/>
        <w:category>
          <w:name w:val="General"/>
          <w:gallery w:val="placeholder"/>
        </w:category>
        <w:types>
          <w:type w:val="bbPlcHdr"/>
        </w:types>
        <w:behaviors>
          <w:behavior w:val="content"/>
        </w:behaviors>
        <w:guid w:val="{E4D13764-21D3-4DDE-9723-2C14405D0044}"/>
      </w:docPartPr>
      <w:docPartBody>
        <w:p w:rsidR="00187317" w:rsidRDefault="00BB7FF3" w:rsidP="00BB7FF3">
          <w:pPr>
            <w:pStyle w:val="91E18C85E51E4AF7B64F41F21F691E205"/>
          </w:pPr>
          <w:r w:rsidRPr="003F2A02">
            <w:rPr>
              <w:rStyle w:val="PlaceholderText"/>
            </w:rPr>
            <w:t>Click or tap here to enter text.</w:t>
          </w:r>
        </w:p>
      </w:docPartBody>
    </w:docPart>
    <w:docPart>
      <w:docPartPr>
        <w:name w:val="9051AF315F974982B3620CD5ABBA6898"/>
        <w:category>
          <w:name w:val="General"/>
          <w:gallery w:val="placeholder"/>
        </w:category>
        <w:types>
          <w:type w:val="bbPlcHdr"/>
        </w:types>
        <w:behaviors>
          <w:behavior w:val="content"/>
        </w:behaviors>
        <w:guid w:val="{CCAA2F65-918F-447E-8197-EB6579985F36}"/>
      </w:docPartPr>
      <w:docPartBody>
        <w:p w:rsidR="00187317" w:rsidRDefault="00BB7FF3" w:rsidP="00BB7FF3">
          <w:pPr>
            <w:pStyle w:val="9051AF315F974982B3620CD5ABBA68985"/>
          </w:pPr>
          <w:r w:rsidRPr="00963D58">
            <w:rPr>
              <w:rStyle w:val="PlaceholderText"/>
            </w:rPr>
            <w:t>Click or tap to enter a date.</w:t>
          </w:r>
        </w:p>
      </w:docPartBody>
    </w:docPart>
    <w:docPart>
      <w:docPartPr>
        <w:name w:val="7AE0B0FCF97546BEB3DC40D4C7E03627"/>
        <w:category>
          <w:name w:val="General"/>
          <w:gallery w:val="placeholder"/>
        </w:category>
        <w:types>
          <w:type w:val="bbPlcHdr"/>
        </w:types>
        <w:behaviors>
          <w:behavior w:val="content"/>
        </w:behaviors>
        <w:guid w:val="{995AAA7F-F9CD-446A-8AF4-5AE2A9CB8314}"/>
      </w:docPartPr>
      <w:docPartBody>
        <w:p w:rsidR="00187317" w:rsidRDefault="00BB7FF3" w:rsidP="00BB7FF3">
          <w:pPr>
            <w:pStyle w:val="7AE0B0FCF97546BEB3DC40D4C7E036275"/>
          </w:pPr>
          <w:r w:rsidRPr="00963D58">
            <w:rPr>
              <w:rStyle w:val="PlaceholderText"/>
            </w:rPr>
            <w:t>Click or tap to enter a date.</w:t>
          </w:r>
        </w:p>
      </w:docPartBody>
    </w:docPart>
    <w:docPart>
      <w:docPartPr>
        <w:name w:val="2EDCE862F236438A948B2899123A85A4"/>
        <w:category>
          <w:name w:val="General"/>
          <w:gallery w:val="placeholder"/>
        </w:category>
        <w:types>
          <w:type w:val="bbPlcHdr"/>
        </w:types>
        <w:behaviors>
          <w:behavior w:val="content"/>
        </w:behaviors>
        <w:guid w:val="{0831ADC5-9164-4261-8FA8-9F66ABF464F0}"/>
      </w:docPartPr>
      <w:docPartBody>
        <w:p w:rsidR="00187317" w:rsidRDefault="00BB7FF3" w:rsidP="00BB7FF3">
          <w:pPr>
            <w:pStyle w:val="2EDCE862F236438A948B2899123A85A45"/>
          </w:pPr>
          <w:r w:rsidRPr="00963D58">
            <w:rPr>
              <w:rStyle w:val="PlaceholderText"/>
            </w:rPr>
            <w:t>Click or tap to enter a date.</w:t>
          </w:r>
        </w:p>
      </w:docPartBody>
    </w:docPart>
    <w:docPart>
      <w:docPartPr>
        <w:name w:val="FD64DFA20F06417985F9AEF5988FAA4A"/>
        <w:category>
          <w:name w:val="General"/>
          <w:gallery w:val="placeholder"/>
        </w:category>
        <w:types>
          <w:type w:val="bbPlcHdr"/>
        </w:types>
        <w:behaviors>
          <w:behavior w:val="content"/>
        </w:behaviors>
        <w:guid w:val="{D18E6758-70F6-495F-B9B1-43BCB14A6C29}"/>
      </w:docPartPr>
      <w:docPartBody>
        <w:p w:rsidR="00187317" w:rsidRDefault="00BB7FF3" w:rsidP="00BB7FF3">
          <w:pPr>
            <w:pStyle w:val="FD64DFA20F06417985F9AEF5988FAA4A5"/>
          </w:pPr>
          <w:r w:rsidRPr="003F2A02">
            <w:rPr>
              <w:rStyle w:val="PlaceholderText"/>
            </w:rPr>
            <w:t>Click or tap here to enter text.</w:t>
          </w:r>
        </w:p>
      </w:docPartBody>
    </w:docPart>
    <w:docPart>
      <w:docPartPr>
        <w:name w:val="9BDBE5A8E24C49A7BCFD5DE3D8B8DB5C"/>
        <w:category>
          <w:name w:val="General"/>
          <w:gallery w:val="placeholder"/>
        </w:category>
        <w:types>
          <w:type w:val="bbPlcHdr"/>
        </w:types>
        <w:behaviors>
          <w:behavior w:val="content"/>
        </w:behaviors>
        <w:guid w:val="{DB816022-AC4B-4951-968C-51EA7FC2E7C9}"/>
      </w:docPartPr>
      <w:docPartBody>
        <w:p w:rsidR="00187317" w:rsidRDefault="00BB7FF3" w:rsidP="00BB7FF3">
          <w:pPr>
            <w:pStyle w:val="9BDBE5A8E24C49A7BCFD5DE3D8B8DB5C5"/>
          </w:pPr>
          <w:r w:rsidRPr="003F2A02">
            <w:rPr>
              <w:rStyle w:val="PlaceholderText"/>
            </w:rPr>
            <w:t>Click or tap here to enter text.</w:t>
          </w:r>
        </w:p>
      </w:docPartBody>
    </w:docPart>
    <w:docPart>
      <w:docPartPr>
        <w:name w:val="43D61424A3B242E38AA0DEF30D2F00B6"/>
        <w:category>
          <w:name w:val="General"/>
          <w:gallery w:val="placeholder"/>
        </w:category>
        <w:types>
          <w:type w:val="bbPlcHdr"/>
        </w:types>
        <w:behaviors>
          <w:behavior w:val="content"/>
        </w:behaviors>
        <w:guid w:val="{595741A3-B80D-4557-9BC5-6F2E76B605AC}"/>
      </w:docPartPr>
      <w:docPartBody>
        <w:p w:rsidR="00187317" w:rsidRDefault="00BB7FF3" w:rsidP="00BB7FF3">
          <w:pPr>
            <w:pStyle w:val="43D61424A3B242E38AA0DEF30D2F00B65"/>
          </w:pPr>
          <w:r w:rsidRPr="003F2A02">
            <w:rPr>
              <w:rStyle w:val="PlaceholderText"/>
            </w:rPr>
            <w:t>Click or tap here to enter text.</w:t>
          </w:r>
        </w:p>
      </w:docPartBody>
    </w:docPart>
    <w:docPart>
      <w:docPartPr>
        <w:name w:val="3C659205D54640BCBE26846517C12440"/>
        <w:category>
          <w:name w:val="General"/>
          <w:gallery w:val="placeholder"/>
        </w:category>
        <w:types>
          <w:type w:val="bbPlcHdr"/>
        </w:types>
        <w:behaviors>
          <w:behavior w:val="content"/>
        </w:behaviors>
        <w:guid w:val="{ACBCB97A-B37C-49C7-9F2C-0060D61BFBF5}"/>
      </w:docPartPr>
      <w:docPartBody>
        <w:p w:rsidR="00187317" w:rsidRDefault="00BB7FF3" w:rsidP="00BB7FF3">
          <w:pPr>
            <w:pStyle w:val="3C659205D54640BCBE26846517C124405"/>
          </w:pPr>
          <w:r w:rsidRPr="003F2A02">
            <w:rPr>
              <w:rStyle w:val="PlaceholderText"/>
            </w:rPr>
            <w:t>Click or tap here to enter text.</w:t>
          </w:r>
        </w:p>
      </w:docPartBody>
    </w:docPart>
    <w:docPart>
      <w:docPartPr>
        <w:name w:val="2BE73C9C6EA04FC59232BEF87F7095A3"/>
        <w:category>
          <w:name w:val="General"/>
          <w:gallery w:val="placeholder"/>
        </w:category>
        <w:types>
          <w:type w:val="bbPlcHdr"/>
        </w:types>
        <w:behaviors>
          <w:behavior w:val="content"/>
        </w:behaviors>
        <w:guid w:val="{86D150B0-6EC3-432C-8310-474C55F8B458}"/>
      </w:docPartPr>
      <w:docPartBody>
        <w:p w:rsidR="00187317" w:rsidRDefault="00BB7FF3" w:rsidP="00BB7FF3">
          <w:pPr>
            <w:pStyle w:val="2BE73C9C6EA04FC59232BEF87F7095A35"/>
          </w:pPr>
          <w:r w:rsidRPr="003F2A02">
            <w:rPr>
              <w:rStyle w:val="PlaceholderText"/>
            </w:rPr>
            <w:t>Click or tap here to enter text.</w:t>
          </w:r>
        </w:p>
      </w:docPartBody>
    </w:docPart>
    <w:docPart>
      <w:docPartPr>
        <w:name w:val="18AD2361FF0245CAA6BD8434AA39C9B5"/>
        <w:category>
          <w:name w:val="General"/>
          <w:gallery w:val="placeholder"/>
        </w:category>
        <w:types>
          <w:type w:val="bbPlcHdr"/>
        </w:types>
        <w:behaviors>
          <w:behavior w:val="content"/>
        </w:behaviors>
        <w:guid w:val="{D4E43128-385B-49C8-B254-8FC55B56AA47}"/>
      </w:docPartPr>
      <w:docPartBody>
        <w:p w:rsidR="00187317" w:rsidRDefault="00BB7FF3" w:rsidP="00BB7FF3">
          <w:pPr>
            <w:pStyle w:val="18AD2361FF0245CAA6BD8434AA39C9B55"/>
          </w:pPr>
          <w:r w:rsidRPr="003F2A02">
            <w:rPr>
              <w:rStyle w:val="PlaceholderText"/>
            </w:rPr>
            <w:t>Click or tap here to enter text.</w:t>
          </w:r>
        </w:p>
      </w:docPartBody>
    </w:docPart>
    <w:docPart>
      <w:docPartPr>
        <w:name w:val="D327DC751AB94876B0F42DFC2851F1C7"/>
        <w:category>
          <w:name w:val="General"/>
          <w:gallery w:val="placeholder"/>
        </w:category>
        <w:types>
          <w:type w:val="bbPlcHdr"/>
        </w:types>
        <w:behaviors>
          <w:behavior w:val="content"/>
        </w:behaviors>
        <w:guid w:val="{8667211C-E6E0-4CA4-93BA-2020CC332827}"/>
      </w:docPartPr>
      <w:docPartBody>
        <w:p w:rsidR="00187317" w:rsidRDefault="00BB7FF3" w:rsidP="00BB7FF3">
          <w:pPr>
            <w:pStyle w:val="D327DC751AB94876B0F42DFC2851F1C75"/>
          </w:pPr>
          <w:r w:rsidRPr="003F2A02">
            <w:rPr>
              <w:rStyle w:val="PlaceholderText"/>
            </w:rPr>
            <w:t>Click or tap here to enter text.</w:t>
          </w:r>
        </w:p>
      </w:docPartBody>
    </w:docPart>
    <w:docPart>
      <w:docPartPr>
        <w:name w:val="F70877B3538541C08B58A0DFAB6640EA"/>
        <w:category>
          <w:name w:val="General"/>
          <w:gallery w:val="placeholder"/>
        </w:category>
        <w:types>
          <w:type w:val="bbPlcHdr"/>
        </w:types>
        <w:behaviors>
          <w:behavior w:val="content"/>
        </w:behaviors>
        <w:guid w:val="{A31EB7FD-1D29-490C-90B0-095DA023480F}"/>
      </w:docPartPr>
      <w:docPartBody>
        <w:p w:rsidR="00187317" w:rsidRDefault="00BB7FF3" w:rsidP="00BB7FF3">
          <w:pPr>
            <w:pStyle w:val="F70877B3538541C08B58A0DFAB6640EA5"/>
          </w:pPr>
          <w:r w:rsidRPr="003F2A02">
            <w:rPr>
              <w:rStyle w:val="PlaceholderText"/>
            </w:rPr>
            <w:t>Click or tap here to enter text.</w:t>
          </w:r>
        </w:p>
      </w:docPartBody>
    </w:docPart>
    <w:docPart>
      <w:docPartPr>
        <w:name w:val="CA37CF806B034EA4AAF38CC9246F704D"/>
        <w:category>
          <w:name w:val="General"/>
          <w:gallery w:val="placeholder"/>
        </w:category>
        <w:types>
          <w:type w:val="bbPlcHdr"/>
        </w:types>
        <w:behaviors>
          <w:behavior w:val="content"/>
        </w:behaviors>
        <w:guid w:val="{DCF1CB00-2940-48B8-9F16-9FCDA41C9662}"/>
      </w:docPartPr>
      <w:docPartBody>
        <w:p w:rsidR="00187317" w:rsidRDefault="00BB7FF3" w:rsidP="00BB7FF3">
          <w:pPr>
            <w:pStyle w:val="CA37CF806B034EA4AAF38CC9246F704D5"/>
          </w:pPr>
          <w:r w:rsidRPr="00963D58">
            <w:rPr>
              <w:rStyle w:val="PlaceholderText"/>
            </w:rPr>
            <w:t>Click or tap to enter a date.</w:t>
          </w:r>
        </w:p>
      </w:docPartBody>
    </w:docPart>
    <w:docPart>
      <w:docPartPr>
        <w:name w:val="535FA8EE2A184E208D759C4C9918AF59"/>
        <w:category>
          <w:name w:val="General"/>
          <w:gallery w:val="placeholder"/>
        </w:category>
        <w:types>
          <w:type w:val="bbPlcHdr"/>
        </w:types>
        <w:behaviors>
          <w:behavior w:val="content"/>
        </w:behaviors>
        <w:guid w:val="{CD37C9DF-674E-4D43-AD84-DA71B93705CE}"/>
      </w:docPartPr>
      <w:docPartBody>
        <w:p w:rsidR="00187317" w:rsidRDefault="00BB7FF3" w:rsidP="00BB7FF3">
          <w:pPr>
            <w:pStyle w:val="535FA8EE2A184E208D759C4C9918AF595"/>
          </w:pPr>
          <w:r w:rsidRPr="003F2A02">
            <w:rPr>
              <w:rStyle w:val="PlaceholderText"/>
            </w:rPr>
            <w:t>Click or tap here to enter text.</w:t>
          </w:r>
        </w:p>
      </w:docPartBody>
    </w:docPart>
    <w:docPart>
      <w:docPartPr>
        <w:name w:val="2EF7890C9226437184C9FA5182B088D7"/>
        <w:category>
          <w:name w:val="General"/>
          <w:gallery w:val="placeholder"/>
        </w:category>
        <w:types>
          <w:type w:val="bbPlcHdr"/>
        </w:types>
        <w:behaviors>
          <w:behavior w:val="content"/>
        </w:behaviors>
        <w:guid w:val="{0327CBC6-FCB7-48ED-B3DD-EE4A5A1ED90A}"/>
      </w:docPartPr>
      <w:docPartBody>
        <w:p w:rsidR="00187317" w:rsidRDefault="00BB7FF3" w:rsidP="00BB7FF3">
          <w:pPr>
            <w:pStyle w:val="2EF7890C9226437184C9FA5182B088D75"/>
          </w:pPr>
          <w:r w:rsidRPr="003F2A02">
            <w:rPr>
              <w:rStyle w:val="PlaceholderText"/>
            </w:rPr>
            <w:t>Click or tap here to enter text.</w:t>
          </w:r>
        </w:p>
      </w:docPartBody>
    </w:docPart>
    <w:docPart>
      <w:docPartPr>
        <w:name w:val="105EB8220763458FAD5D6080E16E542A"/>
        <w:category>
          <w:name w:val="General"/>
          <w:gallery w:val="placeholder"/>
        </w:category>
        <w:types>
          <w:type w:val="bbPlcHdr"/>
        </w:types>
        <w:behaviors>
          <w:behavior w:val="content"/>
        </w:behaviors>
        <w:guid w:val="{9DE9E4F2-DDC5-4812-9A2D-7F223A26B9BC}"/>
      </w:docPartPr>
      <w:docPartBody>
        <w:p w:rsidR="00187317" w:rsidRDefault="00BB7FF3" w:rsidP="00BB7FF3">
          <w:pPr>
            <w:pStyle w:val="105EB8220763458FAD5D6080E16E542A5"/>
          </w:pPr>
          <w:r w:rsidRPr="003F2A02">
            <w:rPr>
              <w:rStyle w:val="PlaceholderText"/>
            </w:rPr>
            <w:t>Click or tap here to enter text.</w:t>
          </w:r>
        </w:p>
      </w:docPartBody>
    </w:docPart>
    <w:docPart>
      <w:docPartPr>
        <w:name w:val="C13D23AF89F249D28CE3F1C086E94704"/>
        <w:category>
          <w:name w:val="General"/>
          <w:gallery w:val="placeholder"/>
        </w:category>
        <w:types>
          <w:type w:val="bbPlcHdr"/>
        </w:types>
        <w:behaviors>
          <w:behavior w:val="content"/>
        </w:behaviors>
        <w:guid w:val="{99851396-31DB-4F67-8067-4580361F4588}"/>
      </w:docPartPr>
      <w:docPartBody>
        <w:p w:rsidR="00187317" w:rsidRDefault="00BB7FF3" w:rsidP="00BB7FF3">
          <w:pPr>
            <w:pStyle w:val="C13D23AF89F249D28CE3F1C086E947045"/>
          </w:pPr>
          <w:r w:rsidRPr="003F2A02">
            <w:rPr>
              <w:rStyle w:val="PlaceholderText"/>
            </w:rPr>
            <w:t>Click or tap here to enter text.</w:t>
          </w:r>
        </w:p>
      </w:docPartBody>
    </w:docPart>
    <w:docPart>
      <w:docPartPr>
        <w:name w:val="CAF9F4B340F149DFB8FDC472EB5D47E9"/>
        <w:category>
          <w:name w:val="General"/>
          <w:gallery w:val="placeholder"/>
        </w:category>
        <w:types>
          <w:type w:val="bbPlcHdr"/>
        </w:types>
        <w:behaviors>
          <w:behavior w:val="content"/>
        </w:behaviors>
        <w:guid w:val="{AC6137A3-2414-46FF-A85C-741EFBB2D34D}"/>
      </w:docPartPr>
      <w:docPartBody>
        <w:p w:rsidR="00187317" w:rsidRDefault="00BB7FF3" w:rsidP="00BB7FF3">
          <w:pPr>
            <w:pStyle w:val="CAF9F4B340F149DFB8FDC472EB5D47E95"/>
          </w:pPr>
          <w:r w:rsidRPr="003F2A02">
            <w:rPr>
              <w:rStyle w:val="PlaceholderText"/>
            </w:rPr>
            <w:t>Click or tap here to enter text.</w:t>
          </w:r>
        </w:p>
      </w:docPartBody>
    </w:docPart>
    <w:docPart>
      <w:docPartPr>
        <w:name w:val="EE934DE48FB54DD789710878C0FB6034"/>
        <w:category>
          <w:name w:val="General"/>
          <w:gallery w:val="placeholder"/>
        </w:category>
        <w:types>
          <w:type w:val="bbPlcHdr"/>
        </w:types>
        <w:behaviors>
          <w:behavior w:val="content"/>
        </w:behaviors>
        <w:guid w:val="{3FE19044-99B5-487A-A633-1B1378B81929}"/>
      </w:docPartPr>
      <w:docPartBody>
        <w:p w:rsidR="00187317" w:rsidRDefault="00BB7FF3" w:rsidP="00BB7FF3">
          <w:pPr>
            <w:pStyle w:val="EE934DE48FB54DD789710878C0FB60345"/>
          </w:pPr>
          <w:r w:rsidRPr="003F2A02">
            <w:rPr>
              <w:rStyle w:val="PlaceholderText"/>
            </w:rPr>
            <w:t>Click or tap here to enter text.</w:t>
          </w:r>
        </w:p>
      </w:docPartBody>
    </w:docPart>
    <w:docPart>
      <w:docPartPr>
        <w:name w:val="1BFE187774624D44B1E8E82F0D78D377"/>
        <w:category>
          <w:name w:val="General"/>
          <w:gallery w:val="placeholder"/>
        </w:category>
        <w:types>
          <w:type w:val="bbPlcHdr"/>
        </w:types>
        <w:behaviors>
          <w:behavior w:val="content"/>
        </w:behaviors>
        <w:guid w:val="{DCA4B9F8-9A69-4503-8950-1BD68562BF91}"/>
      </w:docPartPr>
      <w:docPartBody>
        <w:p w:rsidR="00187317" w:rsidRDefault="00BB7FF3" w:rsidP="00BB7FF3">
          <w:pPr>
            <w:pStyle w:val="1BFE187774624D44B1E8E82F0D78D3775"/>
          </w:pPr>
          <w:r w:rsidRPr="003F2A02">
            <w:rPr>
              <w:rStyle w:val="PlaceholderText"/>
            </w:rPr>
            <w:t>Click or tap here to enter text.</w:t>
          </w:r>
        </w:p>
      </w:docPartBody>
    </w:docPart>
    <w:docPart>
      <w:docPartPr>
        <w:name w:val="923A5A458F9E4F5D92C68F03010388C5"/>
        <w:category>
          <w:name w:val="General"/>
          <w:gallery w:val="placeholder"/>
        </w:category>
        <w:types>
          <w:type w:val="bbPlcHdr"/>
        </w:types>
        <w:behaviors>
          <w:behavior w:val="content"/>
        </w:behaviors>
        <w:guid w:val="{DB2D51D2-4DC0-4436-B5B3-8D9AB2FE60F9}"/>
      </w:docPartPr>
      <w:docPartBody>
        <w:p w:rsidR="00187317" w:rsidRDefault="00BB7FF3" w:rsidP="00BB7FF3">
          <w:pPr>
            <w:pStyle w:val="923A5A458F9E4F5D92C68F03010388C55"/>
          </w:pPr>
          <w:r w:rsidRPr="00963D58">
            <w:rPr>
              <w:rStyle w:val="PlaceholderText"/>
            </w:rPr>
            <w:t>Click or tap to enter a date.</w:t>
          </w:r>
        </w:p>
      </w:docPartBody>
    </w:docPart>
    <w:docPart>
      <w:docPartPr>
        <w:name w:val="D77A1F465ADC4203A391861CAC78B776"/>
        <w:category>
          <w:name w:val="General"/>
          <w:gallery w:val="placeholder"/>
        </w:category>
        <w:types>
          <w:type w:val="bbPlcHdr"/>
        </w:types>
        <w:behaviors>
          <w:behavior w:val="content"/>
        </w:behaviors>
        <w:guid w:val="{837DF99B-ED79-4084-AE1C-D14C13967894}"/>
      </w:docPartPr>
      <w:docPartBody>
        <w:p w:rsidR="00187317" w:rsidRDefault="00BB7FF3" w:rsidP="00BB7FF3">
          <w:pPr>
            <w:pStyle w:val="D77A1F465ADC4203A391861CAC78B7765"/>
          </w:pPr>
          <w:r w:rsidRPr="00963D58">
            <w:rPr>
              <w:rStyle w:val="PlaceholderText"/>
            </w:rPr>
            <w:t>Click or tap to enter a date.</w:t>
          </w:r>
        </w:p>
      </w:docPartBody>
    </w:docPart>
    <w:docPart>
      <w:docPartPr>
        <w:name w:val="F112B4D40A57473DB7B0A4ACBEB80BB9"/>
        <w:category>
          <w:name w:val="General"/>
          <w:gallery w:val="placeholder"/>
        </w:category>
        <w:types>
          <w:type w:val="bbPlcHdr"/>
        </w:types>
        <w:behaviors>
          <w:behavior w:val="content"/>
        </w:behaviors>
        <w:guid w:val="{3A3CD465-D4C8-4D83-9254-AFA1A2ABA821}"/>
      </w:docPartPr>
      <w:docPartBody>
        <w:p w:rsidR="00187317" w:rsidRDefault="00BB7FF3" w:rsidP="00BB7FF3">
          <w:pPr>
            <w:pStyle w:val="F112B4D40A57473DB7B0A4ACBEB80BB95"/>
          </w:pPr>
          <w:r w:rsidRPr="003F2A02">
            <w:rPr>
              <w:rStyle w:val="PlaceholderText"/>
            </w:rPr>
            <w:t>Click or tap here to enter text.</w:t>
          </w:r>
        </w:p>
      </w:docPartBody>
    </w:docPart>
    <w:docPart>
      <w:docPartPr>
        <w:name w:val="39BBA65D641340588EB4F914E3EF1115"/>
        <w:category>
          <w:name w:val="General"/>
          <w:gallery w:val="placeholder"/>
        </w:category>
        <w:types>
          <w:type w:val="bbPlcHdr"/>
        </w:types>
        <w:behaviors>
          <w:behavior w:val="content"/>
        </w:behaviors>
        <w:guid w:val="{4FB663D1-7D69-45F2-9BF2-5516B44F9BEA}"/>
      </w:docPartPr>
      <w:docPartBody>
        <w:p w:rsidR="00187317" w:rsidRDefault="00BB7FF3" w:rsidP="00BB7FF3">
          <w:pPr>
            <w:pStyle w:val="39BBA65D641340588EB4F914E3EF11155"/>
          </w:pPr>
          <w:r w:rsidRPr="003F2A02">
            <w:rPr>
              <w:rStyle w:val="PlaceholderText"/>
            </w:rPr>
            <w:t>Click or tap here to enter text.</w:t>
          </w:r>
        </w:p>
      </w:docPartBody>
    </w:docPart>
    <w:docPart>
      <w:docPartPr>
        <w:name w:val="604403FE92F3427D80E431C91112C86D"/>
        <w:category>
          <w:name w:val="General"/>
          <w:gallery w:val="placeholder"/>
        </w:category>
        <w:types>
          <w:type w:val="bbPlcHdr"/>
        </w:types>
        <w:behaviors>
          <w:behavior w:val="content"/>
        </w:behaviors>
        <w:guid w:val="{E277F4C5-1CAB-4EE0-804C-C88BC2C92838}"/>
      </w:docPartPr>
      <w:docPartBody>
        <w:p w:rsidR="00187317" w:rsidRDefault="00BB7FF3" w:rsidP="00BB7FF3">
          <w:pPr>
            <w:pStyle w:val="604403FE92F3427D80E431C91112C86D5"/>
          </w:pPr>
          <w:r w:rsidRPr="003F2A02">
            <w:rPr>
              <w:rStyle w:val="PlaceholderText"/>
            </w:rPr>
            <w:t>Click or tap here to enter text.</w:t>
          </w:r>
        </w:p>
      </w:docPartBody>
    </w:docPart>
    <w:docPart>
      <w:docPartPr>
        <w:name w:val="4626D92762D347F0A17BE81334A776BB"/>
        <w:category>
          <w:name w:val="General"/>
          <w:gallery w:val="placeholder"/>
        </w:category>
        <w:types>
          <w:type w:val="bbPlcHdr"/>
        </w:types>
        <w:behaviors>
          <w:behavior w:val="content"/>
        </w:behaviors>
        <w:guid w:val="{2DEFBDD9-3C95-4343-9490-C1D913AB4A2D}"/>
      </w:docPartPr>
      <w:docPartBody>
        <w:p w:rsidR="00187317" w:rsidRDefault="00BB7FF3" w:rsidP="00BB7FF3">
          <w:pPr>
            <w:pStyle w:val="4626D92762D347F0A17BE81334A776BB5"/>
          </w:pPr>
          <w:r w:rsidRPr="003F2A02">
            <w:rPr>
              <w:rStyle w:val="PlaceholderText"/>
            </w:rPr>
            <w:t>Click or tap here to enter text.</w:t>
          </w:r>
        </w:p>
      </w:docPartBody>
    </w:docPart>
    <w:docPart>
      <w:docPartPr>
        <w:name w:val="FEE606A743CE44278F961D84276EA488"/>
        <w:category>
          <w:name w:val="General"/>
          <w:gallery w:val="placeholder"/>
        </w:category>
        <w:types>
          <w:type w:val="bbPlcHdr"/>
        </w:types>
        <w:behaviors>
          <w:behavior w:val="content"/>
        </w:behaviors>
        <w:guid w:val="{51BE4FC3-4108-4E82-A8BA-0F2716F34F32}"/>
      </w:docPartPr>
      <w:docPartBody>
        <w:p w:rsidR="00187317" w:rsidRDefault="00BB7FF3" w:rsidP="00BB7FF3">
          <w:pPr>
            <w:pStyle w:val="FEE606A743CE44278F961D84276EA4885"/>
          </w:pPr>
          <w:r w:rsidRPr="003F2A02">
            <w:rPr>
              <w:rStyle w:val="PlaceholderText"/>
            </w:rPr>
            <w:t>Click or tap here to enter text.</w:t>
          </w:r>
        </w:p>
      </w:docPartBody>
    </w:docPart>
    <w:docPart>
      <w:docPartPr>
        <w:name w:val="DDD5B67B01D0496E88413F173AF76BCE"/>
        <w:category>
          <w:name w:val="General"/>
          <w:gallery w:val="placeholder"/>
        </w:category>
        <w:types>
          <w:type w:val="bbPlcHdr"/>
        </w:types>
        <w:behaviors>
          <w:behavior w:val="content"/>
        </w:behaviors>
        <w:guid w:val="{D5798432-7589-4207-8EC4-6EB5C00AC55E}"/>
      </w:docPartPr>
      <w:docPartBody>
        <w:p w:rsidR="00187317" w:rsidRDefault="00BB7FF3" w:rsidP="00BB7FF3">
          <w:pPr>
            <w:pStyle w:val="DDD5B67B01D0496E88413F173AF76BCE5"/>
          </w:pPr>
          <w:r w:rsidRPr="003F2A02">
            <w:rPr>
              <w:rStyle w:val="PlaceholderText"/>
            </w:rPr>
            <w:t>Click or tap here to enter text.</w:t>
          </w:r>
        </w:p>
      </w:docPartBody>
    </w:docPart>
    <w:docPart>
      <w:docPartPr>
        <w:name w:val="37337D384C9F4F1CBFFA2A83EE542481"/>
        <w:category>
          <w:name w:val="General"/>
          <w:gallery w:val="placeholder"/>
        </w:category>
        <w:types>
          <w:type w:val="bbPlcHdr"/>
        </w:types>
        <w:behaviors>
          <w:behavior w:val="content"/>
        </w:behaviors>
        <w:guid w:val="{EB8EFE0D-C79F-4D8A-ACBB-D46CD84F6323}"/>
      </w:docPartPr>
      <w:docPartBody>
        <w:p w:rsidR="00187317" w:rsidRDefault="00BB7FF3" w:rsidP="00BB7FF3">
          <w:pPr>
            <w:pStyle w:val="37337D384C9F4F1CBFFA2A83EE5424815"/>
          </w:pPr>
          <w:r w:rsidRPr="003F2A02">
            <w:rPr>
              <w:rStyle w:val="PlaceholderText"/>
            </w:rPr>
            <w:t>Click or tap here to enter text.</w:t>
          </w:r>
        </w:p>
      </w:docPartBody>
    </w:docPart>
    <w:docPart>
      <w:docPartPr>
        <w:name w:val="9C76592A8FBE48FCAC2BDD272B6F328D"/>
        <w:category>
          <w:name w:val="General"/>
          <w:gallery w:val="placeholder"/>
        </w:category>
        <w:types>
          <w:type w:val="bbPlcHdr"/>
        </w:types>
        <w:behaviors>
          <w:behavior w:val="content"/>
        </w:behaviors>
        <w:guid w:val="{3473F1A0-FAA1-4A0B-B388-C4DBABE7EE3C}"/>
      </w:docPartPr>
      <w:docPartBody>
        <w:p w:rsidR="00187317" w:rsidRDefault="00BB7FF3" w:rsidP="00BB7FF3">
          <w:pPr>
            <w:pStyle w:val="9C76592A8FBE48FCAC2BDD272B6F328D5"/>
          </w:pPr>
          <w:r w:rsidRPr="003F2A02">
            <w:rPr>
              <w:rStyle w:val="PlaceholderText"/>
            </w:rPr>
            <w:t>Click or tap here to enter text.</w:t>
          </w:r>
        </w:p>
      </w:docPartBody>
    </w:docPart>
    <w:docPart>
      <w:docPartPr>
        <w:name w:val="595545396A2F436B8BD6CCFA71C1F730"/>
        <w:category>
          <w:name w:val="General"/>
          <w:gallery w:val="placeholder"/>
        </w:category>
        <w:types>
          <w:type w:val="bbPlcHdr"/>
        </w:types>
        <w:behaviors>
          <w:behavior w:val="content"/>
        </w:behaviors>
        <w:guid w:val="{2000EF19-A187-42F0-A11F-6AA371AC6C5B}"/>
      </w:docPartPr>
      <w:docPartBody>
        <w:p w:rsidR="00187317" w:rsidRDefault="00BB7FF3" w:rsidP="00BB7FF3">
          <w:pPr>
            <w:pStyle w:val="595545396A2F436B8BD6CCFA71C1F7305"/>
          </w:pPr>
          <w:r w:rsidRPr="003F2A02">
            <w:rPr>
              <w:rStyle w:val="PlaceholderText"/>
            </w:rPr>
            <w:t>Click or tap here to enter text.</w:t>
          </w:r>
        </w:p>
      </w:docPartBody>
    </w:docPart>
    <w:docPart>
      <w:docPartPr>
        <w:name w:val="1ED6EFF9ED8F4E6A9784613118FB3C8F"/>
        <w:category>
          <w:name w:val="General"/>
          <w:gallery w:val="placeholder"/>
        </w:category>
        <w:types>
          <w:type w:val="bbPlcHdr"/>
        </w:types>
        <w:behaviors>
          <w:behavior w:val="content"/>
        </w:behaviors>
        <w:guid w:val="{08E32A17-ABE8-49A4-A944-8F8DF4420E2A}"/>
      </w:docPartPr>
      <w:docPartBody>
        <w:p w:rsidR="00187317" w:rsidRDefault="00BB7FF3" w:rsidP="00BB7FF3">
          <w:pPr>
            <w:pStyle w:val="1ED6EFF9ED8F4E6A9784613118FB3C8F5"/>
          </w:pPr>
          <w:r w:rsidRPr="003F2A02">
            <w:rPr>
              <w:rStyle w:val="PlaceholderText"/>
            </w:rPr>
            <w:t>Click or tap here to enter text.</w:t>
          </w:r>
        </w:p>
      </w:docPartBody>
    </w:docPart>
    <w:docPart>
      <w:docPartPr>
        <w:name w:val="1AC4C63C87DF4868A9EAE107E665A400"/>
        <w:category>
          <w:name w:val="General"/>
          <w:gallery w:val="placeholder"/>
        </w:category>
        <w:types>
          <w:type w:val="bbPlcHdr"/>
        </w:types>
        <w:behaviors>
          <w:behavior w:val="content"/>
        </w:behaviors>
        <w:guid w:val="{DD9601FE-E3B8-45D7-A150-79984965AC60}"/>
      </w:docPartPr>
      <w:docPartBody>
        <w:p w:rsidR="00187317" w:rsidRDefault="00BB7FF3" w:rsidP="00BB7FF3">
          <w:pPr>
            <w:pStyle w:val="1AC4C63C87DF4868A9EAE107E665A4005"/>
          </w:pPr>
          <w:r w:rsidRPr="003F2A02">
            <w:rPr>
              <w:rStyle w:val="PlaceholderText"/>
            </w:rPr>
            <w:t>Click or tap here to enter text.</w:t>
          </w:r>
        </w:p>
      </w:docPartBody>
    </w:docPart>
    <w:docPart>
      <w:docPartPr>
        <w:name w:val="E20A0D552CF34C52BBD7B3CE5215AC3E"/>
        <w:category>
          <w:name w:val="General"/>
          <w:gallery w:val="placeholder"/>
        </w:category>
        <w:types>
          <w:type w:val="bbPlcHdr"/>
        </w:types>
        <w:behaviors>
          <w:behavior w:val="content"/>
        </w:behaviors>
        <w:guid w:val="{D49352A3-3566-4DCC-A91C-C4AC688DA01B}"/>
      </w:docPartPr>
      <w:docPartBody>
        <w:p w:rsidR="00187317" w:rsidRDefault="00BB7FF3" w:rsidP="00BB7FF3">
          <w:pPr>
            <w:pStyle w:val="E20A0D552CF34C52BBD7B3CE5215AC3E5"/>
          </w:pPr>
          <w:r w:rsidRPr="003F2A02">
            <w:rPr>
              <w:rStyle w:val="PlaceholderText"/>
            </w:rPr>
            <w:t>Click or tap here to enter text.</w:t>
          </w:r>
        </w:p>
      </w:docPartBody>
    </w:docPart>
    <w:docPart>
      <w:docPartPr>
        <w:name w:val="2ADC009BD26E44CCBC939D2260E9CC74"/>
        <w:category>
          <w:name w:val="General"/>
          <w:gallery w:val="placeholder"/>
        </w:category>
        <w:types>
          <w:type w:val="bbPlcHdr"/>
        </w:types>
        <w:behaviors>
          <w:behavior w:val="content"/>
        </w:behaviors>
        <w:guid w:val="{EB990320-61CC-4FB2-B3A3-052CE64B49C8}"/>
      </w:docPartPr>
      <w:docPartBody>
        <w:p w:rsidR="00187317" w:rsidRDefault="00BB7FF3" w:rsidP="00BB7FF3">
          <w:pPr>
            <w:pStyle w:val="2ADC009BD26E44CCBC939D2260E9CC745"/>
          </w:pPr>
          <w:r w:rsidRPr="003F2A02">
            <w:rPr>
              <w:rStyle w:val="PlaceholderText"/>
            </w:rPr>
            <w:t>Click or tap here to enter text.</w:t>
          </w:r>
        </w:p>
      </w:docPartBody>
    </w:docPart>
    <w:docPart>
      <w:docPartPr>
        <w:name w:val="28954EFC897941FCA762B2A9B470CA57"/>
        <w:category>
          <w:name w:val="General"/>
          <w:gallery w:val="placeholder"/>
        </w:category>
        <w:types>
          <w:type w:val="bbPlcHdr"/>
        </w:types>
        <w:behaviors>
          <w:behavior w:val="content"/>
        </w:behaviors>
        <w:guid w:val="{B8F6FA89-E3F9-445D-95CB-FDC62102D0BB}"/>
      </w:docPartPr>
      <w:docPartBody>
        <w:p w:rsidR="00187317" w:rsidRDefault="00BB7FF3" w:rsidP="00BB7FF3">
          <w:pPr>
            <w:pStyle w:val="28954EFC897941FCA762B2A9B470CA575"/>
          </w:pPr>
          <w:r w:rsidRPr="003F2A02">
            <w:rPr>
              <w:rStyle w:val="PlaceholderText"/>
            </w:rPr>
            <w:t>Click or tap here to enter text.</w:t>
          </w:r>
        </w:p>
      </w:docPartBody>
    </w:docPart>
    <w:docPart>
      <w:docPartPr>
        <w:name w:val="4BCFE6C5F98B442088172EA17E916C0D"/>
        <w:category>
          <w:name w:val="General"/>
          <w:gallery w:val="placeholder"/>
        </w:category>
        <w:types>
          <w:type w:val="bbPlcHdr"/>
        </w:types>
        <w:behaviors>
          <w:behavior w:val="content"/>
        </w:behaviors>
        <w:guid w:val="{19F3EA9B-6224-48F4-BFC1-95C4F18E8466}"/>
      </w:docPartPr>
      <w:docPartBody>
        <w:p w:rsidR="00187317" w:rsidRDefault="00BB7FF3" w:rsidP="00BB7FF3">
          <w:pPr>
            <w:pStyle w:val="4BCFE6C5F98B442088172EA17E916C0D5"/>
          </w:pPr>
          <w:r w:rsidRPr="003F2A02">
            <w:rPr>
              <w:rStyle w:val="PlaceholderText"/>
            </w:rPr>
            <w:t>Click or tap here to enter text.</w:t>
          </w:r>
        </w:p>
      </w:docPartBody>
    </w:docPart>
    <w:docPart>
      <w:docPartPr>
        <w:name w:val="A4A6720D0C68447FBB3872329C5C8EB4"/>
        <w:category>
          <w:name w:val="General"/>
          <w:gallery w:val="placeholder"/>
        </w:category>
        <w:types>
          <w:type w:val="bbPlcHdr"/>
        </w:types>
        <w:behaviors>
          <w:behavior w:val="content"/>
        </w:behaviors>
        <w:guid w:val="{8F4A105E-8F30-4F92-97FE-3369036173AA}"/>
      </w:docPartPr>
      <w:docPartBody>
        <w:p w:rsidR="00187317" w:rsidRDefault="00BB7FF3" w:rsidP="00BB7FF3">
          <w:pPr>
            <w:pStyle w:val="A4A6720D0C68447FBB3872329C5C8EB45"/>
          </w:pPr>
          <w:r w:rsidRPr="003F2A02">
            <w:rPr>
              <w:rStyle w:val="PlaceholderText"/>
            </w:rPr>
            <w:t>Click or tap here to enter text.</w:t>
          </w:r>
        </w:p>
      </w:docPartBody>
    </w:docPart>
    <w:docPart>
      <w:docPartPr>
        <w:name w:val="03E106C4EF614C62BE24C9DA744F7D3D"/>
        <w:category>
          <w:name w:val="General"/>
          <w:gallery w:val="placeholder"/>
        </w:category>
        <w:types>
          <w:type w:val="bbPlcHdr"/>
        </w:types>
        <w:behaviors>
          <w:behavior w:val="content"/>
        </w:behaviors>
        <w:guid w:val="{CAE38EEA-62A4-415B-92C7-F19029E13CB7}"/>
      </w:docPartPr>
      <w:docPartBody>
        <w:p w:rsidR="00187317" w:rsidRDefault="00BB7FF3" w:rsidP="00BB7FF3">
          <w:pPr>
            <w:pStyle w:val="03E106C4EF614C62BE24C9DA744F7D3D5"/>
          </w:pPr>
          <w:r w:rsidRPr="003F2A02">
            <w:rPr>
              <w:rStyle w:val="PlaceholderText"/>
            </w:rPr>
            <w:t>Click or tap here to enter text.</w:t>
          </w:r>
        </w:p>
      </w:docPartBody>
    </w:docPart>
    <w:docPart>
      <w:docPartPr>
        <w:name w:val="91D7717360CD439C9C6B87A6D297172F"/>
        <w:category>
          <w:name w:val="General"/>
          <w:gallery w:val="placeholder"/>
        </w:category>
        <w:types>
          <w:type w:val="bbPlcHdr"/>
        </w:types>
        <w:behaviors>
          <w:behavior w:val="content"/>
        </w:behaviors>
        <w:guid w:val="{007613D2-EE34-498E-9ADC-742AD664BB3C}"/>
      </w:docPartPr>
      <w:docPartBody>
        <w:p w:rsidR="00187317" w:rsidRDefault="00BB7FF3" w:rsidP="00BB7FF3">
          <w:pPr>
            <w:pStyle w:val="91D7717360CD439C9C6B87A6D297172F5"/>
          </w:pPr>
          <w:r w:rsidRPr="003F2A02">
            <w:rPr>
              <w:rStyle w:val="PlaceholderText"/>
            </w:rPr>
            <w:t>Click or tap here to enter text.</w:t>
          </w:r>
        </w:p>
      </w:docPartBody>
    </w:docPart>
    <w:docPart>
      <w:docPartPr>
        <w:name w:val="E9056C896F864456B9958135D6E5D191"/>
        <w:category>
          <w:name w:val="General"/>
          <w:gallery w:val="placeholder"/>
        </w:category>
        <w:types>
          <w:type w:val="bbPlcHdr"/>
        </w:types>
        <w:behaviors>
          <w:behavior w:val="content"/>
        </w:behaviors>
        <w:guid w:val="{CF5D9C90-B77E-434E-9FD3-EC25C5AFBA38}"/>
      </w:docPartPr>
      <w:docPartBody>
        <w:p w:rsidR="00187317" w:rsidRDefault="00BB7FF3" w:rsidP="00BB7FF3">
          <w:pPr>
            <w:pStyle w:val="E9056C896F864456B9958135D6E5D1915"/>
          </w:pPr>
          <w:r w:rsidRPr="003F2A02">
            <w:rPr>
              <w:rStyle w:val="PlaceholderText"/>
            </w:rPr>
            <w:t>Click or tap here to enter text.</w:t>
          </w:r>
        </w:p>
      </w:docPartBody>
    </w:docPart>
    <w:docPart>
      <w:docPartPr>
        <w:name w:val="38DE945877A245729B16AB02647B5733"/>
        <w:category>
          <w:name w:val="General"/>
          <w:gallery w:val="placeholder"/>
        </w:category>
        <w:types>
          <w:type w:val="bbPlcHdr"/>
        </w:types>
        <w:behaviors>
          <w:behavior w:val="content"/>
        </w:behaviors>
        <w:guid w:val="{61181BB0-ADBF-46F7-A7B8-083EE149CF11}"/>
      </w:docPartPr>
      <w:docPartBody>
        <w:p w:rsidR="00187317" w:rsidRDefault="00BB7FF3" w:rsidP="00BB7FF3">
          <w:pPr>
            <w:pStyle w:val="38DE945877A245729B16AB02647B57335"/>
          </w:pPr>
          <w:r w:rsidRPr="003F2A02">
            <w:rPr>
              <w:rStyle w:val="PlaceholderText"/>
            </w:rPr>
            <w:t>Click or tap here to enter text.</w:t>
          </w:r>
        </w:p>
      </w:docPartBody>
    </w:docPart>
    <w:docPart>
      <w:docPartPr>
        <w:name w:val="A56B80599D244CE1ABE249AD0EFCD213"/>
        <w:category>
          <w:name w:val="General"/>
          <w:gallery w:val="placeholder"/>
        </w:category>
        <w:types>
          <w:type w:val="bbPlcHdr"/>
        </w:types>
        <w:behaviors>
          <w:behavior w:val="content"/>
        </w:behaviors>
        <w:guid w:val="{2720A5B7-2778-4FA2-80B2-DCE84F37C860}"/>
      </w:docPartPr>
      <w:docPartBody>
        <w:p w:rsidR="00187317" w:rsidRDefault="00BB7FF3" w:rsidP="00BB7FF3">
          <w:pPr>
            <w:pStyle w:val="A56B80599D244CE1ABE249AD0EFCD2135"/>
          </w:pPr>
          <w:r w:rsidRPr="003F2A02">
            <w:rPr>
              <w:rStyle w:val="PlaceholderText"/>
            </w:rPr>
            <w:t>Click or tap here to enter text.</w:t>
          </w:r>
        </w:p>
      </w:docPartBody>
    </w:docPart>
    <w:docPart>
      <w:docPartPr>
        <w:name w:val="5A9A7678B8614F7BA5358D4134652EED"/>
        <w:category>
          <w:name w:val="General"/>
          <w:gallery w:val="placeholder"/>
        </w:category>
        <w:types>
          <w:type w:val="bbPlcHdr"/>
        </w:types>
        <w:behaviors>
          <w:behavior w:val="content"/>
        </w:behaviors>
        <w:guid w:val="{B940F7C6-8B6E-437F-8C1D-D106756D0E75}"/>
      </w:docPartPr>
      <w:docPartBody>
        <w:p w:rsidR="00187317" w:rsidRDefault="00BB7FF3" w:rsidP="00BB7FF3">
          <w:pPr>
            <w:pStyle w:val="5A9A7678B8614F7BA5358D4134652EED5"/>
          </w:pPr>
          <w:r w:rsidRPr="003F2A02">
            <w:rPr>
              <w:rStyle w:val="PlaceholderText"/>
            </w:rPr>
            <w:t>Click or tap here to enter text.</w:t>
          </w:r>
        </w:p>
      </w:docPartBody>
    </w:docPart>
    <w:docPart>
      <w:docPartPr>
        <w:name w:val="AB23AF473B2D4FC8A3A7A2352F652927"/>
        <w:category>
          <w:name w:val="General"/>
          <w:gallery w:val="placeholder"/>
        </w:category>
        <w:types>
          <w:type w:val="bbPlcHdr"/>
        </w:types>
        <w:behaviors>
          <w:behavior w:val="content"/>
        </w:behaviors>
        <w:guid w:val="{4DBC05E9-162A-487A-8202-FCBD670D0A0A}"/>
      </w:docPartPr>
      <w:docPartBody>
        <w:p w:rsidR="00187317" w:rsidRDefault="00BB7FF3" w:rsidP="00BB7FF3">
          <w:pPr>
            <w:pStyle w:val="AB23AF473B2D4FC8A3A7A2352F6529275"/>
          </w:pPr>
          <w:r w:rsidRPr="003F2A02">
            <w:rPr>
              <w:rStyle w:val="PlaceholderText"/>
            </w:rPr>
            <w:t>Click or tap here to enter text.</w:t>
          </w:r>
        </w:p>
      </w:docPartBody>
    </w:docPart>
    <w:docPart>
      <w:docPartPr>
        <w:name w:val="8C96E85E05EB4B9B83D7117540C61057"/>
        <w:category>
          <w:name w:val="General"/>
          <w:gallery w:val="placeholder"/>
        </w:category>
        <w:types>
          <w:type w:val="bbPlcHdr"/>
        </w:types>
        <w:behaviors>
          <w:behavior w:val="content"/>
        </w:behaviors>
        <w:guid w:val="{039E9EFB-512D-43D9-ABA4-590BD067FB84}"/>
      </w:docPartPr>
      <w:docPartBody>
        <w:p w:rsidR="00187317" w:rsidRDefault="00BB7FF3" w:rsidP="00BB7FF3">
          <w:pPr>
            <w:pStyle w:val="8C96E85E05EB4B9B83D7117540C610575"/>
          </w:pPr>
          <w:r w:rsidRPr="003F2A02">
            <w:rPr>
              <w:rStyle w:val="PlaceholderText"/>
            </w:rPr>
            <w:t>Click or tap here to enter text.</w:t>
          </w:r>
        </w:p>
      </w:docPartBody>
    </w:docPart>
    <w:docPart>
      <w:docPartPr>
        <w:name w:val="B9B8976C3C574C93B2196D9506B73744"/>
        <w:category>
          <w:name w:val="General"/>
          <w:gallery w:val="placeholder"/>
        </w:category>
        <w:types>
          <w:type w:val="bbPlcHdr"/>
        </w:types>
        <w:behaviors>
          <w:behavior w:val="content"/>
        </w:behaviors>
        <w:guid w:val="{BBA86780-D370-4AD4-AFBA-9137FA6CF8AC}"/>
      </w:docPartPr>
      <w:docPartBody>
        <w:p w:rsidR="00187317" w:rsidRDefault="00BB7FF3" w:rsidP="00BB7FF3">
          <w:pPr>
            <w:pStyle w:val="B9B8976C3C574C93B2196D9506B737445"/>
          </w:pPr>
          <w:r w:rsidRPr="003F2A02">
            <w:rPr>
              <w:rStyle w:val="PlaceholderText"/>
            </w:rPr>
            <w:t>Click or tap here to enter text.</w:t>
          </w:r>
        </w:p>
      </w:docPartBody>
    </w:docPart>
    <w:docPart>
      <w:docPartPr>
        <w:name w:val="8D26F4DE7C01420DB428CAEEEC11D744"/>
        <w:category>
          <w:name w:val="General"/>
          <w:gallery w:val="placeholder"/>
        </w:category>
        <w:types>
          <w:type w:val="bbPlcHdr"/>
        </w:types>
        <w:behaviors>
          <w:behavior w:val="content"/>
        </w:behaviors>
        <w:guid w:val="{22B3B778-B454-4346-9EC5-954606966A9C}"/>
      </w:docPartPr>
      <w:docPartBody>
        <w:p w:rsidR="00187317" w:rsidRDefault="00BB7FF3" w:rsidP="00BB7FF3">
          <w:pPr>
            <w:pStyle w:val="8D26F4DE7C01420DB428CAEEEC11D7445"/>
          </w:pPr>
          <w:r w:rsidRPr="00963D58">
            <w:rPr>
              <w:rStyle w:val="PlaceholderText"/>
            </w:rPr>
            <w:t>Click or tap to enter a date.</w:t>
          </w:r>
        </w:p>
      </w:docPartBody>
    </w:docPart>
    <w:docPart>
      <w:docPartPr>
        <w:name w:val="EFA71D8D0D934A6F8965486BC4B84C03"/>
        <w:category>
          <w:name w:val="General"/>
          <w:gallery w:val="placeholder"/>
        </w:category>
        <w:types>
          <w:type w:val="bbPlcHdr"/>
        </w:types>
        <w:behaviors>
          <w:behavior w:val="content"/>
        </w:behaviors>
        <w:guid w:val="{71986DD3-FE04-4D55-A464-D994DCBF8C26}"/>
      </w:docPartPr>
      <w:docPartBody>
        <w:p w:rsidR="00187317" w:rsidRDefault="00BB7FF3" w:rsidP="00BB7FF3">
          <w:pPr>
            <w:pStyle w:val="EFA71D8D0D934A6F8965486BC4B84C035"/>
          </w:pPr>
          <w:r w:rsidRPr="003F2A02">
            <w:rPr>
              <w:rStyle w:val="PlaceholderText"/>
            </w:rPr>
            <w:t>Click or tap here to enter text.</w:t>
          </w:r>
        </w:p>
      </w:docPartBody>
    </w:docPart>
    <w:docPart>
      <w:docPartPr>
        <w:name w:val="490EA0F9D630402B8445772E3C4E8C5C"/>
        <w:category>
          <w:name w:val="General"/>
          <w:gallery w:val="placeholder"/>
        </w:category>
        <w:types>
          <w:type w:val="bbPlcHdr"/>
        </w:types>
        <w:behaviors>
          <w:behavior w:val="content"/>
        </w:behaviors>
        <w:guid w:val="{C3AC3F8A-92B4-4DA4-8263-4B7CD314055F}"/>
      </w:docPartPr>
      <w:docPartBody>
        <w:p w:rsidR="00187317" w:rsidRDefault="00BB7FF3" w:rsidP="00BB7FF3">
          <w:pPr>
            <w:pStyle w:val="490EA0F9D630402B8445772E3C4E8C5C5"/>
          </w:pPr>
          <w:r w:rsidRPr="003F2A02">
            <w:rPr>
              <w:rStyle w:val="PlaceholderText"/>
            </w:rPr>
            <w:t>Click or tap here to enter text.</w:t>
          </w:r>
        </w:p>
      </w:docPartBody>
    </w:docPart>
    <w:docPart>
      <w:docPartPr>
        <w:name w:val="3D54E08A63B649D085C0D8BF14ADB82B"/>
        <w:category>
          <w:name w:val="General"/>
          <w:gallery w:val="placeholder"/>
        </w:category>
        <w:types>
          <w:type w:val="bbPlcHdr"/>
        </w:types>
        <w:behaviors>
          <w:behavior w:val="content"/>
        </w:behaviors>
        <w:guid w:val="{773CB5D4-910F-4B56-A568-D34CC07DD7B1}"/>
      </w:docPartPr>
      <w:docPartBody>
        <w:p w:rsidR="00187317" w:rsidRDefault="00BB7FF3" w:rsidP="00BB7FF3">
          <w:pPr>
            <w:pStyle w:val="3D54E08A63B649D085C0D8BF14ADB82B5"/>
          </w:pPr>
          <w:r w:rsidRPr="003F2A02">
            <w:rPr>
              <w:rStyle w:val="PlaceholderText"/>
            </w:rPr>
            <w:t>Click or tap here to enter text.</w:t>
          </w:r>
        </w:p>
      </w:docPartBody>
    </w:docPart>
    <w:docPart>
      <w:docPartPr>
        <w:name w:val="03618D9903E84A148ABAF2E985914B53"/>
        <w:category>
          <w:name w:val="General"/>
          <w:gallery w:val="placeholder"/>
        </w:category>
        <w:types>
          <w:type w:val="bbPlcHdr"/>
        </w:types>
        <w:behaviors>
          <w:behavior w:val="content"/>
        </w:behaviors>
        <w:guid w:val="{5169AC4B-2919-40A4-91EE-4CB1EC101BB9}"/>
      </w:docPartPr>
      <w:docPartBody>
        <w:p w:rsidR="00187317" w:rsidRDefault="00BB7FF3" w:rsidP="00BB7FF3">
          <w:pPr>
            <w:pStyle w:val="03618D9903E84A148ABAF2E985914B535"/>
          </w:pPr>
          <w:r w:rsidRPr="003F2A02">
            <w:rPr>
              <w:rStyle w:val="PlaceholderText"/>
            </w:rPr>
            <w:t>Click or tap here to enter text.</w:t>
          </w:r>
        </w:p>
      </w:docPartBody>
    </w:docPart>
    <w:docPart>
      <w:docPartPr>
        <w:name w:val="BC589429C2A04DF494610FD0B7335A1C"/>
        <w:category>
          <w:name w:val="General"/>
          <w:gallery w:val="placeholder"/>
        </w:category>
        <w:types>
          <w:type w:val="bbPlcHdr"/>
        </w:types>
        <w:behaviors>
          <w:behavior w:val="content"/>
        </w:behaviors>
        <w:guid w:val="{AC2A0E3E-5369-4DAD-AD81-CDDF00F6AA1B}"/>
      </w:docPartPr>
      <w:docPartBody>
        <w:p w:rsidR="00187317" w:rsidRDefault="00BB7FF3" w:rsidP="00BB7FF3">
          <w:pPr>
            <w:pStyle w:val="BC589429C2A04DF494610FD0B7335A1C5"/>
          </w:pPr>
          <w:r w:rsidRPr="003F2A02">
            <w:rPr>
              <w:rStyle w:val="PlaceholderText"/>
            </w:rPr>
            <w:t>Click or tap here to enter text.</w:t>
          </w:r>
        </w:p>
      </w:docPartBody>
    </w:docPart>
    <w:docPart>
      <w:docPartPr>
        <w:name w:val="CBF7A49F174D444290E4C2926E3ED1D7"/>
        <w:category>
          <w:name w:val="General"/>
          <w:gallery w:val="placeholder"/>
        </w:category>
        <w:types>
          <w:type w:val="bbPlcHdr"/>
        </w:types>
        <w:behaviors>
          <w:behavior w:val="content"/>
        </w:behaviors>
        <w:guid w:val="{811A7D73-86F4-42B4-81E0-C116A199CBB3}"/>
      </w:docPartPr>
      <w:docPartBody>
        <w:p w:rsidR="00187317" w:rsidRDefault="00BB7FF3" w:rsidP="00BB7FF3">
          <w:pPr>
            <w:pStyle w:val="CBF7A49F174D444290E4C2926E3ED1D75"/>
          </w:pPr>
          <w:r w:rsidRPr="003F2A02">
            <w:rPr>
              <w:rStyle w:val="PlaceholderText"/>
            </w:rPr>
            <w:t>Click or tap here to enter text.</w:t>
          </w:r>
        </w:p>
      </w:docPartBody>
    </w:docPart>
    <w:docPart>
      <w:docPartPr>
        <w:name w:val="EE63734009BD4EAABA44E66848A202A1"/>
        <w:category>
          <w:name w:val="General"/>
          <w:gallery w:val="placeholder"/>
        </w:category>
        <w:types>
          <w:type w:val="bbPlcHdr"/>
        </w:types>
        <w:behaviors>
          <w:behavior w:val="content"/>
        </w:behaviors>
        <w:guid w:val="{7624573C-73EA-491C-B717-FEB167A6A67A}"/>
      </w:docPartPr>
      <w:docPartBody>
        <w:p w:rsidR="00187317" w:rsidRDefault="00BB7FF3" w:rsidP="00BB7FF3">
          <w:pPr>
            <w:pStyle w:val="EE63734009BD4EAABA44E66848A202A15"/>
          </w:pPr>
          <w:r w:rsidRPr="00963D58">
            <w:rPr>
              <w:rStyle w:val="PlaceholderText"/>
            </w:rPr>
            <w:t>Click or tap to enter a date.</w:t>
          </w:r>
        </w:p>
      </w:docPartBody>
    </w:docPart>
    <w:docPart>
      <w:docPartPr>
        <w:name w:val="1A702AA1833040A483512A0796C823E3"/>
        <w:category>
          <w:name w:val="General"/>
          <w:gallery w:val="placeholder"/>
        </w:category>
        <w:types>
          <w:type w:val="bbPlcHdr"/>
        </w:types>
        <w:behaviors>
          <w:behavior w:val="content"/>
        </w:behaviors>
        <w:guid w:val="{83EE6BA4-A763-475F-9874-C2FDB4AC881D}"/>
      </w:docPartPr>
      <w:docPartBody>
        <w:p w:rsidR="00187317" w:rsidRDefault="00BB7FF3" w:rsidP="00BB7FF3">
          <w:pPr>
            <w:pStyle w:val="1A702AA1833040A483512A0796C823E35"/>
          </w:pPr>
          <w:r w:rsidRPr="003F2A02">
            <w:rPr>
              <w:rStyle w:val="PlaceholderText"/>
            </w:rPr>
            <w:t>Click or tap here to enter text.</w:t>
          </w:r>
        </w:p>
      </w:docPartBody>
    </w:docPart>
    <w:docPart>
      <w:docPartPr>
        <w:name w:val="B3A3DF1B35C34318A77367A05CBDD665"/>
        <w:category>
          <w:name w:val="General"/>
          <w:gallery w:val="placeholder"/>
        </w:category>
        <w:types>
          <w:type w:val="bbPlcHdr"/>
        </w:types>
        <w:behaviors>
          <w:behavior w:val="content"/>
        </w:behaviors>
        <w:guid w:val="{2ABAF426-9AB1-487B-8E7F-B790680F6053}"/>
      </w:docPartPr>
      <w:docPartBody>
        <w:p w:rsidR="00187317" w:rsidRDefault="00BB7FF3" w:rsidP="00BB7FF3">
          <w:pPr>
            <w:pStyle w:val="B3A3DF1B35C34318A77367A05CBDD6655"/>
          </w:pPr>
          <w:r w:rsidRPr="003F2A02">
            <w:rPr>
              <w:rStyle w:val="PlaceholderText"/>
            </w:rPr>
            <w:t>Click or tap here to enter text.</w:t>
          </w:r>
        </w:p>
      </w:docPartBody>
    </w:docPart>
    <w:docPart>
      <w:docPartPr>
        <w:name w:val="7C5CC0563EEF4A30B75FC0B9CE7E4FCE"/>
        <w:category>
          <w:name w:val="General"/>
          <w:gallery w:val="placeholder"/>
        </w:category>
        <w:types>
          <w:type w:val="bbPlcHdr"/>
        </w:types>
        <w:behaviors>
          <w:behavior w:val="content"/>
        </w:behaviors>
        <w:guid w:val="{35671A48-645A-492E-979D-C6371348EC72}"/>
      </w:docPartPr>
      <w:docPartBody>
        <w:p w:rsidR="00187317" w:rsidRDefault="00BB7FF3" w:rsidP="00BB7FF3">
          <w:pPr>
            <w:pStyle w:val="7C5CC0563EEF4A30B75FC0B9CE7E4FCE5"/>
          </w:pPr>
          <w:r w:rsidRPr="003F2A02">
            <w:rPr>
              <w:rStyle w:val="PlaceholderText"/>
            </w:rPr>
            <w:t>Click or tap here to enter text.</w:t>
          </w:r>
        </w:p>
      </w:docPartBody>
    </w:docPart>
    <w:docPart>
      <w:docPartPr>
        <w:name w:val="8B03E35DB6A6407BA0D389DFBDDA96B7"/>
        <w:category>
          <w:name w:val="General"/>
          <w:gallery w:val="placeholder"/>
        </w:category>
        <w:types>
          <w:type w:val="bbPlcHdr"/>
        </w:types>
        <w:behaviors>
          <w:behavior w:val="content"/>
        </w:behaviors>
        <w:guid w:val="{8AACBE81-9F65-43DC-9926-FB98C5DA141C}"/>
      </w:docPartPr>
      <w:docPartBody>
        <w:p w:rsidR="00187317" w:rsidRDefault="00BB7FF3" w:rsidP="00BB7FF3">
          <w:pPr>
            <w:pStyle w:val="8B03E35DB6A6407BA0D389DFBDDA96B75"/>
          </w:pPr>
          <w:r w:rsidRPr="003F2A02">
            <w:rPr>
              <w:rStyle w:val="PlaceholderText"/>
            </w:rPr>
            <w:t>Click or tap here to enter text.</w:t>
          </w:r>
        </w:p>
      </w:docPartBody>
    </w:docPart>
    <w:docPart>
      <w:docPartPr>
        <w:name w:val="526221EE11C14324B571073AC36E8C09"/>
        <w:category>
          <w:name w:val="General"/>
          <w:gallery w:val="placeholder"/>
        </w:category>
        <w:types>
          <w:type w:val="bbPlcHdr"/>
        </w:types>
        <w:behaviors>
          <w:behavior w:val="content"/>
        </w:behaviors>
        <w:guid w:val="{8C3A97CF-7F0A-4B70-9A06-B4B05E5A6330}"/>
      </w:docPartPr>
      <w:docPartBody>
        <w:p w:rsidR="00187317" w:rsidRDefault="00BB7FF3" w:rsidP="00BB7FF3">
          <w:pPr>
            <w:pStyle w:val="526221EE11C14324B571073AC36E8C095"/>
          </w:pPr>
          <w:r w:rsidRPr="003F2A02">
            <w:rPr>
              <w:rStyle w:val="PlaceholderText"/>
            </w:rPr>
            <w:t>Click or tap here to enter text.</w:t>
          </w:r>
        </w:p>
      </w:docPartBody>
    </w:docPart>
    <w:docPart>
      <w:docPartPr>
        <w:name w:val="88CD705C5E654F11B757AA829B60097B"/>
        <w:category>
          <w:name w:val="General"/>
          <w:gallery w:val="placeholder"/>
        </w:category>
        <w:types>
          <w:type w:val="bbPlcHdr"/>
        </w:types>
        <w:behaviors>
          <w:behavior w:val="content"/>
        </w:behaviors>
        <w:guid w:val="{AC7AE98E-7FC5-4C03-9809-C770DF4015DA}"/>
      </w:docPartPr>
      <w:docPartBody>
        <w:p w:rsidR="00187317" w:rsidRDefault="00BB7FF3" w:rsidP="00BB7FF3">
          <w:pPr>
            <w:pStyle w:val="88CD705C5E654F11B757AA829B60097B5"/>
          </w:pPr>
          <w:r w:rsidRPr="003F2A02">
            <w:rPr>
              <w:rStyle w:val="PlaceholderText"/>
            </w:rPr>
            <w:t>Click or tap here to enter text.</w:t>
          </w:r>
        </w:p>
      </w:docPartBody>
    </w:docPart>
    <w:docPart>
      <w:docPartPr>
        <w:name w:val="9271FE02588C4F64B861E2C5C0F68134"/>
        <w:category>
          <w:name w:val="General"/>
          <w:gallery w:val="placeholder"/>
        </w:category>
        <w:types>
          <w:type w:val="bbPlcHdr"/>
        </w:types>
        <w:behaviors>
          <w:behavior w:val="content"/>
        </w:behaviors>
        <w:guid w:val="{DC7B1789-329D-42C6-B430-D4A060FC8816}"/>
      </w:docPartPr>
      <w:docPartBody>
        <w:p w:rsidR="00187317" w:rsidRDefault="00BB7FF3" w:rsidP="00BB7FF3">
          <w:pPr>
            <w:pStyle w:val="9271FE02588C4F64B861E2C5C0F681345"/>
          </w:pPr>
          <w:r w:rsidRPr="00963D58">
            <w:rPr>
              <w:rStyle w:val="PlaceholderText"/>
            </w:rPr>
            <w:t>Click or tap to enter a date.</w:t>
          </w:r>
        </w:p>
      </w:docPartBody>
    </w:docPart>
    <w:docPart>
      <w:docPartPr>
        <w:name w:val="F5690FDC74B8422CA7A1171F4899CE2C"/>
        <w:category>
          <w:name w:val="General"/>
          <w:gallery w:val="placeholder"/>
        </w:category>
        <w:types>
          <w:type w:val="bbPlcHdr"/>
        </w:types>
        <w:behaviors>
          <w:behavior w:val="content"/>
        </w:behaviors>
        <w:guid w:val="{8F363D53-B41F-419E-A24E-CE5768ACFB82}"/>
      </w:docPartPr>
      <w:docPartBody>
        <w:p w:rsidR="00187317" w:rsidRDefault="00BB7FF3" w:rsidP="00BB7FF3">
          <w:pPr>
            <w:pStyle w:val="F5690FDC74B8422CA7A1171F4899CE2C5"/>
          </w:pPr>
          <w:r w:rsidRPr="003F2A02">
            <w:rPr>
              <w:rStyle w:val="PlaceholderText"/>
            </w:rPr>
            <w:t>Click or tap here to enter text.</w:t>
          </w:r>
        </w:p>
      </w:docPartBody>
    </w:docPart>
    <w:docPart>
      <w:docPartPr>
        <w:name w:val="408DFDF7E84241B0B626B9986FC10C12"/>
        <w:category>
          <w:name w:val="General"/>
          <w:gallery w:val="placeholder"/>
        </w:category>
        <w:types>
          <w:type w:val="bbPlcHdr"/>
        </w:types>
        <w:behaviors>
          <w:behavior w:val="content"/>
        </w:behaviors>
        <w:guid w:val="{35F0F9A6-75AC-4CA9-97F2-943044FFFE6D}"/>
      </w:docPartPr>
      <w:docPartBody>
        <w:p w:rsidR="00187317" w:rsidRDefault="00BB7FF3" w:rsidP="00BB7FF3">
          <w:pPr>
            <w:pStyle w:val="408DFDF7E84241B0B626B9986FC10C125"/>
          </w:pPr>
          <w:r w:rsidRPr="00963D58">
            <w:rPr>
              <w:rStyle w:val="PlaceholderText"/>
            </w:rPr>
            <w:t>Click or tap to enter a date.</w:t>
          </w:r>
        </w:p>
      </w:docPartBody>
    </w:docPart>
    <w:docPart>
      <w:docPartPr>
        <w:name w:val="00E299BE1D9E4FA7B65963E79CEF83A4"/>
        <w:category>
          <w:name w:val="General"/>
          <w:gallery w:val="placeholder"/>
        </w:category>
        <w:types>
          <w:type w:val="bbPlcHdr"/>
        </w:types>
        <w:behaviors>
          <w:behavior w:val="content"/>
        </w:behaviors>
        <w:guid w:val="{CC2E2091-2906-4650-8B3A-27C7EBD16C3B}"/>
      </w:docPartPr>
      <w:docPartBody>
        <w:p w:rsidR="00187317" w:rsidRDefault="00BB7FF3" w:rsidP="00BB7FF3">
          <w:pPr>
            <w:pStyle w:val="00E299BE1D9E4FA7B65963E79CEF83A45"/>
          </w:pPr>
          <w:r w:rsidRPr="003F2A02">
            <w:rPr>
              <w:rStyle w:val="PlaceholderText"/>
            </w:rPr>
            <w:t>Click or tap here to enter text.</w:t>
          </w:r>
        </w:p>
      </w:docPartBody>
    </w:docPart>
    <w:docPart>
      <w:docPartPr>
        <w:name w:val="E1BD818118AC4A0D99DAB25411AA8719"/>
        <w:category>
          <w:name w:val="General"/>
          <w:gallery w:val="placeholder"/>
        </w:category>
        <w:types>
          <w:type w:val="bbPlcHdr"/>
        </w:types>
        <w:behaviors>
          <w:behavior w:val="content"/>
        </w:behaviors>
        <w:guid w:val="{15D056DE-5CED-4836-A96D-399CE0F80464}"/>
      </w:docPartPr>
      <w:docPartBody>
        <w:p w:rsidR="00187317" w:rsidRDefault="00BB7FF3" w:rsidP="00BB7FF3">
          <w:pPr>
            <w:pStyle w:val="E1BD818118AC4A0D99DAB25411AA87195"/>
          </w:pPr>
          <w:r w:rsidRPr="003F2A02">
            <w:rPr>
              <w:rStyle w:val="PlaceholderText"/>
            </w:rPr>
            <w:t>Click or tap here to enter text.</w:t>
          </w:r>
        </w:p>
      </w:docPartBody>
    </w:docPart>
    <w:docPart>
      <w:docPartPr>
        <w:name w:val="96BC17789E7142D0ACCB9CC721EE77EB"/>
        <w:category>
          <w:name w:val="General"/>
          <w:gallery w:val="placeholder"/>
        </w:category>
        <w:types>
          <w:type w:val="bbPlcHdr"/>
        </w:types>
        <w:behaviors>
          <w:behavior w:val="content"/>
        </w:behaviors>
        <w:guid w:val="{3A99A92C-912A-4528-9030-C055DD63D6E3}"/>
      </w:docPartPr>
      <w:docPartBody>
        <w:p w:rsidR="00187317" w:rsidRDefault="00BB7FF3" w:rsidP="00BB7FF3">
          <w:pPr>
            <w:pStyle w:val="96BC17789E7142D0ACCB9CC721EE77EB5"/>
          </w:pPr>
          <w:r w:rsidRPr="003F2A02">
            <w:rPr>
              <w:rStyle w:val="PlaceholderText"/>
            </w:rPr>
            <w:t>Click or tap here to enter text.</w:t>
          </w:r>
        </w:p>
      </w:docPartBody>
    </w:docPart>
    <w:docPart>
      <w:docPartPr>
        <w:name w:val="48D152587F3D46DAA9B31188F84D5B16"/>
        <w:category>
          <w:name w:val="General"/>
          <w:gallery w:val="placeholder"/>
        </w:category>
        <w:types>
          <w:type w:val="bbPlcHdr"/>
        </w:types>
        <w:behaviors>
          <w:behavior w:val="content"/>
        </w:behaviors>
        <w:guid w:val="{C08CEB68-90A8-4332-9CE9-7BA05CEBD812}"/>
      </w:docPartPr>
      <w:docPartBody>
        <w:p w:rsidR="00187317" w:rsidRDefault="00BB7FF3" w:rsidP="00BB7FF3">
          <w:pPr>
            <w:pStyle w:val="48D152587F3D46DAA9B31188F84D5B165"/>
          </w:pPr>
          <w:r w:rsidRPr="003F2A02">
            <w:rPr>
              <w:rStyle w:val="PlaceholderText"/>
            </w:rPr>
            <w:t>Click or tap here to enter text.</w:t>
          </w:r>
        </w:p>
      </w:docPartBody>
    </w:docPart>
    <w:docPart>
      <w:docPartPr>
        <w:name w:val="C273C777091248CB85238418EEFE754A"/>
        <w:category>
          <w:name w:val="General"/>
          <w:gallery w:val="placeholder"/>
        </w:category>
        <w:types>
          <w:type w:val="bbPlcHdr"/>
        </w:types>
        <w:behaviors>
          <w:behavior w:val="content"/>
        </w:behaviors>
        <w:guid w:val="{7E1045E5-ED7E-4F93-8C9E-252F78D6D005}"/>
      </w:docPartPr>
      <w:docPartBody>
        <w:p w:rsidR="00187317" w:rsidRDefault="00BB7FF3" w:rsidP="00BB7FF3">
          <w:pPr>
            <w:pStyle w:val="C273C777091248CB85238418EEFE754A5"/>
          </w:pPr>
          <w:r w:rsidRPr="003F2A02">
            <w:rPr>
              <w:rStyle w:val="PlaceholderText"/>
            </w:rPr>
            <w:t>Click or tap here to enter text.</w:t>
          </w:r>
        </w:p>
      </w:docPartBody>
    </w:docPart>
    <w:docPart>
      <w:docPartPr>
        <w:name w:val="306CA457802A4DA8AF1F0818569B4BEC"/>
        <w:category>
          <w:name w:val="General"/>
          <w:gallery w:val="placeholder"/>
        </w:category>
        <w:types>
          <w:type w:val="bbPlcHdr"/>
        </w:types>
        <w:behaviors>
          <w:behavior w:val="content"/>
        </w:behaviors>
        <w:guid w:val="{26AB428F-D107-4343-9F4D-A689F0ED496A}"/>
      </w:docPartPr>
      <w:docPartBody>
        <w:p w:rsidR="00187317" w:rsidRDefault="00BB7FF3" w:rsidP="00BB7FF3">
          <w:pPr>
            <w:pStyle w:val="306CA457802A4DA8AF1F0818569B4BEC5"/>
          </w:pPr>
          <w:r w:rsidRPr="003F2A02">
            <w:rPr>
              <w:rStyle w:val="PlaceholderText"/>
            </w:rPr>
            <w:t>Click or tap here to enter text.</w:t>
          </w:r>
        </w:p>
      </w:docPartBody>
    </w:docPart>
    <w:docPart>
      <w:docPartPr>
        <w:name w:val="371F51AB2EF041DD89C921B1BFC9DABA"/>
        <w:category>
          <w:name w:val="General"/>
          <w:gallery w:val="placeholder"/>
        </w:category>
        <w:types>
          <w:type w:val="bbPlcHdr"/>
        </w:types>
        <w:behaviors>
          <w:behavior w:val="content"/>
        </w:behaviors>
        <w:guid w:val="{C3676C15-EDAA-4A2B-88C6-EC1D6198C22C}"/>
      </w:docPartPr>
      <w:docPartBody>
        <w:p w:rsidR="00187317" w:rsidRDefault="00BB7FF3" w:rsidP="00BB7FF3">
          <w:pPr>
            <w:pStyle w:val="371F51AB2EF041DD89C921B1BFC9DABA5"/>
          </w:pPr>
          <w:r w:rsidRPr="003F2A02">
            <w:rPr>
              <w:rStyle w:val="PlaceholderText"/>
            </w:rPr>
            <w:t>Click or tap here to enter text.</w:t>
          </w:r>
        </w:p>
      </w:docPartBody>
    </w:docPart>
    <w:docPart>
      <w:docPartPr>
        <w:name w:val="A678B7959DE945A28A1CB72A4AEC14B6"/>
        <w:category>
          <w:name w:val="General"/>
          <w:gallery w:val="placeholder"/>
        </w:category>
        <w:types>
          <w:type w:val="bbPlcHdr"/>
        </w:types>
        <w:behaviors>
          <w:behavior w:val="content"/>
        </w:behaviors>
        <w:guid w:val="{F0C03416-602E-4FFD-A7D4-753230A2D5A3}"/>
      </w:docPartPr>
      <w:docPartBody>
        <w:p w:rsidR="00187317" w:rsidRDefault="00BB7FF3" w:rsidP="00BB7FF3">
          <w:pPr>
            <w:pStyle w:val="A678B7959DE945A28A1CB72A4AEC14B65"/>
          </w:pPr>
          <w:r w:rsidRPr="003F2A02">
            <w:rPr>
              <w:rStyle w:val="PlaceholderText"/>
            </w:rPr>
            <w:t>Click or tap here to enter text.</w:t>
          </w:r>
        </w:p>
      </w:docPartBody>
    </w:docPart>
    <w:docPart>
      <w:docPartPr>
        <w:name w:val="CD889734FB584F72B698996A8396BDC6"/>
        <w:category>
          <w:name w:val="General"/>
          <w:gallery w:val="placeholder"/>
        </w:category>
        <w:types>
          <w:type w:val="bbPlcHdr"/>
        </w:types>
        <w:behaviors>
          <w:behavior w:val="content"/>
        </w:behaviors>
        <w:guid w:val="{6B7F1243-E76C-4116-9E5D-295A2F0A0ABA}"/>
      </w:docPartPr>
      <w:docPartBody>
        <w:p w:rsidR="00187317" w:rsidRDefault="00BB7FF3" w:rsidP="00BB7FF3">
          <w:pPr>
            <w:pStyle w:val="CD889734FB584F72B698996A8396BDC65"/>
          </w:pPr>
          <w:r w:rsidRPr="003F2A02">
            <w:rPr>
              <w:rStyle w:val="PlaceholderText"/>
            </w:rPr>
            <w:t>Click or tap here to enter text.</w:t>
          </w:r>
        </w:p>
      </w:docPartBody>
    </w:docPart>
    <w:docPart>
      <w:docPartPr>
        <w:name w:val="AAB2FA5A73C74FE985C000A2E360C264"/>
        <w:category>
          <w:name w:val="General"/>
          <w:gallery w:val="placeholder"/>
        </w:category>
        <w:types>
          <w:type w:val="bbPlcHdr"/>
        </w:types>
        <w:behaviors>
          <w:behavior w:val="content"/>
        </w:behaviors>
        <w:guid w:val="{F2ED5005-EF12-4C35-B659-C02D4594B74E}"/>
      </w:docPartPr>
      <w:docPartBody>
        <w:p w:rsidR="00187317" w:rsidRDefault="00BB7FF3" w:rsidP="00BB7FF3">
          <w:pPr>
            <w:pStyle w:val="AAB2FA5A73C74FE985C000A2E360C2645"/>
          </w:pPr>
          <w:r w:rsidRPr="003F2A02">
            <w:rPr>
              <w:rStyle w:val="PlaceholderText"/>
            </w:rPr>
            <w:t>Click or tap here to enter text.</w:t>
          </w:r>
        </w:p>
      </w:docPartBody>
    </w:docPart>
    <w:docPart>
      <w:docPartPr>
        <w:name w:val="7FFA41BB007E4EB2901803A8FB98BF7B"/>
        <w:category>
          <w:name w:val="General"/>
          <w:gallery w:val="placeholder"/>
        </w:category>
        <w:types>
          <w:type w:val="bbPlcHdr"/>
        </w:types>
        <w:behaviors>
          <w:behavior w:val="content"/>
        </w:behaviors>
        <w:guid w:val="{985D59C6-E199-4680-86F8-32EBA547C72D}"/>
      </w:docPartPr>
      <w:docPartBody>
        <w:p w:rsidR="00187317" w:rsidRDefault="00BB7FF3" w:rsidP="00BB7FF3">
          <w:pPr>
            <w:pStyle w:val="7FFA41BB007E4EB2901803A8FB98BF7B5"/>
          </w:pPr>
          <w:r w:rsidRPr="003F2A02">
            <w:rPr>
              <w:rStyle w:val="PlaceholderText"/>
            </w:rPr>
            <w:t>Click or tap here to enter text.</w:t>
          </w:r>
        </w:p>
      </w:docPartBody>
    </w:docPart>
    <w:docPart>
      <w:docPartPr>
        <w:name w:val="DA453DFA7B024B76B4D00B7FA3521D64"/>
        <w:category>
          <w:name w:val="General"/>
          <w:gallery w:val="placeholder"/>
        </w:category>
        <w:types>
          <w:type w:val="bbPlcHdr"/>
        </w:types>
        <w:behaviors>
          <w:behavior w:val="content"/>
        </w:behaviors>
        <w:guid w:val="{3EBCA087-19E1-4826-A51D-DCAA592A859C}"/>
      </w:docPartPr>
      <w:docPartBody>
        <w:p w:rsidR="00187317" w:rsidRDefault="00BB7FF3" w:rsidP="00BB7FF3">
          <w:pPr>
            <w:pStyle w:val="DA453DFA7B024B76B4D00B7FA3521D645"/>
          </w:pPr>
          <w:r w:rsidRPr="003F2A02">
            <w:rPr>
              <w:rStyle w:val="PlaceholderText"/>
            </w:rPr>
            <w:t>Click or tap here to enter text.</w:t>
          </w:r>
        </w:p>
      </w:docPartBody>
    </w:docPart>
    <w:docPart>
      <w:docPartPr>
        <w:name w:val="3210D8AE4F7A4303AC9FB95ECAE05B43"/>
        <w:category>
          <w:name w:val="General"/>
          <w:gallery w:val="placeholder"/>
        </w:category>
        <w:types>
          <w:type w:val="bbPlcHdr"/>
        </w:types>
        <w:behaviors>
          <w:behavior w:val="content"/>
        </w:behaviors>
        <w:guid w:val="{6247B0CA-E25B-45DC-AC08-6B0B00DE34FC}"/>
      </w:docPartPr>
      <w:docPartBody>
        <w:p w:rsidR="00187317" w:rsidRDefault="00BB7FF3" w:rsidP="00BB7FF3">
          <w:pPr>
            <w:pStyle w:val="3210D8AE4F7A4303AC9FB95ECAE05B435"/>
          </w:pPr>
          <w:r w:rsidRPr="003F2A02">
            <w:rPr>
              <w:rStyle w:val="PlaceholderText"/>
            </w:rPr>
            <w:t>Click or tap here to enter text.</w:t>
          </w:r>
        </w:p>
      </w:docPartBody>
    </w:docPart>
    <w:docPart>
      <w:docPartPr>
        <w:name w:val="C1DEB295C7E041C0AD41EF52730F289A"/>
        <w:category>
          <w:name w:val="General"/>
          <w:gallery w:val="placeholder"/>
        </w:category>
        <w:types>
          <w:type w:val="bbPlcHdr"/>
        </w:types>
        <w:behaviors>
          <w:behavior w:val="content"/>
        </w:behaviors>
        <w:guid w:val="{7412A62C-4307-4538-8778-A9A9ABAF22AF}"/>
      </w:docPartPr>
      <w:docPartBody>
        <w:p w:rsidR="00187317" w:rsidRDefault="00BB7FF3" w:rsidP="00BB7FF3">
          <w:pPr>
            <w:pStyle w:val="C1DEB295C7E041C0AD41EF52730F289A5"/>
          </w:pPr>
          <w:r w:rsidRPr="003F2A02">
            <w:rPr>
              <w:rStyle w:val="PlaceholderText"/>
            </w:rPr>
            <w:t>Click or tap here to enter text.</w:t>
          </w:r>
        </w:p>
      </w:docPartBody>
    </w:docPart>
    <w:docPart>
      <w:docPartPr>
        <w:name w:val="9130C4AEBEA547AD84559A67B047842D"/>
        <w:category>
          <w:name w:val="General"/>
          <w:gallery w:val="placeholder"/>
        </w:category>
        <w:types>
          <w:type w:val="bbPlcHdr"/>
        </w:types>
        <w:behaviors>
          <w:behavior w:val="content"/>
        </w:behaviors>
        <w:guid w:val="{8CC1F180-7FFA-49AC-AB09-2BEC11E32A3A}"/>
      </w:docPartPr>
      <w:docPartBody>
        <w:p w:rsidR="00187317" w:rsidRDefault="00BB7FF3" w:rsidP="00BB7FF3">
          <w:pPr>
            <w:pStyle w:val="9130C4AEBEA547AD84559A67B047842D5"/>
          </w:pPr>
          <w:r w:rsidRPr="003F2A02">
            <w:rPr>
              <w:rStyle w:val="PlaceholderText"/>
            </w:rPr>
            <w:t>Click or tap here to enter text.</w:t>
          </w:r>
        </w:p>
      </w:docPartBody>
    </w:docPart>
    <w:docPart>
      <w:docPartPr>
        <w:name w:val="A478900FBEB24A40B4EDB3658F75E9B6"/>
        <w:category>
          <w:name w:val="General"/>
          <w:gallery w:val="placeholder"/>
        </w:category>
        <w:types>
          <w:type w:val="bbPlcHdr"/>
        </w:types>
        <w:behaviors>
          <w:behavior w:val="content"/>
        </w:behaviors>
        <w:guid w:val="{B9CA2E6D-6F34-4530-8549-959D65DF67AB}"/>
      </w:docPartPr>
      <w:docPartBody>
        <w:p w:rsidR="00187317" w:rsidRDefault="00BB7FF3" w:rsidP="00BB7FF3">
          <w:pPr>
            <w:pStyle w:val="A478900FBEB24A40B4EDB3658F75E9B65"/>
          </w:pPr>
          <w:r w:rsidRPr="003F2A02">
            <w:rPr>
              <w:rStyle w:val="PlaceholderText"/>
            </w:rPr>
            <w:t>Click or tap here to enter text.</w:t>
          </w:r>
        </w:p>
      </w:docPartBody>
    </w:docPart>
    <w:docPart>
      <w:docPartPr>
        <w:name w:val="8DDB2A697B3C44C5BD44E8616F3967B8"/>
        <w:category>
          <w:name w:val="General"/>
          <w:gallery w:val="placeholder"/>
        </w:category>
        <w:types>
          <w:type w:val="bbPlcHdr"/>
        </w:types>
        <w:behaviors>
          <w:behavior w:val="content"/>
        </w:behaviors>
        <w:guid w:val="{5FFFD1FD-3AD8-4331-BD2E-C92BF1D540CD}"/>
      </w:docPartPr>
      <w:docPartBody>
        <w:p w:rsidR="00187317" w:rsidRDefault="00BB7FF3" w:rsidP="00BB7FF3">
          <w:pPr>
            <w:pStyle w:val="8DDB2A697B3C44C5BD44E8616F3967B85"/>
          </w:pPr>
          <w:r w:rsidRPr="003F2A02">
            <w:rPr>
              <w:rStyle w:val="PlaceholderText"/>
            </w:rPr>
            <w:t>Click or tap here to enter text.</w:t>
          </w:r>
        </w:p>
      </w:docPartBody>
    </w:docPart>
    <w:docPart>
      <w:docPartPr>
        <w:name w:val="6CA351165244410CB61FD69263E90223"/>
        <w:category>
          <w:name w:val="General"/>
          <w:gallery w:val="placeholder"/>
        </w:category>
        <w:types>
          <w:type w:val="bbPlcHdr"/>
        </w:types>
        <w:behaviors>
          <w:behavior w:val="content"/>
        </w:behaviors>
        <w:guid w:val="{1006A40A-71CD-45C1-864E-40643BC21F8B}"/>
      </w:docPartPr>
      <w:docPartBody>
        <w:p w:rsidR="00187317" w:rsidRDefault="00BB7FF3" w:rsidP="00BB7FF3">
          <w:pPr>
            <w:pStyle w:val="6CA351165244410CB61FD69263E902235"/>
          </w:pPr>
          <w:r w:rsidRPr="003F2A02">
            <w:rPr>
              <w:rStyle w:val="PlaceholderText"/>
            </w:rPr>
            <w:t>Click or tap here to enter text.</w:t>
          </w:r>
        </w:p>
      </w:docPartBody>
    </w:docPart>
    <w:docPart>
      <w:docPartPr>
        <w:name w:val="7437C7E028EB4CD3BD46E1D62A9861F6"/>
        <w:category>
          <w:name w:val="General"/>
          <w:gallery w:val="placeholder"/>
        </w:category>
        <w:types>
          <w:type w:val="bbPlcHdr"/>
        </w:types>
        <w:behaviors>
          <w:behavior w:val="content"/>
        </w:behaviors>
        <w:guid w:val="{1C1A5E4E-D5C4-45E2-B24D-1054DD169311}"/>
      </w:docPartPr>
      <w:docPartBody>
        <w:p w:rsidR="00187317" w:rsidRDefault="00BB7FF3" w:rsidP="00BB7FF3">
          <w:pPr>
            <w:pStyle w:val="7437C7E028EB4CD3BD46E1D62A9861F65"/>
          </w:pPr>
          <w:r w:rsidRPr="003F2A02">
            <w:rPr>
              <w:rStyle w:val="PlaceholderText"/>
            </w:rPr>
            <w:t>Click or tap here to enter text.</w:t>
          </w:r>
        </w:p>
      </w:docPartBody>
    </w:docPart>
    <w:docPart>
      <w:docPartPr>
        <w:name w:val="9818EAFCAEE54C698C0AD030991CB8EA"/>
        <w:category>
          <w:name w:val="General"/>
          <w:gallery w:val="placeholder"/>
        </w:category>
        <w:types>
          <w:type w:val="bbPlcHdr"/>
        </w:types>
        <w:behaviors>
          <w:behavior w:val="content"/>
        </w:behaviors>
        <w:guid w:val="{016140E7-1323-4314-A573-471C60B2C205}"/>
      </w:docPartPr>
      <w:docPartBody>
        <w:p w:rsidR="00187317" w:rsidRDefault="00BB7FF3" w:rsidP="00BB7FF3">
          <w:pPr>
            <w:pStyle w:val="9818EAFCAEE54C698C0AD030991CB8EA5"/>
          </w:pPr>
          <w:r w:rsidRPr="003F2A02">
            <w:rPr>
              <w:rStyle w:val="PlaceholderText"/>
            </w:rPr>
            <w:t>Click or tap here to enter text.</w:t>
          </w:r>
        </w:p>
      </w:docPartBody>
    </w:docPart>
    <w:docPart>
      <w:docPartPr>
        <w:name w:val="4750F849EDDA4EC7B681F96A4B7D1DB2"/>
        <w:category>
          <w:name w:val="General"/>
          <w:gallery w:val="placeholder"/>
        </w:category>
        <w:types>
          <w:type w:val="bbPlcHdr"/>
        </w:types>
        <w:behaviors>
          <w:behavior w:val="content"/>
        </w:behaviors>
        <w:guid w:val="{3C4E6CA4-257A-47E6-BE3F-1A5638865825}"/>
      </w:docPartPr>
      <w:docPartBody>
        <w:p w:rsidR="00187317" w:rsidRDefault="00BB7FF3" w:rsidP="00BB7FF3">
          <w:pPr>
            <w:pStyle w:val="4750F849EDDA4EC7B681F96A4B7D1DB25"/>
          </w:pPr>
          <w:r w:rsidRPr="003F2A02">
            <w:rPr>
              <w:rStyle w:val="PlaceholderText"/>
            </w:rPr>
            <w:t>Click or tap here to enter text.</w:t>
          </w:r>
        </w:p>
      </w:docPartBody>
    </w:docPart>
    <w:docPart>
      <w:docPartPr>
        <w:name w:val="8DC61D8F2092475C9BC3F19FED624002"/>
        <w:category>
          <w:name w:val="General"/>
          <w:gallery w:val="placeholder"/>
        </w:category>
        <w:types>
          <w:type w:val="bbPlcHdr"/>
        </w:types>
        <w:behaviors>
          <w:behavior w:val="content"/>
        </w:behaviors>
        <w:guid w:val="{FFE4E068-082E-445A-A90F-2A8854A8B5A0}"/>
      </w:docPartPr>
      <w:docPartBody>
        <w:p w:rsidR="00187317" w:rsidRDefault="00BB7FF3" w:rsidP="00BB7FF3">
          <w:pPr>
            <w:pStyle w:val="8DC61D8F2092475C9BC3F19FED6240025"/>
          </w:pPr>
          <w:r w:rsidRPr="003F2A02">
            <w:rPr>
              <w:rStyle w:val="PlaceholderText"/>
            </w:rPr>
            <w:t>Click or tap here to enter text.</w:t>
          </w:r>
        </w:p>
      </w:docPartBody>
    </w:docPart>
    <w:docPart>
      <w:docPartPr>
        <w:name w:val="A966E36FBDB447F7906FEF60BD08EF02"/>
        <w:category>
          <w:name w:val="General"/>
          <w:gallery w:val="placeholder"/>
        </w:category>
        <w:types>
          <w:type w:val="bbPlcHdr"/>
        </w:types>
        <w:behaviors>
          <w:behavior w:val="content"/>
        </w:behaviors>
        <w:guid w:val="{406861B0-30D3-4A7B-8320-248C1AC16872}"/>
      </w:docPartPr>
      <w:docPartBody>
        <w:p w:rsidR="00187317" w:rsidRDefault="00BB7FF3" w:rsidP="00BB7FF3">
          <w:pPr>
            <w:pStyle w:val="A966E36FBDB447F7906FEF60BD08EF025"/>
          </w:pPr>
          <w:r w:rsidRPr="003F2A02">
            <w:rPr>
              <w:rStyle w:val="PlaceholderText"/>
            </w:rPr>
            <w:t>Click or tap here to enter text.</w:t>
          </w:r>
        </w:p>
      </w:docPartBody>
    </w:docPart>
    <w:docPart>
      <w:docPartPr>
        <w:name w:val="B785958DB80B4DEC8F194F15F7B114DC"/>
        <w:category>
          <w:name w:val="General"/>
          <w:gallery w:val="placeholder"/>
        </w:category>
        <w:types>
          <w:type w:val="bbPlcHdr"/>
        </w:types>
        <w:behaviors>
          <w:behavior w:val="content"/>
        </w:behaviors>
        <w:guid w:val="{748EABBF-05AB-42F4-9BF6-F8CA8157AAD1}"/>
      </w:docPartPr>
      <w:docPartBody>
        <w:p w:rsidR="00187317" w:rsidRDefault="00BB7FF3" w:rsidP="00BB7FF3">
          <w:pPr>
            <w:pStyle w:val="B785958DB80B4DEC8F194F15F7B114DC5"/>
          </w:pPr>
          <w:r w:rsidRPr="003F2A02">
            <w:rPr>
              <w:rStyle w:val="PlaceholderText"/>
            </w:rPr>
            <w:t>Click or tap here to enter text.</w:t>
          </w:r>
        </w:p>
      </w:docPartBody>
    </w:docPart>
    <w:docPart>
      <w:docPartPr>
        <w:name w:val="BE42CD1D5D6A498781FA68680C0A9BB9"/>
        <w:category>
          <w:name w:val="General"/>
          <w:gallery w:val="placeholder"/>
        </w:category>
        <w:types>
          <w:type w:val="bbPlcHdr"/>
        </w:types>
        <w:behaviors>
          <w:behavior w:val="content"/>
        </w:behaviors>
        <w:guid w:val="{3EF4A79F-537E-4091-98E3-E60894F8A9C5}"/>
      </w:docPartPr>
      <w:docPartBody>
        <w:p w:rsidR="00187317" w:rsidRDefault="00BB7FF3" w:rsidP="00BB7FF3">
          <w:pPr>
            <w:pStyle w:val="BE42CD1D5D6A498781FA68680C0A9BB95"/>
          </w:pPr>
          <w:r w:rsidRPr="003F2A02">
            <w:rPr>
              <w:rStyle w:val="PlaceholderText"/>
            </w:rPr>
            <w:t>Click or tap here to enter text.</w:t>
          </w:r>
        </w:p>
      </w:docPartBody>
    </w:docPart>
    <w:docPart>
      <w:docPartPr>
        <w:name w:val="667F957CC40B4FB48A585770365FD8D8"/>
        <w:category>
          <w:name w:val="General"/>
          <w:gallery w:val="placeholder"/>
        </w:category>
        <w:types>
          <w:type w:val="bbPlcHdr"/>
        </w:types>
        <w:behaviors>
          <w:behavior w:val="content"/>
        </w:behaviors>
        <w:guid w:val="{411D88AF-A71A-4FCA-8F07-2C4520409F5E}"/>
      </w:docPartPr>
      <w:docPartBody>
        <w:p w:rsidR="00187317" w:rsidRDefault="00BB7FF3" w:rsidP="00BB7FF3">
          <w:pPr>
            <w:pStyle w:val="667F957CC40B4FB48A585770365FD8D85"/>
          </w:pPr>
          <w:r w:rsidRPr="003F2A02">
            <w:rPr>
              <w:rStyle w:val="PlaceholderText"/>
            </w:rPr>
            <w:t>Click or tap here to enter text.</w:t>
          </w:r>
        </w:p>
      </w:docPartBody>
    </w:docPart>
    <w:docPart>
      <w:docPartPr>
        <w:name w:val="115FA57A89EB49C9AAD4958614783150"/>
        <w:category>
          <w:name w:val="General"/>
          <w:gallery w:val="placeholder"/>
        </w:category>
        <w:types>
          <w:type w:val="bbPlcHdr"/>
        </w:types>
        <w:behaviors>
          <w:behavior w:val="content"/>
        </w:behaviors>
        <w:guid w:val="{F416CB9B-DFC5-482C-8B2D-A8284253C9B7}"/>
      </w:docPartPr>
      <w:docPartBody>
        <w:p w:rsidR="00187317" w:rsidRDefault="00BB7FF3" w:rsidP="00BB7FF3">
          <w:pPr>
            <w:pStyle w:val="115FA57A89EB49C9AAD49586147831505"/>
          </w:pPr>
          <w:r w:rsidRPr="003F2A02">
            <w:rPr>
              <w:rStyle w:val="PlaceholderText"/>
            </w:rPr>
            <w:t>Click or tap here to enter text.</w:t>
          </w:r>
        </w:p>
      </w:docPartBody>
    </w:docPart>
    <w:docPart>
      <w:docPartPr>
        <w:name w:val="8693BFA9E87F46DAB79B98C4F715F939"/>
        <w:category>
          <w:name w:val="General"/>
          <w:gallery w:val="placeholder"/>
        </w:category>
        <w:types>
          <w:type w:val="bbPlcHdr"/>
        </w:types>
        <w:behaviors>
          <w:behavior w:val="content"/>
        </w:behaviors>
        <w:guid w:val="{F615155D-F69B-4272-B52B-6532EA19C99E}"/>
      </w:docPartPr>
      <w:docPartBody>
        <w:p w:rsidR="00187317" w:rsidRDefault="00BB7FF3" w:rsidP="00BB7FF3">
          <w:pPr>
            <w:pStyle w:val="8693BFA9E87F46DAB79B98C4F715F9395"/>
          </w:pPr>
          <w:r w:rsidRPr="003F2A02">
            <w:rPr>
              <w:rStyle w:val="PlaceholderText"/>
            </w:rPr>
            <w:t>Click or tap here to enter text.</w:t>
          </w:r>
        </w:p>
      </w:docPartBody>
    </w:docPart>
    <w:docPart>
      <w:docPartPr>
        <w:name w:val="A10A5709FDC34B70B044BFC6EE0DA983"/>
        <w:category>
          <w:name w:val="General"/>
          <w:gallery w:val="placeholder"/>
        </w:category>
        <w:types>
          <w:type w:val="bbPlcHdr"/>
        </w:types>
        <w:behaviors>
          <w:behavior w:val="content"/>
        </w:behaviors>
        <w:guid w:val="{1F3E6709-34E3-4F6C-9C4C-0A13C32AB5ED}"/>
      </w:docPartPr>
      <w:docPartBody>
        <w:p w:rsidR="00187317" w:rsidRDefault="00BB7FF3" w:rsidP="00BB7FF3">
          <w:pPr>
            <w:pStyle w:val="A10A5709FDC34B70B044BFC6EE0DA9835"/>
          </w:pPr>
          <w:r w:rsidRPr="003F2A02">
            <w:rPr>
              <w:rStyle w:val="PlaceholderText"/>
            </w:rPr>
            <w:t>Click or tap here to enter text.</w:t>
          </w:r>
        </w:p>
      </w:docPartBody>
    </w:docPart>
    <w:docPart>
      <w:docPartPr>
        <w:name w:val="2A3D506BF98847F099C38A4EC4D0CB0D"/>
        <w:category>
          <w:name w:val="General"/>
          <w:gallery w:val="placeholder"/>
        </w:category>
        <w:types>
          <w:type w:val="bbPlcHdr"/>
        </w:types>
        <w:behaviors>
          <w:behavior w:val="content"/>
        </w:behaviors>
        <w:guid w:val="{9465D9F2-2745-4A05-BC86-D33AB450F019}"/>
      </w:docPartPr>
      <w:docPartBody>
        <w:p w:rsidR="00187317" w:rsidRDefault="00BB7FF3" w:rsidP="00BB7FF3">
          <w:pPr>
            <w:pStyle w:val="2A3D506BF98847F099C38A4EC4D0CB0D5"/>
          </w:pPr>
          <w:r w:rsidRPr="003F2A02">
            <w:rPr>
              <w:rStyle w:val="PlaceholderText"/>
            </w:rPr>
            <w:t>Click or tap here to enter text.</w:t>
          </w:r>
        </w:p>
      </w:docPartBody>
    </w:docPart>
    <w:docPart>
      <w:docPartPr>
        <w:name w:val="E2A4FAF6D2DE4921AC551351078EEA09"/>
        <w:category>
          <w:name w:val="General"/>
          <w:gallery w:val="placeholder"/>
        </w:category>
        <w:types>
          <w:type w:val="bbPlcHdr"/>
        </w:types>
        <w:behaviors>
          <w:behavior w:val="content"/>
        </w:behaviors>
        <w:guid w:val="{4DEAEAF9-B646-4A67-8225-753876543AC1}"/>
      </w:docPartPr>
      <w:docPartBody>
        <w:p w:rsidR="00187317" w:rsidRDefault="00BB7FF3" w:rsidP="00BB7FF3">
          <w:pPr>
            <w:pStyle w:val="E2A4FAF6D2DE4921AC551351078EEA095"/>
          </w:pPr>
          <w:r w:rsidRPr="003F2A02">
            <w:rPr>
              <w:rStyle w:val="PlaceholderText"/>
            </w:rPr>
            <w:t>Click or tap here to enter text.</w:t>
          </w:r>
        </w:p>
      </w:docPartBody>
    </w:docPart>
    <w:docPart>
      <w:docPartPr>
        <w:name w:val="A16D3DDB326A4DA88797CB5808542FD0"/>
        <w:category>
          <w:name w:val="General"/>
          <w:gallery w:val="placeholder"/>
        </w:category>
        <w:types>
          <w:type w:val="bbPlcHdr"/>
        </w:types>
        <w:behaviors>
          <w:behavior w:val="content"/>
        </w:behaviors>
        <w:guid w:val="{19978A68-17DB-4F20-8A43-5DA29450BA3C}"/>
      </w:docPartPr>
      <w:docPartBody>
        <w:p w:rsidR="00187317" w:rsidRDefault="00BB7FF3" w:rsidP="00BB7FF3">
          <w:pPr>
            <w:pStyle w:val="A16D3DDB326A4DA88797CB5808542FD05"/>
          </w:pPr>
          <w:r w:rsidRPr="003F2A02">
            <w:rPr>
              <w:rStyle w:val="PlaceholderText"/>
            </w:rPr>
            <w:t>Click or tap here to enter text.</w:t>
          </w:r>
        </w:p>
      </w:docPartBody>
    </w:docPart>
    <w:docPart>
      <w:docPartPr>
        <w:name w:val="804962C208894904AB0EE1DEF45F12B0"/>
        <w:category>
          <w:name w:val="General"/>
          <w:gallery w:val="placeholder"/>
        </w:category>
        <w:types>
          <w:type w:val="bbPlcHdr"/>
        </w:types>
        <w:behaviors>
          <w:behavior w:val="content"/>
        </w:behaviors>
        <w:guid w:val="{0E627054-660C-4E17-A697-3D10135AC877}"/>
      </w:docPartPr>
      <w:docPartBody>
        <w:p w:rsidR="00187317" w:rsidRDefault="00BB7FF3" w:rsidP="00BB7FF3">
          <w:pPr>
            <w:pStyle w:val="804962C208894904AB0EE1DEF45F12B05"/>
          </w:pPr>
          <w:r w:rsidRPr="003F2A02">
            <w:rPr>
              <w:rStyle w:val="PlaceholderText"/>
            </w:rPr>
            <w:t>Click or tap here to enter text.</w:t>
          </w:r>
        </w:p>
      </w:docPartBody>
    </w:docPart>
    <w:docPart>
      <w:docPartPr>
        <w:name w:val="9E10DC8DEDB746008A451CAD6C34DF8F"/>
        <w:category>
          <w:name w:val="General"/>
          <w:gallery w:val="placeholder"/>
        </w:category>
        <w:types>
          <w:type w:val="bbPlcHdr"/>
        </w:types>
        <w:behaviors>
          <w:behavior w:val="content"/>
        </w:behaviors>
        <w:guid w:val="{6755344F-F589-41CC-B6E4-D0718A4F44BD}"/>
      </w:docPartPr>
      <w:docPartBody>
        <w:p w:rsidR="00187317" w:rsidRDefault="00BB7FF3" w:rsidP="00BB7FF3">
          <w:pPr>
            <w:pStyle w:val="9E10DC8DEDB746008A451CAD6C34DF8F5"/>
          </w:pPr>
          <w:r w:rsidRPr="003F2A02">
            <w:rPr>
              <w:rStyle w:val="PlaceholderText"/>
            </w:rPr>
            <w:t>Click or tap here to enter text.</w:t>
          </w:r>
        </w:p>
      </w:docPartBody>
    </w:docPart>
    <w:docPart>
      <w:docPartPr>
        <w:name w:val="5D92A89AB41740B2866D7EF6DE58997F"/>
        <w:category>
          <w:name w:val="General"/>
          <w:gallery w:val="placeholder"/>
        </w:category>
        <w:types>
          <w:type w:val="bbPlcHdr"/>
        </w:types>
        <w:behaviors>
          <w:behavior w:val="content"/>
        </w:behaviors>
        <w:guid w:val="{3106D09A-C3DA-47C2-A672-B4AF17EAC481}"/>
      </w:docPartPr>
      <w:docPartBody>
        <w:p w:rsidR="00187317" w:rsidRDefault="00BB7FF3" w:rsidP="00BB7FF3">
          <w:pPr>
            <w:pStyle w:val="5D92A89AB41740B2866D7EF6DE58997F5"/>
          </w:pPr>
          <w:r w:rsidRPr="003F2A02">
            <w:rPr>
              <w:rStyle w:val="PlaceholderText"/>
            </w:rPr>
            <w:t>Click or tap here to enter text.</w:t>
          </w:r>
        </w:p>
      </w:docPartBody>
    </w:docPart>
    <w:docPart>
      <w:docPartPr>
        <w:name w:val="B831F9BE72A9456E85715E98AA937E69"/>
        <w:category>
          <w:name w:val="General"/>
          <w:gallery w:val="placeholder"/>
        </w:category>
        <w:types>
          <w:type w:val="bbPlcHdr"/>
        </w:types>
        <w:behaviors>
          <w:behavior w:val="content"/>
        </w:behaviors>
        <w:guid w:val="{14E27F86-674A-4155-99C8-60830869A7F6}"/>
      </w:docPartPr>
      <w:docPartBody>
        <w:p w:rsidR="00187317" w:rsidRDefault="00BB7FF3" w:rsidP="00BB7FF3">
          <w:pPr>
            <w:pStyle w:val="B831F9BE72A9456E85715E98AA937E695"/>
          </w:pPr>
          <w:r w:rsidRPr="003F2A02">
            <w:rPr>
              <w:rStyle w:val="PlaceholderText"/>
            </w:rPr>
            <w:t>Click or tap here to enter text.</w:t>
          </w:r>
        </w:p>
      </w:docPartBody>
    </w:docPart>
    <w:docPart>
      <w:docPartPr>
        <w:name w:val="0494AF44D59F4BFC9333EAF6C44C7E50"/>
        <w:category>
          <w:name w:val="General"/>
          <w:gallery w:val="placeholder"/>
        </w:category>
        <w:types>
          <w:type w:val="bbPlcHdr"/>
        </w:types>
        <w:behaviors>
          <w:behavior w:val="content"/>
        </w:behaviors>
        <w:guid w:val="{474E4667-1055-41F1-8E51-4E01043AE152}"/>
      </w:docPartPr>
      <w:docPartBody>
        <w:p w:rsidR="00187317" w:rsidRDefault="00BB7FF3" w:rsidP="00BB7FF3">
          <w:pPr>
            <w:pStyle w:val="0494AF44D59F4BFC9333EAF6C44C7E505"/>
          </w:pPr>
          <w:r w:rsidRPr="003F2A02">
            <w:rPr>
              <w:rStyle w:val="PlaceholderText"/>
            </w:rPr>
            <w:t>Click or tap here to enter text.</w:t>
          </w:r>
        </w:p>
      </w:docPartBody>
    </w:docPart>
    <w:docPart>
      <w:docPartPr>
        <w:name w:val="15E94AC3ABED41249DDA76D99D4E1CA4"/>
        <w:category>
          <w:name w:val="General"/>
          <w:gallery w:val="placeholder"/>
        </w:category>
        <w:types>
          <w:type w:val="bbPlcHdr"/>
        </w:types>
        <w:behaviors>
          <w:behavior w:val="content"/>
        </w:behaviors>
        <w:guid w:val="{4CE681DF-0A4C-4D37-BFA3-BE53853259F0}"/>
      </w:docPartPr>
      <w:docPartBody>
        <w:p w:rsidR="00187317" w:rsidRDefault="00BB7FF3" w:rsidP="00BB7FF3">
          <w:pPr>
            <w:pStyle w:val="15E94AC3ABED41249DDA76D99D4E1CA45"/>
          </w:pPr>
          <w:r w:rsidRPr="003F2A02">
            <w:rPr>
              <w:rStyle w:val="PlaceholderText"/>
            </w:rPr>
            <w:t>Click or tap here to enter text.</w:t>
          </w:r>
        </w:p>
      </w:docPartBody>
    </w:docPart>
    <w:docPart>
      <w:docPartPr>
        <w:name w:val="27B26C11422F49A49FF5840E19A1B18A"/>
        <w:category>
          <w:name w:val="General"/>
          <w:gallery w:val="placeholder"/>
        </w:category>
        <w:types>
          <w:type w:val="bbPlcHdr"/>
        </w:types>
        <w:behaviors>
          <w:behavior w:val="content"/>
        </w:behaviors>
        <w:guid w:val="{B270D640-DE7F-4314-87A6-E1CA5DD740C5}"/>
      </w:docPartPr>
      <w:docPartBody>
        <w:p w:rsidR="00187317" w:rsidRDefault="00BB7FF3" w:rsidP="00BB7FF3">
          <w:pPr>
            <w:pStyle w:val="27B26C11422F49A49FF5840E19A1B18A5"/>
          </w:pPr>
          <w:r w:rsidRPr="003F2A02">
            <w:rPr>
              <w:rStyle w:val="PlaceholderText"/>
            </w:rPr>
            <w:t>Click or tap here to enter text.</w:t>
          </w:r>
        </w:p>
      </w:docPartBody>
    </w:docPart>
    <w:docPart>
      <w:docPartPr>
        <w:name w:val="7E0D463F0907459889FBA16FABE9575B"/>
        <w:category>
          <w:name w:val="General"/>
          <w:gallery w:val="placeholder"/>
        </w:category>
        <w:types>
          <w:type w:val="bbPlcHdr"/>
        </w:types>
        <w:behaviors>
          <w:behavior w:val="content"/>
        </w:behaviors>
        <w:guid w:val="{107B3A54-0DD0-49AE-8E26-244E067AE2C1}"/>
      </w:docPartPr>
      <w:docPartBody>
        <w:p w:rsidR="00187317" w:rsidRDefault="00BB7FF3" w:rsidP="00BB7FF3">
          <w:pPr>
            <w:pStyle w:val="7E0D463F0907459889FBA16FABE9575B5"/>
          </w:pPr>
          <w:r w:rsidRPr="003F2A02">
            <w:rPr>
              <w:rStyle w:val="PlaceholderText"/>
            </w:rPr>
            <w:t>Click or tap here to enter text.</w:t>
          </w:r>
        </w:p>
      </w:docPartBody>
    </w:docPart>
    <w:docPart>
      <w:docPartPr>
        <w:name w:val="F2D83FAACE8544B4A169065A1D7953E3"/>
        <w:category>
          <w:name w:val="General"/>
          <w:gallery w:val="placeholder"/>
        </w:category>
        <w:types>
          <w:type w:val="bbPlcHdr"/>
        </w:types>
        <w:behaviors>
          <w:behavior w:val="content"/>
        </w:behaviors>
        <w:guid w:val="{0418B05E-983C-4545-95FD-DD6FBE706C6F}"/>
      </w:docPartPr>
      <w:docPartBody>
        <w:p w:rsidR="00187317" w:rsidRDefault="00BB7FF3" w:rsidP="00BB7FF3">
          <w:pPr>
            <w:pStyle w:val="F2D83FAACE8544B4A169065A1D7953E35"/>
          </w:pPr>
          <w:r w:rsidRPr="003F2A02">
            <w:rPr>
              <w:rStyle w:val="PlaceholderText"/>
            </w:rPr>
            <w:t>Click or tap here to enter text.</w:t>
          </w:r>
        </w:p>
      </w:docPartBody>
    </w:docPart>
    <w:docPart>
      <w:docPartPr>
        <w:name w:val="F9F3E4883CB349CF808EE6F0F2FB36F4"/>
        <w:category>
          <w:name w:val="General"/>
          <w:gallery w:val="placeholder"/>
        </w:category>
        <w:types>
          <w:type w:val="bbPlcHdr"/>
        </w:types>
        <w:behaviors>
          <w:behavior w:val="content"/>
        </w:behaviors>
        <w:guid w:val="{B41F7BD6-03F4-47BC-89A9-C19CA5C0F05A}"/>
      </w:docPartPr>
      <w:docPartBody>
        <w:p w:rsidR="00187317" w:rsidRDefault="00BB7FF3" w:rsidP="00BB7FF3">
          <w:pPr>
            <w:pStyle w:val="F9F3E4883CB349CF808EE6F0F2FB36F45"/>
          </w:pPr>
          <w:r w:rsidRPr="003F2A02">
            <w:rPr>
              <w:rStyle w:val="PlaceholderText"/>
            </w:rPr>
            <w:t>Click or tap here to enter text.</w:t>
          </w:r>
        </w:p>
      </w:docPartBody>
    </w:docPart>
    <w:docPart>
      <w:docPartPr>
        <w:name w:val="4D38E5CB5A0D4D369F16502430DDDE76"/>
        <w:category>
          <w:name w:val="General"/>
          <w:gallery w:val="placeholder"/>
        </w:category>
        <w:types>
          <w:type w:val="bbPlcHdr"/>
        </w:types>
        <w:behaviors>
          <w:behavior w:val="content"/>
        </w:behaviors>
        <w:guid w:val="{D3EF15BC-A27A-47F2-B9A1-C694111F58ED}"/>
      </w:docPartPr>
      <w:docPartBody>
        <w:p w:rsidR="00187317" w:rsidRDefault="00BB7FF3" w:rsidP="00BB7FF3">
          <w:pPr>
            <w:pStyle w:val="4D38E5CB5A0D4D369F16502430DDDE765"/>
          </w:pPr>
          <w:r w:rsidRPr="003F2A02">
            <w:rPr>
              <w:rStyle w:val="PlaceholderText"/>
            </w:rPr>
            <w:t>Click or tap here to enter text.</w:t>
          </w:r>
        </w:p>
      </w:docPartBody>
    </w:docPart>
    <w:docPart>
      <w:docPartPr>
        <w:name w:val="682CBEF143954ECEAC6BB35F4C5C258B"/>
        <w:category>
          <w:name w:val="General"/>
          <w:gallery w:val="placeholder"/>
        </w:category>
        <w:types>
          <w:type w:val="bbPlcHdr"/>
        </w:types>
        <w:behaviors>
          <w:behavior w:val="content"/>
        </w:behaviors>
        <w:guid w:val="{5CF6F31A-EF41-4ECB-ADC4-57527D758EA0}"/>
      </w:docPartPr>
      <w:docPartBody>
        <w:p w:rsidR="00187317" w:rsidRDefault="00BB7FF3" w:rsidP="00BB7FF3">
          <w:pPr>
            <w:pStyle w:val="682CBEF143954ECEAC6BB35F4C5C258B5"/>
          </w:pPr>
          <w:r w:rsidRPr="003F2A02">
            <w:rPr>
              <w:rStyle w:val="PlaceholderText"/>
            </w:rPr>
            <w:t>Click or tap here to enter text.</w:t>
          </w:r>
        </w:p>
      </w:docPartBody>
    </w:docPart>
    <w:docPart>
      <w:docPartPr>
        <w:name w:val="89B2064262C64415919E62938DC7A3A5"/>
        <w:category>
          <w:name w:val="General"/>
          <w:gallery w:val="placeholder"/>
        </w:category>
        <w:types>
          <w:type w:val="bbPlcHdr"/>
        </w:types>
        <w:behaviors>
          <w:behavior w:val="content"/>
        </w:behaviors>
        <w:guid w:val="{43F9A323-1726-42A5-8672-BC151059612B}"/>
      </w:docPartPr>
      <w:docPartBody>
        <w:p w:rsidR="00187317" w:rsidRDefault="00BB7FF3" w:rsidP="00BB7FF3">
          <w:pPr>
            <w:pStyle w:val="89B2064262C64415919E62938DC7A3A55"/>
          </w:pPr>
          <w:r w:rsidRPr="003F2A02">
            <w:rPr>
              <w:rStyle w:val="PlaceholderText"/>
            </w:rPr>
            <w:t>Click or tap here to enter text.</w:t>
          </w:r>
        </w:p>
      </w:docPartBody>
    </w:docPart>
    <w:docPart>
      <w:docPartPr>
        <w:name w:val="E0F48F79416A49BD9CF328374AF6257D"/>
        <w:category>
          <w:name w:val="General"/>
          <w:gallery w:val="placeholder"/>
        </w:category>
        <w:types>
          <w:type w:val="bbPlcHdr"/>
        </w:types>
        <w:behaviors>
          <w:behavior w:val="content"/>
        </w:behaviors>
        <w:guid w:val="{5F17A952-FECC-45CD-A0DD-54F8DB563F08}"/>
      </w:docPartPr>
      <w:docPartBody>
        <w:p w:rsidR="00187317" w:rsidRDefault="00BB7FF3" w:rsidP="00BB7FF3">
          <w:pPr>
            <w:pStyle w:val="E0F48F79416A49BD9CF328374AF6257D5"/>
          </w:pPr>
          <w:r w:rsidRPr="003F2A02">
            <w:rPr>
              <w:rStyle w:val="PlaceholderText"/>
            </w:rPr>
            <w:t>Click or tap here to enter text.</w:t>
          </w:r>
        </w:p>
      </w:docPartBody>
    </w:docPart>
    <w:docPart>
      <w:docPartPr>
        <w:name w:val="EAA82526F9E94EE08B44E5FF699A01A3"/>
        <w:category>
          <w:name w:val="General"/>
          <w:gallery w:val="placeholder"/>
        </w:category>
        <w:types>
          <w:type w:val="bbPlcHdr"/>
        </w:types>
        <w:behaviors>
          <w:behavior w:val="content"/>
        </w:behaviors>
        <w:guid w:val="{15780CDF-E1DA-427B-8D9A-5F979C6D0EBC}"/>
      </w:docPartPr>
      <w:docPartBody>
        <w:p w:rsidR="00187317" w:rsidRDefault="00BB7FF3" w:rsidP="00BB7FF3">
          <w:pPr>
            <w:pStyle w:val="EAA82526F9E94EE08B44E5FF699A01A35"/>
          </w:pPr>
          <w:r w:rsidRPr="003F2A02">
            <w:rPr>
              <w:rStyle w:val="PlaceholderText"/>
            </w:rPr>
            <w:t>Click or tap here to enter text.</w:t>
          </w:r>
        </w:p>
      </w:docPartBody>
    </w:docPart>
    <w:docPart>
      <w:docPartPr>
        <w:name w:val="F5AD502C146B45068523C4481C1C0960"/>
        <w:category>
          <w:name w:val="General"/>
          <w:gallery w:val="placeholder"/>
        </w:category>
        <w:types>
          <w:type w:val="bbPlcHdr"/>
        </w:types>
        <w:behaviors>
          <w:behavior w:val="content"/>
        </w:behaviors>
        <w:guid w:val="{09C72CED-960E-44E4-9733-B728D3DDF31B}"/>
      </w:docPartPr>
      <w:docPartBody>
        <w:p w:rsidR="00187317" w:rsidRDefault="00BB7FF3" w:rsidP="00BB7FF3">
          <w:pPr>
            <w:pStyle w:val="F5AD502C146B45068523C4481C1C09605"/>
          </w:pPr>
          <w:r w:rsidRPr="003F2A02">
            <w:rPr>
              <w:rStyle w:val="PlaceholderText"/>
            </w:rPr>
            <w:t>Click or tap here to enter text.</w:t>
          </w:r>
        </w:p>
      </w:docPartBody>
    </w:docPart>
    <w:docPart>
      <w:docPartPr>
        <w:name w:val="859648DAC45643E98C30026F17D18500"/>
        <w:category>
          <w:name w:val="General"/>
          <w:gallery w:val="placeholder"/>
        </w:category>
        <w:types>
          <w:type w:val="bbPlcHdr"/>
        </w:types>
        <w:behaviors>
          <w:behavior w:val="content"/>
        </w:behaviors>
        <w:guid w:val="{D559DE04-E2D5-4F86-BD56-CF2301499B02}"/>
      </w:docPartPr>
      <w:docPartBody>
        <w:p w:rsidR="00187317" w:rsidRDefault="00BB7FF3" w:rsidP="00BB7FF3">
          <w:pPr>
            <w:pStyle w:val="859648DAC45643E98C30026F17D185005"/>
          </w:pPr>
          <w:r w:rsidRPr="003F2A02">
            <w:rPr>
              <w:rStyle w:val="PlaceholderText"/>
            </w:rPr>
            <w:t>Click or tap here to enter text.</w:t>
          </w:r>
        </w:p>
      </w:docPartBody>
    </w:docPart>
    <w:docPart>
      <w:docPartPr>
        <w:name w:val="DC302CD43F7342889AFB69CADCC4AB10"/>
        <w:category>
          <w:name w:val="General"/>
          <w:gallery w:val="placeholder"/>
        </w:category>
        <w:types>
          <w:type w:val="bbPlcHdr"/>
        </w:types>
        <w:behaviors>
          <w:behavior w:val="content"/>
        </w:behaviors>
        <w:guid w:val="{D2778B62-9CFF-4176-ADF4-A5E67E137701}"/>
      </w:docPartPr>
      <w:docPartBody>
        <w:p w:rsidR="00187317" w:rsidRDefault="00BB7FF3" w:rsidP="00BB7FF3">
          <w:pPr>
            <w:pStyle w:val="DC302CD43F7342889AFB69CADCC4AB105"/>
          </w:pPr>
          <w:r w:rsidRPr="003F2A02">
            <w:rPr>
              <w:rStyle w:val="PlaceholderText"/>
            </w:rPr>
            <w:t>Click or tap here to enter text.</w:t>
          </w:r>
        </w:p>
      </w:docPartBody>
    </w:docPart>
    <w:docPart>
      <w:docPartPr>
        <w:name w:val="58681F32C92F4AC5ACD29561F651AC9B"/>
        <w:category>
          <w:name w:val="General"/>
          <w:gallery w:val="placeholder"/>
        </w:category>
        <w:types>
          <w:type w:val="bbPlcHdr"/>
        </w:types>
        <w:behaviors>
          <w:behavior w:val="content"/>
        </w:behaviors>
        <w:guid w:val="{C447053B-D532-438F-B8E5-7443F473ED4B}"/>
      </w:docPartPr>
      <w:docPartBody>
        <w:p w:rsidR="00187317" w:rsidRDefault="00BB7FF3" w:rsidP="00BB7FF3">
          <w:pPr>
            <w:pStyle w:val="58681F32C92F4AC5ACD29561F651AC9B5"/>
          </w:pPr>
          <w:r w:rsidRPr="003F2A02">
            <w:rPr>
              <w:rStyle w:val="PlaceholderText"/>
            </w:rPr>
            <w:t>Click or tap here to enter text.</w:t>
          </w:r>
        </w:p>
      </w:docPartBody>
    </w:docPart>
    <w:docPart>
      <w:docPartPr>
        <w:name w:val="62ED99535800467482799358605FB2F1"/>
        <w:category>
          <w:name w:val="General"/>
          <w:gallery w:val="placeholder"/>
        </w:category>
        <w:types>
          <w:type w:val="bbPlcHdr"/>
        </w:types>
        <w:behaviors>
          <w:behavior w:val="content"/>
        </w:behaviors>
        <w:guid w:val="{E760F3FD-9C14-4F58-9F24-1575BD472CAD}"/>
      </w:docPartPr>
      <w:docPartBody>
        <w:p w:rsidR="00187317" w:rsidRDefault="00BB7FF3" w:rsidP="00BB7FF3">
          <w:pPr>
            <w:pStyle w:val="62ED99535800467482799358605FB2F15"/>
          </w:pPr>
          <w:r w:rsidRPr="003F2A02">
            <w:rPr>
              <w:rStyle w:val="PlaceholderText"/>
            </w:rPr>
            <w:t>Click or tap here to enter text.</w:t>
          </w:r>
        </w:p>
      </w:docPartBody>
    </w:docPart>
    <w:docPart>
      <w:docPartPr>
        <w:name w:val="E8F43FF7AF74444AAE9FB6B14B99856B"/>
        <w:category>
          <w:name w:val="General"/>
          <w:gallery w:val="placeholder"/>
        </w:category>
        <w:types>
          <w:type w:val="bbPlcHdr"/>
        </w:types>
        <w:behaviors>
          <w:behavior w:val="content"/>
        </w:behaviors>
        <w:guid w:val="{7B8A3185-5D6A-4BD8-888D-930048D4BFFC}"/>
      </w:docPartPr>
      <w:docPartBody>
        <w:p w:rsidR="00187317" w:rsidRDefault="00BB7FF3" w:rsidP="00BB7FF3">
          <w:pPr>
            <w:pStyle w:val="E8F43FF7AF74444AAE9FB6B14B99856B5"/>
          </w:pPr>
          <w:r w:rsidRPr="003F2A02">
            <w:rPr>
              <w:rStyle w:val="PlaceholderText"/>
            </w:rPr>
            <w:t>Click or tap here to enter text.</w:t>
          </w:r>
        </w:p>
      </w:docPartBody>
    </w:docPart>
    <w:docPart>
      <w:docPartPr>
        <w:name w:val="3B122E092BF94405A421AC5974C6DF75"/>
        <w:category>
          <w:name w:val="General"/>
          <w:gallery w:val="placeholder"/>
        </w:category>
        <w:types>
          <w:type w:val="bbPlcHdr"/>
        </w:types>
        <w:behaviors>
          <w:behavior w:val="content"/>
        </w:behaviors>
        <w:guid w:val="{057E87D0-10E7-42F7-A5EC-6DBF26E5EA26}"/>
      </w:docPartPr>
      <w:docPartBody>
        <w:p w:rsidR="00187317" w:rsidRDefault="00BB7FF3" w:rsidP="00BB7FF3">
          <w:pPr>
            <w:pStyle w:val="3B122E092BF94405A421AC5974C6DF755"/>
          </w:pPr>
          <w:r w:rsidRPr="003F2A02">
            <w:rPr>
              <w:rStyle w:val="PlaceholderText"/>
            </w:rPr>
            <w:t>Click or tap here to enter text.</w:t>
          </w:r>
        </w:p>
      </w:docPartBody>
    </w:docPart>
    <w:docPart>
      <w:docPartPr>
        <w:name w:val="07768B1921FC42C68164C2E7ED0978F3"/>
        <w:category>
          <w:name w:val="General"/>
          <w:gallery w:val="placeholder"/>
        </w:category>
        <w:types>
          <w:type w:val="bbPlcHdr"/>
        </w:types>
        <w:behaviors>
          <w:behavior w:val="content"/>
        </w:behaviors>
        <w:guid w:val="{3CBE8F8D-B01D-4A75-92EC-BF0DB2B47A6B}"/>
      </w:docPartPr>
      <w:docPartBody>
        <w:p w:rsidR="00187317" w:rsidRDefault="00BB7FF3" w:rsidP="00BB7FF3">
          <w:pPr>
            <w:pStyle w:val="07768B1921FC42C68164C2E7ED0978F35"/>
          </w:pPr>
          <w:r w:rsidRPr="003F2A02">
            <w:rPr>
              <w:rStyle w:val="PlaceholderText"/>
            </w:rPr>
            <w:t>Click or tap here to enter text.</w:t>
          </w:r>
        </w:p>
      </w:docPartBody>
    </w:docPart>
    <w:docPart>
      <w:docPartPr>
        <w:name w:val="A8B6D5E776524B8489DD7702983A333C"/>
        <w:category>
          <w:name w:val="General"/>
          <w:gallery w:val="placeholder"/>
        </w:category>
        <w:types>
          <w:type w:val="bbPlcHdr"/>
        </w:types>
        <w:behaviors>
          <w:behavior w:val="content"/>
        </w:behaviors>
        <w:guid w:val="{68F841BB-65A9-4B96-B54E-978E0538D6FC}"/>
      </w:docPartPr>
      <w:docPartBody>
        <w:p w:rsidR="00187317" w:rsidRDefault="00BB7FF3" w:rsidP="00BB7FF3">
          <w:pPr>
            <w:pStyle w:val="A8B6D5E776524B8489DD7702983A333C5"/>
          </w:pPr>
          <w:r w:rsidRPr="00963D58">
            <w:rPr>
              <w:rStyle w:val="PlaceholderText"/>
            </w:rPr>
            <w:t>Click or tap to enter a date.</w:t>
          </w:r>
        </w:p>
      </w:docPartBody>
    </w:docPart>
    <w:docPart>
      <w:docPartPr>
        <w:name w:val="912DE54FF1BB42719138443B1E82AC1C"/>
        <w:category>
          <w:name w:val="General"/>
          <w:gallery w:val="placeholder"/>
        </w:category>
        <w:types>
          <w:type w:val="bbPlcHdr"/>
        </w:types>
        <w:behaviors>
          <w:behavior w:val="content"/>
        </w:behaviors>
        <w:guid w:val="{05739062-BAFB-4D2A-B540-00CDE3E37138}"/>
      </w:docPartPr>
      <w:docPartBody>
        <w:p w:rsidR="00187317" w:rsidRDefault="00BB7FF3" w:rsidP="00BB7FF3">
          <w:pPr>
            <w:pStyle w:val="912DE54FF1BB42719138443B1E82AC1C5"/>
          </w:pPr>
          <w:r w:rsidRPr="003F2A02">
            <w:rPr>
              <w:rStyle w:val="PlaceholderText"/>
            </w:rPr>
            <w:t>Click or tap here to enter text.</w:t>
          </w:r>
        </w:p>
      </w:docPartBody>
    </w:docPart>
    <w:docPart>
      <w:docPartPr>
        <w:name w:val="58D4AE059EF0435F909037321C1D4639"/>
        <w:category>
          <w:name w:val="General"/>
          <w:gallery w:val="placeholder"/>
        </w:category>
        <w:types>
          <w:type w:val="bbPlcHdr"/>
        </w:types>
        <w:behaviors>
          <w:behavior w:val="content"/>
        </w:behaviors>
        <w:guid w:val="{43F51D7F-8360-4656-ABA0-4C42C37490E3}"/>
      </w:docPartPr>
      <w:docPartBody>
        <w:p w:rsidR="00187317" w:rsidRDefault="00BB7FF3" w:rsidP="00BB7FF3">
          <w:pPr>
            <w:pStyle w:val="58D4AE059EF0435F909037321C1D46395"/>
          </w:pPr>
          <w:r w:rsidRPr="003F2A02">
            <w:rPr>
              <w:rStyle w:val="PlaceholderText"/>
            </w:rPr>
            <w:t>Click or tap here to enter text.</w:t>
          </w:r>
        </w:p>
      </w:docPartBody>
    </w:docPart>
    <w:docPart>
      <w:docPartPr>
        <w:name w:val="D833ED1088C94CB5A974F9415848C9A7"/>
        <w:category>
          <w:name w:val="General"/>
          <w:gallery w:val="placeholder"/>
        </w:category>
        <w:types>
          <w:type w:val="bbPlcHdr"/>
        </w:types>
        <w:behaviors>
          <w:behavior w:val="content"/>
        </w:behaviors>
        <w:guid w:val="{195191AE-B764-4C47-9A45-284884771235}"/>
      </w:docPartPr>
      <w:docPartBody>
        <w:p w:rsidR="00187317" w:rsidRDefault="00BB7FF3" w:rsidP="00BB7FF3">
          <w:pPr>
            <w:pStyle w:val="D833ED1088C94CB5A974F9415848C9A75"/>
          </w:pPr>
          <w:r w:rsidRPr="00963D58">
            <w:rPr>
              <w:rStyle w:val="PlaceholderText"/>
            </w:rPr>
            <w:t>Click or tap to enter a date.</w:t>
          </w:r>
        </w:p>
      </w:docPartBody>
    </w:docPart>
    <w:docPart>
      <w:docPartPr>
        <w:name w:val="BCFAC2B7E3364BF18FAC0CFCB618ED3F"/>
        <w:category>
          <w:name w:val="General"/>
          <w:gallery w:val="placeholder"/>
        </w:category>
        <w:types>
          <w:type w:val="bbPlcHdr"/>
        </w:types>
        <w:behaviors>
          <w:behavior w:val="content"/>
        </w:behaviors>
        <w:guid w:val="{2FFA2CA6-D9FE-4727-8B0F-A4E6F1BCC48B}"/>
      </w:docPartPr>
      <w:docPartBody>
        <w:p w:rsidR="00187317" w:rsidRDefault="00BB7FF3" w:rsidP="00BB7FF3">
          <w:pPr>
            <w:pStyle w:val="BCFAC2B7E3364BF18FAC0CFCB618ED3F5"/>
          </w:pPr>
          <w:r w:rsidRPr="003F2A02">
            <w:rPr>
              <w:rStyle w:val="PlaceholderText"/>
            </w:rPr>
            <w:t>Click or tap here to enter text.</w:t>
          </w:r>
        </w:p>
      </w:docPartBody>
    </w:docPart>
    <w:docPart>
      <w:docPartPr>
        <w:name w:val="F1E106F526334903A0B15146B42FF2C9"/>
        <w:category>
          <w:name w:val="General"/>
          <w:gallery w:val="placeholder"/>
        </w:category>
        <w:types>
          <w:type w:val="bbPlcHdr"/>
        </w:types>
        <w:behaviors>
          <w:behavior w:val="content"/>
        </w:behaviors>
        <w:guid w:val="{9B2E18F2-0ACD-42D7-9F61-E53164E5F5D0}"/>
      </w:docPartPr>
      <w:docPartBody>
        <w:p w:rsidR="00187317" w:rsidRDefault="00BB7FF3" w:rsidP="00BB7FF3">
          <w:pPr>
            <w:pStyle w:val="F1E106F526334903A0B15146B42FF2C95"/>
          </w:pPr>
          <w:r w:rsidRPr="003F2A02">
            <w:rPr>
              <w:rStyle w:val="PlaceholderText"/>
            </w:rPr>
            <w:t>Click or tap here to enter text.</w:t>
          </w:r>
        </w:p>
      </w:docPartBody>
    </w:docPart>
    <w:docPart>
      <w:docPartPr>
        <w:name w:val="F258B11810344397B13D41C319DB582E"/>
        <w:category>
          <w:name w:val="General"/>
          <w:gallery w:val="placeholder"/>
        </w:category>
        <w:types>
          <w:type w:val="bbPlcHdr"/>
        </w:types>
        <w:behaviors>
          <w:behavior w:val="content"/>
        </w:behaviors>
        <w:guid w:val="{28A1F5FA-AA98-4085-BA63-39B576E91966}"/>
      </w:docPartPr>
      <w:docPartBody>
        <w:p w:rsidR="00187317" w:rsidRDefault="00BB7FF3" w:rsidP="00BB7FF3">
          <w:pPr>
            <w:pStyle w:val="F258B11810344397B13D41C319DB582E5"/>
          </w:pPr>
          <w:r w:rsidRPr="00963D58">
            <w:rPr>
              <w:rStyle w:val="PlaceholderText"/>
            </w:rPr>
            <w:t>Click or tap to enter a date.</w:t>
          </w:r>
        </w:p>
      </w:docPartBody>
    </w:docPart>
    <w:docPart>
      <w:docPartPr>
        <w:name w:val="86C7C286C27145CAA317688CBFCA937B"/>
        <w:category>
          <w:name w:val="General"/>
          <w:gallery w:val="placeholder"/>
        </w:category>
        <w:types>
          <w:type w:val="bbPlcHdr"/>
        </w:types>
        <w:behaviors>
          <w:behavior w:val="content"/>
        </w:behaviors>
        <w:guid w:val="{9E35FC63-0C49-4366-9DF5-B7F9AC74761C}"/>
      </w:docPartPr>
      <w:docPartBody>
        <w:p w:rsidR="00187317" w:rsidRDefault="00BB7FF3" w:rsidP="00BB7FF3">
          <w:pPr>
            <w:pStyle w:val="86C7C286C27145CAA317688CBFCA937B5"/>
          </w:pPr>
          <w:r w:rsidRPr="003F2A02">
            <w:rPr>
              <w:rStyle w:val="PlaceholderText"/>
            </w:rPr>
            <w:t>Click or tap here to enter text.</w:t>
          </w:r>
        </w:p>
      </w:docPartBody>
    </w:docPart>
    <w:docPart>
      <w:docPartPr>
        <w:name w:val="72ADBC3F5D3341299686550A91774333"/>
        <w:category>
          <w:name w:val="General"/>
          <w:gallery w:val="placeholder"/>
        </w:category>
        <w:types>
          <w:type w:val="bbPlcHdr"/>
        </w:types>
        <w:behaviors>
          <w:behavior w:val="content"/>
        </w:behaviors>
        <w:guid w:val="{C4CFB0C0-EE2F-4ACD-B0E7-A0D181F0DF79}"/>
      </w:docPartPr>
      <w:docPartBody>
        <w:p w:rsidR="00187317" w:rsidRDefault="00BB7FF3" w:rsidP="00BB7FF3">
          <w:pPr>
            <w:pStyle w:val="72ADBC3F5D3341299686550A917743335"/>
          </w:pPr>
          <w:r w:rsidRPr="003F2A02">
            <w:rPr>
              <w:rStyle w:val="PlaceholderText"/>
            </w:rPr>
            <w:t>Click or tap here to enter text.</w:t>
          </w:r>
        </w:p>
      </w:docPartBody>
    </w:docPart>
    <w:docPart>
      <w:docPartPr>
        <w:name w:val="91FB671E031546DCBF581EA2E1EE778A"/>
        <w:category>
          <w:name w:val="General"/>
          <w:gallery w:val="placeholder"/>
        </w:category>
        <w:types>
          <w:type w:val="bbPlcHdr"/>
        </w:types>
        <w:behaviors>
          <w:behavior w:val="content"/>
        </w:behaviors>
        <w:guid w:val="{8F1245B5-36DF-4A3D-A6C3-76BA2C7BF2C8}"/>
      </w:docPartPr>
      <w:docPartBody>
        <w:p w:rsidR="00187317" w:rsidRDefault="00BB7FF3" w:rsidP="00BB7FF3">
          <w:pPr>
            <w:pStyle w:val="91FB671E031546DCBF581EA2E1EE778A5"/>
          </w:pPr>
          <w:r w:rsidRPr="00963D58">
            <w:rPr>
              <w:rStyle w:val="PlaceholderText"/>
            </w:rPr>
            <w:t>Click or tap to enter a date.</w:t>
          </w:r>
        </w:p>
      </w:docPartBody>
    </w:docPart>
    <w:docPart>
      <w:docPartPr>
        <w:name w:val="FCE40C240A7B489EA614DAB304303D3A"/>
        <w:category>
          <w:name w:val="General"/>
          <w:gallery w:val="placeholder"/>
        </w:category>
        <w:types>
          <w:type w:val="bbPlcHdr"/>
        </w:types>
        <w:behaviors>
          <w:behavior w:val="content"/>
        </w:behaviors>
        <w:guid w:val="{54EA1A0A-80FF-497C-8431-4D9D3A48295C}"/>
      </w:docPartPr>
      <w:docPartBody>
        <w:p w:rsidR="00187317" w:rsidRDefault="00BB7FF3" w:rsidP="00BB7FF3">
          <w:pPr>
            <w:pStyle w:val="FCE40C240A7B489EA614DAB304303D3A5"/>
          </w:pPr>
          <w:r w:rsidRPr="003F2A02">
            <w:rPr>
              <w:rStyle w:val="PlaceholderText"/>
            </w:rPr>
            <w:t>Click or tap here to enter text.</w:t>
          </w:r>
        </w:p>
      </w:docPartBody>
    </w:docPart>
    <w:docPart>
      <w:docPartPr>
        <w:name w:val="70CFE9248F024752BBCAE1336844D1F9"/>
        <w:category>
          <w:name w:val="General"/>
          <w:gallery w:val="placeholder"/>
        </w:category>
        <w:types>
          <w:type w:val="bbPlcHdr"/>
        </w:types>
        <w:behaviors>
          <w:behavior w:val="content"/>
        </w:behaviors>
        <w:guid w:val="{23EEA14F-9250-452F-AC09-00B6ADBA50BC}"/>
      </w:docPartPr>
      <w:docPartBody>
        <w:p w:rsidR="00187317" w:rsidRDefault="00BB7FF3" w:rsidP="00BB7FF3">
          <w:pPr>
            <w:pStyle w:val="70CFE9248F024752BBCAE1336844D1F95"/>
          </w:pPr>
          <w:r w:rsidRPr="00963D58">
            <w:rPr>
              <w:rStyle w:val="PlaceholderText"/>
            </w:rPr>
            <w:t>Click or tap to enter a date.</w:t>
          </w:r>
        </w:p>
      </w:docPartBody>
    </w:docPart>
    <w:docPart>
      <w:docPartPr>
        <w:name w:val="35E91E2BE4E24898A1EF08817EDACC39"/>
        <w:category>
          <w:name w:val="General"/>
          <w:gallery w:val="placeholder"/>
        </w:category>
        <w:types>
          <w:type w:val="bbPlcHdr"/>
        </w:types>
        <w:behaviors>
          <w:behavior w:val="content"/>
        </w:behaviors>
        <w:guid w:val="{0DD58E5D-0B5A-4647-86C6-5A562C347249}"/>
      </w:docPartPr>
      <w:docPartBody>
        <w:p w:rsidR="00187317" w:rsidRDefault="00BB7FF3" w:rsidP="00BB7FF3">
          <w:pPr>
            <w:pStyle w:val="35E91E2BE4E24898A1EF08817EDACC395"/>
          </w:pPr>
          <w:r w:rsidRPr="00963D58">
            <w:rPr>
              <w:rStyle w:val="PlaceholderText"/>
            </w:rPr>
            <w:t>Click or tap to enter a date.</w:t>
          </w:r>
        </w:p>
      </w:docPartBody>
    </w:docPart>
    <w:docPart>
      <w:docPartPr>
        <w:name w:val="9C010E4A950544858EA9104932F476B4"/>
        <w:category>
          <w:name w:val="General"/>
          <w:gallery w:val="placeholder"/>
        </w:category>
        <w:types>
          <w:type w:val="bbPlcHdr"/>
        </w:types>
        <w:behaviors>
          <w:behavior w:val="content"/>
        </w:behaviors>
        <w:guid w:val="{C4D1208E-4F60-4C1E-B3B7-2A28705D3C93}"/>
      </w:docPartPr>
      <w:docPartBody>
        <w:p w:rsidR="00187317" w:rsidRDefault="00BB7FF3" w:rsidP="00BB7FF3">
          <w:pPr>
            <w:pStyle w:val="9C010E4A950544858EA9104932F476B45"/>
          </w:pPr>
          <w:r w:rsidRPr="00963D58">
            <w:rPr>
              <w:rStyle w:val="PlaceholderText"/>
            </w:rPr>
            <w:t>Click or tap to enter a date.</w:t>
          </w:r>
        </w:p>
      </w:docPartBody>
    </w:docPart>
    <w:docPart>
      <w:docPartPr>
        <w:name w:val="ACDE8E87034A4DAAAA042862FFC9E6E5"/>
        <w:category>
          <w:name w:val="General"/>
          <w:gallery w:val="placeholder"/>
        </w:category>
        <w:types>
          <w:type w:val="bbPlcHdr"/>
        </w:types>
        <w:behaviors>
          <w:behavior w:val="content"/>
        </w:behaviors>
        <w:guid w:val="{AEA19D65-A9CB-47A3-B3F4-4217AF5F16F6}"/>
      </w:docPartPr>
      <w:docPartBody>
        <w:p w:rsidR="00187317" w:rsidRDefault="00BB7FF3" w:rsidP="00BB7FF3">
          <w:pPr>
            <w:pStyle w:val="ACDE8E87034A4DAAAA042862FFC9E6E55"/>
          </w:pPr>
          <w:r w:rsidRPr="00963D58">
            <w:rPr>
              <w:rStyle w:val="PlaceholderText"/>
            </w:rPr>
            <w:t>Click or tap to enter a date.</w:t>
          </w:r>
        </w:p>
      </w:docPartBody>
    </w:docPart>
    <w:docPart>
      <w:docPartPr>
        <w:name w:val="265B68622CAC428EAB1D6D829D881BEE"/>
        <w:category>
          <w:name w:val="General"/>
          <w:gallery w:val="placeholder"/>
        </w:category>
        <w:types>
          <w:type w:val="bbPlcHdr"/>
        </w:types>
        <w:behaviors>
          <w:behavior w:val="content"/>
        </w:behaviors>
        <w:guid w:val="{F4907FE0-DC95-4734-A50B-E956C68F0448}"/>
      </w:docPartPr>
      <w:docPartBody>
        <w:p w:rsidR="00187317" w:rsidRDefault="00BB7FF3" w:rsidP="00BB7FF3">
          <w:pPr>
            <w:pStyle w:val="265B68622CAC428EAB1D6D829D881BEE5"/>
          </w:pPr>
          <w:r w:rsidRPr="00963D58">
            <w:rPr>
              <w:rStyle w:val="PlaceholderText"/>
            </w:rPr>
            <w:t>Click or tap to enter a date.</w:t>
          </w:r>
        </w:p>
      </w:docPartBody>
    </w:docPart>
    <w:docPart>
      <w:docPartPr>
        <w:name w:val="054A703CDADC4D09B39BB77BD03206C3"/>
        <w:category>
          <w:name w:val="General"/>
          <w:gallery w:val="placeholder"/>
        </w:category>
        <w:types>
          <w:type w:val="bbPlcHdr"/>
        </w:types>
        <w:behaviors>
          <w:behavior w:val="content"/>
        </w:behaviors>
        <w:guid w:val="{D26AF845-B4A5-47EE-B24C-67B0995C7F56}"/>
      </w:docPartPr>
      <w:docPartBody>
        <w:p w:rsidR="00187317" w:rsidRDefault="00BB7FF3" w:rsidP="00BB7FF3">
          <w:pPr>
            <w:pStyle w:val="054A703CDADC4D09B39BB77BD03206C35"/>
          </w:pPr>
          <w:r w:rsidRPr="00963D58">
            <w:rPr>
              <w:rStyle w:val="PlaceholderText"/>
            </w:rPr>
            <w:t>Click or tap to enter a date.</w:t>
          </w:r>
        </w:p>
      </w:docPartBody>
    </w:docPart>
    <w:docPart>
      <w:docPartPr>
        <w:name w:val="89650B4F4C2D4B26B05A94BBEC62C7DB"/>
        <w:category>
          <w:name w:val="General"/>
          <w:gallery w:val="placeholder"/>
        </w:category>
        <w:types>
          <w:type w:val="bbPlcHdr"/>
        </w:types>
        <w:behaviors>
          <w:behavior w:val="content"/>
        </w:behaviors>
        <w:guid w:val="{C7D4BCAF-D056-4AE1-B2E3-38CBE2351842}"/>
      </w:docPartPr>
      <w:docPartBody>
        <w:p w:rsidR="00187317" w:rsidRDefault="00BB7FF3" w:rsidP="00BB7FF3">
          <w:pPr>
            <w:pStyle w:val="89650B4F4C2D4B26B05A94BBEC62C7DB5"/>
          </w:pPr>
          <w:r w:rsidRPr="00963D58">
            <w:rPr>
              <w:rStyle w:val="PlaceholderText"/>
            </w:rPr>
            <w:t>Click or tap to enter a date.</w:t>
          </w:r>
        </w:p>
      </w:docPartBody>
    </w:docPart>
    <w:docPart>
      <w:docPartPr>
        <w:name w:val="9CBB7AB24A0545848DC2A0607E9794B0"/>
        <w:category>
          <w:name w:val="General"/>
          <w:gallery w:val="placeholder"/>
        </w:category>
        <w:types>
          <w:type w:val="bbPlcHdr"/>
        </w:types>
        <w:behaviors>
          <w:behavior w:val="content"/>
        </w:behaviors>
        <w:guid w:val="{64744E2F-44E0-4DEF-9AF1-C5FCA6685B5E}"/>
      </w:docPartPr>
      <w:docPartBody>
        <w:p w:rsidR="00187317" w:rsidRDefault="00BB7FF3" w:rsidP="00BB7FF3">
          <w:pPr>
            <w:pStyle w:val="9CBB7AB24A0545848DC2A0607E9794B05"/>
          </w:pPr>
          <w:r w:rsidRPr="00963D58">
            <w:rPr>
              <w:rStyle w:val="PlaceholderText"/>
            </w:rPr>
            <w:t>Click or tap to enter a date.</w:t>
          </w:r>
        </w:p>
      </w:docPartBody>
    </w:docPart>
    <w:docPart>
      <w:docPartPr>
        <w:name w:val="0E3FF6A0DA2C422F935905B7184A7A29"/>
        <w:category>
          <w:name w:val="General"/>
          <w:gallery w:val="placeholder"/>
        </w:category>
        <w:types>
          <w:type w:val="bbPlcHdr"/>
        </w:types>
        <w:behaviors>
          <w:behavior w:val="content"/>
        </w:behaviors>
        <w:guid w:val="{7005D18E-0FF7-4E58-95F2-66A6984FB370}"/>
      </w:docPartPr>
      <w:docPartBody>
        <w:p w:rsidR="00187317" w:rsidRDefault="00BB7FF3" w:rsidP="00BB7FF3">
          <w:pPr>
            <w:pStyle w:val="0E3FF6A0DA2C422F935905B7184A7A295"/>
          </w:pPr>
          <w:r w:rsidRPr="00963D58">
            <w:rPr>
              <w:rStyle w:val="PlaceholderText"/>
            </w:rPr>
            <w:t>Click or tap to enter a date.</w:t>
          </w:r>
        </w:p>
      </w:docPartBody>
    </w:docPart>
    <w:docPart>
      <w:docPartPr>
        <w:name w:val="0546ECB853864E058AC0189DEB2F57F1"/>
        <w:category>
          <w:name w:val="General"/>
          <w:gallery w:val="placeholder"/>
        </w:category>
        <w:types>
          <w:type w:val="bbPlcHdr"/>
        </w:types>
        <w:behaviors>
          <w:behavior w:val="content"/>
        </w:behaviors>
        <w:guid w:val="{E4B8671F-07DF-48F7-B58C-BD90A8859BCC}"/>
      </w:docPartPr>
      <w:docPartBody>
        <w:p w:rsidR="00187317" w:rsidRDefault="00BB7FF3" w:rsidP="00BB7FF3">
          <w:pPr>
            <w:pStyle w:val="0546ECB853864E058AC0189DEB2F57F15"/>
          </w:pPr>
          <w:r w:rsidRPr="00963D58">
            <w:rPr>
              <w:rStyle w:val="PlaceholderText"/>
            </w:rPr>
            <w:t>Click or tap to enter a date.</w:t>
          </w:r>
        </w:p>
      </w:docPartBody>
    </w:docPart>
    <w:docPart>
      <w:docPartPr>
        <w:name w:val="830C7B1CFAE441F4968D6E43852E7373"/>
        <w:category>
          <w:name w:val="General"/>
          <w:gallery w:val="placeholder"/>
        </w:category>
        <w:types>
          <w:type w:val="bbPlcHdr"/>
        </w:types>
        <w:behaviors>
          <w:behavior w:val="content"/>
        </w:behaviors>
        <w:guid w:val="{8702ECDC-4373-4C10-AF0B-54A240F42ACB}"/>
      </w:docPartPr>
      <w:docPartBody>
        <w:p w:rsidR="00187317" w:rsidRDefault="00BB7FF3" w:rsidP="00BB7FF3">
          <w:pPr>
            <w:pStyle w:val="830C7B1CFAE441F4968D6E43852E73735"/>
          </w:pPr>
          <w:r w:rsidRPr="00963D58">
            <w:rPr>
              <w:rStyle w:val="PlaceholderText"/>
            </w:rPr>
            <w:t>Click or tap to enter a date.</w:t>
          </w:r>
        </w:p>
      </w:docPartBody>
    </w:docPart>
    <w:docPart>
      <w:docPartPr>
        <w:name w:val="DC681FFEBA624C55AE6C7B24E098EFA2"/>
        <w:category>
          <w:name w:val="General"/>
          <w:gallery w:val="placeholder"/>
        </w:category>
        <w:types>
          <w:type w:val="bbPlcHdr"/>
        </w:types>
        <w:behaviors>
          <w:behavior w:val="content"/>
        </w:behaviors>
        <w:guid w:val="{C92AFF92-D0A7-4592-A505-62F61A8DFAC8}"/>
      </w:docPartPr>
      <w:docPartBody>
        <w:p w:rsidR="00187317" w:rsidRDefault="00BB7FF3" w:rsidP="00BB7FF3">
          <w:pPr>
            <w:pStyle w:val="DC681FFEBA624C55AE6C7B24E098EFA25"/>
          </w:pPr>
          <w:r w:rsidRPr="00963D58">
            <w:rPr>
              <w:rStyle w:val="PlaceholderText"/>
            </w:rPr>
            <w:t>Click or tap to enter a date.</w:t>
          </w:r>
        </w:p>
      </w:docPartBody>
    </w:docPart>
    <w:docPart>
      <w:docPartPr>
        <w:name w:val="156AA6587A2C4EC79F077E5B5EC03160"/>
        <w:category>
          <w:name w:val="General"/>
          <w:gallery w:val="placeholder"/>
        </w:category>
        <w:types>
          <w:type w:val="bbPlcHdr"/>
        </w:types>
        <w:behaviors>
          <w:behavior w:val="content"/>
        </w:behaviors>
        <w:guid w:val="{9B4A59C1-D75C-4D89-883A-98FA25DA8FD4}"/>
      </w:docPartPr>
      <w:docPartBody>
        <w:p w:rsidR="004209D2" w:rsidRDefault="00BB7FF3" w:rsidP="00BB7FF3">
          <w:pPr>
            <w:pStyle w:val="156AA6587A2C4EC79F077E5B5EC031604"/>
          </w:pPr>
          <w:r w:rsidRPr="003F2A02">
            <w:rPr>
              <w:rStyle w:val="PlaceholderText"/>
            </w:rPr>
            <w:t>Click or tap here to enter text.</w:t>
          </w:r>
        </w:p>
      </w:docPartBody>
    </w:docPart>
    <w:docPart>
      <w:docPartPr>
        <w:name w:val="99AF8517E8FA46C4B6606EF1ABA43811"/>
        <w:category>
          <w:name w:val="General"/>
          <w:gallery w:val="placeholder"/>
        </w:category>
        <w:types>
          <w:type w:val="bbPlcHdr"/>
        </w:types>
        <w:behaviors>
          <w:behavior w:val="content"/>
        </w:behaviors>
        <w:guid w:val="{F66838BC-752D-4683-880E-DA60251929D1}"/>
      </w:docPartPr>
      <w:docPartBody>
        <w:p w:rsidR="004209D2" w:rsidRDefault="00BB7FF3" w:rsidP="00BB7FF3">
          <w:pPr>
            <w:pStyle w:val="99AF8517E8FA46C4B6606EF1ABA438114"/>
          </w:pPr>
          <w:r w:rsidRPr="003F2A02">
            <w:rPr>
              <w:rStyle w:val="PlaceholderText"/>
            </w:rPr>
            <w:t>Click or tap here to enter text.</w:t>
          </w:r>
        </w:p>
      </w:docPartBody>
    </w:docPart>
    <w:docPart>
      <w:docPartPr>
        <w:name w:val="0218B71948FA4AA4BA42CCAE911E3392"/>
        <w:category>
          <w:name w:val="General"/>
          <w:gallery w:val="placeholder"/>
        </w:category>
        <w:types>
          <w:type w:val="bbPlcHdr"/>
        </w:types>
        <w:behaviors>
          <w:behavior w:val="content"/>
        </w:behaviors>
        <w:guid w:val="{1E00799A-5A6A-4185-863F-6DB5FA8AAA2F}"/>
      </w:docPartPr>
      <w:docPartBody>
        <w:p w:rsidR="004209D2" w:rsidRDefault="00BB7FF3" w:rsidP="00BB7FF3">
          <w:pPr>
            <w:pStyle w:val="0218B71948FA4AA4BA42CCAE911E33924"/>
          </w:pPr>
          <w:r w:rsidRPr="003F2A02">
            <w:rPr>
              <w:rStyle w:val="PlaceholderText"/>
            </w:rPr>
            <w:t>Click or tap here to enter text.</w:t>
          </w:r>
        </w:p>
      </w:docPartBody>
    </w:docPart>
    <w:docPart>
      <w:docPartPr>
        <w:name w:val="261BD485A9DC40C4B7281B8FCD639ED2"/>
        <w:category>
          <w:name w:val="General"/>
          <w:gallery w:val="placeholder"/>
        </w:category>
        <w:types>
          <w:type w:val="bbPlcHdr"/>
        </w:types>
        <w:behaviors>
          <w:behavior w:val="content"/>
        </w:behaviors>
        <w:guid w:val="{8E7D21F8-5482-456F-A55E-4B5A976D19EB}"/>
      </w:docPartPr>
      <w:docPartBody>
        <w:p w:rsidR="004209D2" w:rsidRDefault="00BB7FF3" w:rsidP="00BB7FF3">
          <w:pPr>
            <w:pStyle w:val="261BD485A9DC40C4B7281B8FCD639ED24"/>
          </w:pPr>
          <w:r w:rsidRPr="003F2A02">
            <w:rPr>
              <w:rStyle w:val="PlaceholderText"/>
            </w:rPr>
            <w:t>Click or tap here to enter text.</w:t>
          </w:r>
        </w:p>
      </w:docPartBody>
    </w:docPart>
    <w:docPart>
      <w:docPartPr>
        <w:name w:val="B6C3D68D12AD4211BA8FAB2FE434D6CF"/>
        <w:category>
          <w:name w:val="General"/>
          <w:gallery w:val="placeholder"/>
        </w:category>
        <w:types>
          <w:type w:val="bbPlcHdr"/>
        </w:types>
        <w:behaviors>
          <w:behavior w:val="content"/>
        </w:behaviors>
        <w:guid w:val="{81686006-C664-4E8D-9F50-81AAC29738A5}"/>
      </w:docPartPr>
      <w:docPartBody>
        <w:p w:rsidR="004209D2" w:rsidRDefault="00BB7FF3" w:rsidP="00BB7FF3">
          <w:pPr>
            <w:pStyle w:val="B6C3D68D12AD4211BA8FAB2FE434D6CF4"/>
          </w:pPr>
          <w:r w:rsidRPr="003F2A02">
            <w:rPr>
              <w:rStyle w:val="PlaceholderText"/>
            </w:rPr>
            <w:t>Click or tap here to enter text.</w:t>
          </w:r>
        </w:p>
      </w:docPartBody>
    </w:docPart>
    <w:docPart>
      <w:docPartPr>
        <w:name w:val="D5A9AC259AB24D9593680017F60CFD82"/>
        <w:category>
          <w:name w:val="General"/>
          <w:gallery w:val="placeholder"/>
        </w:category>
        <w:types>
          <w:type w:val="bbPlcHdr"/>
        </w:types>
        <w:behaviors>
          <w:behavior w:val="content"/>
        </w:behaviors>
        <w:guid w:val="{6E6B2F62-6ACA-4F2C-9334-E3337F85CAC6}"/>
      </w:docPartPr>
      <w:docPartBody>
        <w:p w:rsidR="004209D2" w:rsidRDefault="00BB7FF3" w:rsidP="00BB7FF3">
          <w:pPr>
            <w:pStyle w:val="D5A9AC259AB24D9593680017F60CFD824"/>
          </w:pPr>
          <w:r w:rsidRPr="003F2A02">
            <w:rPr>
              <w:rStyle w:val="PlaceholderText"/>
            </w:rPr>
            <w:t>Click or tap here to enter text.</w:t>
          </w:r>
        </w:p>
      </w:docPartBody>
    </w:docPart>
    <w:docPart>
      <w:docPartPr>
        <w:name w:val="86D3E8301D2D4EF88B3CE1BC4BDF6B99"/>
        <w:category>
          <w:name w:val="General"/>
          <w:gallery w:val="placeholder"/>
        </w:category>
        <w:types>
          <w:type w:val="bbPlcHdr"/>
        </w:types>
        <w:behaviors>
          <w:behavior w:val="content"/>
        </w:behaviors>
        <w:guid w:val="{17C97C79-16B3-472D-8544-73050680EE5C}"/>
      </w:docPartPr>
      <w:docPartBody>
        <w:p w:rsidR="004209D2" w:rsidRDefault="00BB7FF3" w:rsidP="00BB7FF3">
          <w:pPr>
            <w:pStyle w:val="86D3E8301D2D4EF88B3CE1BC4BDF6B994"/>
          </w:pPr>
          <w:r w:rsidRPr="003F2A02">
            <w:rPr>
              <w:rStyle w:val="PlaceholderText"/>
            </w:rPr>
            <w:t>Click or tap here to enter text.</w:t>
          </w:r>
        </w:p>
      </w:docPartBody>
    </w:docPart>
    <w:docPart>
      <w:docPartPr>
        <w:name w:val="88FADBB3F2AE4002A465D7294C582840"/>
        <w:category>
          <w:name w:val="General"/>
          <w:gallery w:val="placeholder"/>
        </w:category>
        <w:types>
          <w:type w:val="bbPlcHdr"/>
        </w:types>
        <w:behaviors>
          <w:behavior w:val="content"/>
        </w:behaviors>
        <w:guid w:val="{BBAE87CD-13B4-40F8-AE49-1F55CC0E1A07}"/>
      </w:docPartPr>
      <w:docPartBody>
        <w:p w:rsidR="004209D2" w:rsidRDefault="00BB7FF3" w:rsidP="00BB7FF3">
          <w:pPr>
            <w:pStyle w:val="88FADBB3F2AE4002A465D7294C5828404"/>
          </w:pPr>
          <w:r w:rsidRPr="003F2A02">
            <w:rPr>
              <w:rStyle w:val="PlaceholderText"/>
            </w:rPr>
            <w:t>Click or tap here to enter text.</w:t>
          </w:r>
        </w:p>
      </w:docPartBody>
    </w:docPart>
    <w:docPart>
      <w:docPartPr>
        <w:name w:val="23EB5F2C09B44D6DAE867A2D48154A1C"/>
        <w:category>
          <w:name w:val="General"/>
          <w:gallery w:val="placeholder"/>
        </w:category>
        <w:types>
          <w:type w:val="bbPlcHdr"/>
        </w:types>
        <w:behaviors>
          <w:behavior w:val="content"/>
        </w:behaviors>
        <w:guid w:val="{792A641F-0290-4887-BB11-0E807116EE86}"/>
      </w:docPartPr>
      <w:docPartBody>
        <w:p w:rsidR="004209D2" w:rsidRDefault="00BB7FF3" w:rsidP="00BB7FF3">
          <w:pPr>
            <w:pStyle w:val="23EB5F2C09B44D6DAE867A2D48154A1C4"/>
          </w:pPr>
          <w:r w:rsidRPr="003F2A02">
            <w:rPr>
              <w:rStyle w:val="PlaceholderText"/>
            </w:rPr>
            <w:t>Click or tap here to enter text.</w:t>
          </w:r>
        </w:p>
      </w:docPartBody>
    </w:docPart>
    <w:docPart>
      <w:docPartPr>
        <w:name w:val="C9D2CAF44C05436E87614CBCD714EAEE"/>
        <w:category>
          <w:name w:val="General"/>
          <w:gallery w:val="placeholder"/>
        </w:category>
        <w:types>
          <w:type w:val="bbPlcHdr"/>
        </w:types>
        <w:behaviors>
          <w:behavior w:val="content"/>
        </w:behaviors>
        <w:guid w:val="{1632FFFA-AC6B-4B76-84C7-6D1D16498E27}"/>
      </w:docPartPr>
      <w:docPartBody>
        <w:p w:rsidR="004209D2" w:rsidRDefault="00BB7FF3" w:rsidP="00BB7FF3">
          <w:pPr>
            <w:pStyle w:val="C9D2CAF44C05436E87614CBCD714EAEE4"/>
          </w:pPr>
          <w:r w:rsidRPr="003F2A02">
            <w:rPr>
              <w:rStyle w:val="PlaceholderText"/>
            </w:rPr>
            <w:t>Click or tap here to enter text.</w:t>
          </w:r>
        </w:p>
      </w:docPartBody>
    </w:docPart>
    <w:docPart>
      <w:docPartPr>
        <w:name w:val="69908A32EC9C4884BE1A3F5762C39A99"/>
        <w:category>
          <w:name w:val="General"/>
          <w:gallery w:val="placeholder"/>
        </w:category>
        <w:types>
          <w:type w:val="bbPlcHdr"/>
        </w:types>
        <w:behaviors>
          <w:behavior w:val="content"/>
        </w:behaviors>
        <w:guid w:val="{F30680D2-8C95-496E-AEF6-B34D65CD665A}"/>
      </w:docPartPr>
      <w:docPartBody>
        <w:p w:rsidR="004209D2" w:rsidRDefault="00BB7FF3" w:rsidP="00BB7FF3">
          <w:pPr>
            <w:pStyle w:val="69908A32EC9C4884BE1A3F5762C39A994"/>
          </w:pPr>
          <w:r w:rsidRPr="003F2A02">
            <w:rPr>
              <w:rStyle w:val="PlaceholderText"/>
            </w:rPr>
            <w:t>Click or tap here to enter text.</w:t>
          </w:r>
        </w:p>
      </w:docPartBody>
    </w:docPart>
    <w:docPart>
      <w:docPartPr>
        <w:name w:val="E07E990A83724B899CD6FD9CE0F43E66"/>
        <w:category>
          <w:name w:val="General"/>
          <w:gallery w:val="placeholder"/>
        </w:category>
        <w:types>
          <w:type w:val="bbPlcHdr"/>
        </w:types>
        <w:behaviors>
          <w:behavior w:val="content"/>
        </w:behaviors>
        <w:guid w:val="{50F127C1-90FD-47D2-89A2-327E67AF4053}"/>
      </w:docPartPr>
      <w:docPartBody>
        <w:p w:rsidR="004209D2" w:rsidRDefault="00BB7FF3" w:rsidP="00BB7FF3">
          <w:pPr>
            <w:pStyle w:val="E07E990A83724B899CD6FD9CE0F43E664"/>
          </w:pPr>
          <w:r w:rsidRPr="003F2A02">
            <w:rPr>
              <w:rStyle w:val="PlaceholderText"/>
            </w:rPr>
            <w:t>Click or tap here to enter text.</w:t>
          </w:r>
        </w:p>
      </w:docPartBody>
    </w:docPart>
    <w:docPart>
      <w:docPartPr>
        <w:name w:val="8BC5125924F644868CA8555F9F1975A7"/>
        <w:category>
          <w:name w:val="General"/>
          <w:gallery w:val="placeholder"/>
        </w:category>
        <w:types>
          <w:type w:val="bbPlcHdr"/>
        </w:types>
        <w:behaviors>
          <w:behavior w:val="content"/>
        </w:behaviors>
        <w:guid w:val="{24BF40B3-52C1-450A-966B-46EFCADF1C16}"/>
      </w:docPartPr>
      <w:docPartBody>
        <w:p w:rsidR="004209D2" w:rsidRDefault="00BB7FF3" w:rsidP="00BB7FF3">
          <w:pPr>
            <w:pStyle w:val="8BC5125924F644868CA8555F9F1975A74"/>
          </w:pPr>
          <w:r w:rsidRPr="00963D58">
            <w:rPr>
              <w:rStyle w:val="PlaceholderText"/>
            </w:rPr>
            <w:t>Click or tap to enter a date.</w:t>
          </w:r>
        </w:p>
      </w:docPartBody>
    </w:docPart>
    <w:docPart>
      <w:docPartPr>
        <w:name w:val="94F98ACC8A554890B5BCDA34FD8EC1CC"/>
        <w:category>
          <w:name w:val="General"/>
          <w:gallery w:val="placeholder"/>
        </w:category>
        <w:types>
          <w:type w:val="bbPlcHdr"/>
        </w:types>
        <w:behaviors>
          <w:behavior w:val="content"/>
        </w:behaviors>
        <w:guid w:val="{2F3BF1F8-54F6-4389-917A-43AFC8835027}"/>
      </w:docPartPr>
      <w:docPartBody>
        <w:p w:rsidR="004209D2" w:rsidRDefault="00BB7FF3" w:rsidP="00BB7FF3">
          <w:pPr>
            <w:pStyle w:val="94F98ACC8A554890B5BCDA34FD8EC1CC1"/>
          </w:pPr>
          <w:r w:rsidRPr="003F2A02">
            <w:rPr>
              <w:rStyle w:val="PlaceholderText"/>
            </w:rPr>
            <w:t>Choose an item.</w:t>
          </w:r>
        </w:p>
      </w:docPartBody>
    </w:docPart>
    <w:docPart>
      <w:docPartPr>
        <w:name w:val="99937A6E25CE4182A56F41677AFF2C65"/>
        <w:category>
          <w:name w:val="General"/>
          <w:gallery w:val="placeholder"/>
        </w:category>
        <w:types>
          <w:type w:val="bbPlcHdr"/>
        </w:types>
        <w:behaviors>
          <w:behavior w:val="content"/>
        </w:behaviors>
        <w:guid w:val="{754539BE-8926-4C87-A4A9-4E7E8B52A525}"/>
      </w:docPartPr>
      <w:docPartBody>
        <w:p w:rsidR="004209D2" w:rsidRDefault="00BB7FF3" w:rsidP="00BB7FF3">
          <w:pPr>
            <w:pStyle w:val="99937A6E25CE4182A56F41677AFF2C651"/>
          </w:pPr>
          <w:r w:rsidRPr="003F2A02">
            <w:rPr>
              <w:rStyle w:val="PlaceholderText"/>
            </w:rPr>
            <w:t>Click or tap here to enter text.</w:t>
          </w:r>
        </w:p>
      </w:docPartBody>
    </w:docPart>
    <w:docPart>
      <w:docPartPr>
        <w:name w:val="9F0CF5D2DD7F4E01863FD0B7D152E720"/>
        <w:category>
          <w:name w:val="General"/>
          <w:gallery w:val="placeholder"/>
        </w:category>
        <w:types>
          <w:type w:val="bbPlcHdr"/>
        </w:types>
        <w:behaviors>
          <w:behavior w:val="content"/>
        </w:behaviors>
        <w:guid w:val="{2E1BA882-9DA9-4275-AFAF-F4081AEB5F99}"/>
      </w:docPartPr>
      <w:docPartBody>
        <w:p w:rsidR="004209D2" w:rsidRDefault="00BB7FF3" w:rsidP="00BB7FF3">
          <w:pPr>
            <w:pStyle w:val="9F0CF5D2DD7F4E01863FD0B7D152E7201"/>
          </w:pPr>
          <w:r w:rsidRPr="003F2A02">
            <w:rPr>
              <w:rStyle w:val="PlaceholderText"/>
            </w:rPr>
            <w:t>Click or tap here to enter text.</w:t>
          </w:r>
        </w:p>
      </w:docPartBody>
    </w:docPart>
    <w:docPart>
      <w:docPartPr>
        <w:name w:val="70251955A03B419F812EDC068C9EDC65"/>
        <w:category>
          <w:name w:val="General"/>
          <w:gallery w:val="placeholder"/>
        </w:category>
        <w:types>
          <w:type w:val="bbPlcHdr"/>
        </w:types>
        <w:behaviors>
          <w:behavior w:val="content"/>
        </w:behaviors>
        <w:guid w:val="{83D450D6-7692-48AE-8893-64866CEF267A}"/>
      </w:docPartPr>
      <w:docPartBody>
        <w:p w:rsidR="004209D2" w:rsidRDefault="00BB7FF3" w:rsidP="00BB7FF3">
          <w:pPr>
            <w:pStyle w:val="70251955A03B419F812EDC068C9EDC651"/>
          </w:pPr>
          <w:r w:rsidRPr="003F2A02">
            <w:rPr>
              <w:rStyle w:val="PlaceholderText"/>
            </w:rPr>
            <w:t>Choose an item.</w:t>
          </w:r>
        </w:p>
      </w:docPartBody>
    </w:docPart>
    <w:docPart>
      <w:docPartPr>
        <w:name w:val="A031FB053C1744E6ADFAF2930EE56BB8"/>
        <w:category>
          <w:name w:val="General"/>
          <w:gallery w:val="placeholder"/>
        </w:category>
        <w:types>
          <w:type w:val="bbPlcHdr"/>
        </w:types>
        <w:behaviors>
          <w:behavior w:val="content"/>
        </w:behaviors>
        <w:guid w:val="{CCD374FF-CCC9-454E-8E68-0EC304B1BD04}"/>
      </w:docPartPr>
      <w:docPartBody>
        <w:p w:rsidR="004209D2" w:rsidRDefault="00BB7FF3" w:rsidP="00BB7FF3">
          <w:pPr>
            <w:pStyle w:val="A031FB053C1744E6ADFAF2930EE56BB81"/>
          </w:pPr>
          <w:r w:rsidRPr="003F2A02">
            <w:rPr>
              <w:rStyle w:val="PlaceholderText"/>
            </w:rPr>
            <w:t>Click or tap here to enter text.</w:t>
          </w:r>
        </w:p>
      </w:docPartBody>
    </w:docPart>
    <w:docPart>
      <w:docPartPr>
        <w:name w:val="E2919554F35841A09CC1A46B2CBD6814"/>
        <w:category>
          <w:name w:val="General"/>
          <w:gallery w:val="placeholder"/>
        </w:category>
        <w:types>
          <w:type w:val="bbPlcHdr"/>
        </w:types>
        <w:behaviors>
          <w:behavior w:val="content"/>
        </w:behaviors>
        <w:guid w:val="{6C23DD87-237A-43DB-8B9F-A465D3114ED1}"/>
      </w:docPartPr>
      <w:docPartBody>
        <w:p w:rsidR="004209D2" w:rsidRDefault="00BB7FF3" w:rsidP="00BB7FF3">
          <w:pPr>
            <w:pStyle w:val="E2919554F35841A09CC1A46B2CBD68141"/>
          </w:pPr>
          <w:r w:rsidRPr="003F2A02">
            <w:rPr>
              <w:rStyle w:val="PlaceholderText"/>
            </w:rPr>
            <w:t>Click or tap here to enter text.</w:t>
          </w:r>
        </w:p>
      </w:docPartBody>
    </w:docPart>
    <w:docPart>
      <w:docPartPr>
        <w:name w:val="6CA3FE96969946A8BE7BBE7346F70645"/>
        <w:category>
          <w:name w:val="General"/>
          <w:gallery w:val="placeholder"/>
        </w:category>
        <w:types>
          <w:type w:val="bbPlcHdr"/>
        </w:types>
        <w:behaviors>
          <w:behavior w:val="content"/>
        </w:behaviors>
        <w:guid w:val="{688AEFC6-1351-45C5-94BE-5E362F9C0DC5}"/>
      </w:docPartPr>
      <w:docPartBody>
        <w:p w:rsidR="004209D2" w:rsidRDefault="00BB7FF3" w:rsidP="00BB7FF3">
          <w:pPr>
            <w:pStyle w:val="6CA3FE96969946A8BE7BBE7346F706451"/>
          </w:pPr>
          <w:r w:rsidRPr="003F2A02">
            <w:rPr>
              <w:rStyle w:val="PlaceholderText"/>
            </w:rPr>
            <w:t>Choose an item.</w:t>
          </w:r>
        </w:p>
      </w:docPartBody>
    </w:docPart>
    <w:docPart>
      <w:docPartPr>
        <w:name w:val="45DC3D6DE07F4252A40DCCC9EBFDBFB6"/>
        <w:category>
          <w:name w:val="General"/>
          <w:gallery w:val="placeholder"/>
        </w:category>
        <w:types>
          <w:type w:val="bbPlcHdr"/>
        </w:types>
        <w:behaviors>
          <w:behavior w:val="content"/>
        </w:behaviors>
        <w:guid w:val="{DBD02067-9320-494D-8D95-B62B782538D0}"/>
      </w:docPartPr>
      <w:docPartBody>
        <w:p w:rsidR="004209D2" w:rsidRDefault="00BB7FF3" w:rsidP="00BB7FF3">
          <w:pPr>
            <w:pStyle w:val="45DC3D6DE07F4252A40DCCC9EBFDBFB61"/>
          </w:pPr>
          <w:r w:rsidRPr="003F2A02">
            <w:rPr>
              <w:rStyle w:val="PlaceholderText"/>
            </w:rPr>
            <w:t>Click or tap here to enter text.</w:t>
          </w:r>
        </w:p>
      </w:docPartBody>
    </w:docPart>
    <w:docPart>
      <w:docPartPr>
        <w:name w:val="45C413C2A200443892B40E17E51FC333"/>
        <w:category>
          <w:name w:val="General"/>
          <w:gallery w:val="placeholder"/>
        </w:category>
        <w:types>
          <w:type w:val="bbPlcHdr"/>
        </w:types>
        <w:behaviors>
          <w:behavior w:val="content"/>
        </w:behaviors>
        <w:guid w:val="{F02C55C9-6F3A-4C28-A893-5ADBDBD14288}"/>
      </w:docPartPr>
      <w:docPartBody>
        <w:p w:rsidR="004209D2" w:rsidRDefault="00BB7FF3" w:rsidP="00BB7FF3">
          <w:pPr>
            <w:pStyle w:val="45C413C2A200443892B40E17E51FC3331"/>
          </w:pPr>
          <w:r w:rsidRPr="003F2A02">
            <w:rPr>
              <w:rStyle w:val="PlaceholderText"/>
            </w:rPr>
            <w:t>Click or tap here to enter text.</w:t>
          </w:r>
        </w:p>
      </w:docPartBody>
    </w:docPart>
    <w:docPart>
      <w:docPartPr>
        <w:name w:val="84E505F4525343E3A8AD29CBAC7BA9D5"/>
        <w:category>
          <w:name w:val="General"/>
          <w:gallery w:val="placeholder"/>
        </w:category>
        <w:types>
          <w:type w:val="bbPlcHdr"/>
        </w:types>
        <w:behaviors>
          <w:behavior w:val="content"/>
        </w:behaviors>
        <w:guid w:val="{1E9E4569-8E9C-4912-8093-A0664FD92584}"/>
      </w:docPartPr>
      <w:docPartBody>
        <w:p w:rsidR="004209D2" w:rsidRDefault="00BB7FF3" w:rsidP="00BB7FF3">
          <w:pPr>
            <w:pStyle w:val="84E505F4525343E3A8AD29CBAC7BA9D51"/>
          </w:pPr>
          <w:r w:rsidRPr="003F2A02">
            <w:rPr>
              <w:rStyle w:val="PlaceholderText"/>
            </w:rPr>
            <w:t>Choose an item.</w:t>
          </w:r>
        </w:p>
      </w:docPartBody>
    </w:docPart>
    <w:docPart>
      <w:docPartPr>
        <w:name w:val="B874BC58604041288E01FFBA074E0C03"/>
        <w:category>
          <w:name w:val="General"/>
          <w:gallery w:val="placeholder"/>
        </w:category>
        <w:types>
          <w:type w:val="bbPlcHdr"/>
        </w:types>
        <w:behaviors>
          <w:behavior w:val="content"/>
        </w:behaviors>
        <w:guid w:val="{FCED99CF-E174-4A46-96C7-CC0240B139DC}"/>
      </w:docPartPr>
      <w:docPartBody>
        <w:p w:rsidR="004209D2" w:rsidRDefault="00BB7FF3" w:rsidP="00BB7FF3">
          <w:pPr>
            <w:pStyle w:val="B874BC58604041288E01FFBA074E0C031"/>
          </w:pPr>
          <w:r w:rsidRPr="003F2A02">
            <w:rPr>
              <w:rStyle w:val="PlaceholderText"/>
            </w:rPr>
            <w:t>Click or tap here to enter text.</w:t>
          </w:r>
        </w:p>
      </w:docPartBody>
    </w:docPart>
    <w:docPart>
      <w:docPartPr>
        <w:name w:val="6A0F405D4D314D77A39466884FBC66DD"/>
        <w:category>
          <w:name w:val="General"/>
          <w:gallery w:val="placeholder"/>
        </w:category>
        <w:types>
          <w:type w:val="bbPlcHdr"/>
        </w:types>
        <w:behaviors>
          <w:behavior w:val="content"/>
        </w:behaviors>
        <w:guid w:val="{69EB9B69-706B-44D0-A7C9-DF9FFE9EF5A3}"/>
      </w:docPartPr>
      <w:docPartBody>
        <w:p w:rsidR="004209D2" w:rsidRDefault="00BB7FF3" w:rsidP="00BB7FF3">
          <w:pPr>
            <w:pStyle w:val="6A0F405D4D314D77A39466884FBC66DD1"/>
          </w:pPr>
          <w:r w:rsidRPr="003F2A02">
            <w:rPr>
              <w:rStyle w:val="PlaceholderText"/>
            </w:rPr>
            <w:t>Click or tap here to enter text.</w:t>
          </w:r>
        </w:p>
      </w:docPartBody>
    </w:docPart>
    <w:docPart>
      <w:docPartPr>
        <w:name w:val="A3C68A34CA8947B7B061D2F02B3307AC"/>
        <w:category>
          <w:name w:val="General"/>
          <w:gallery w:val="placeholder"/>
        </w:category>
        <w:types>
          <w:type w:val="bbPlcHdr"/>
        </w:types>
        <w:behaviors>
          <w:behavior w:val="content"/>
        </w:behaviors>
        <w:guid w:val="{7E70ABD2-00ED-4DB0-91BA-AE1378D03BE6}"/>
      </w:docPartPr>
      <w:docPartBody>
        <w:p w:rsidR="004209D2" w:rsidRDefault="00BB7FF3" w:rsidP="00BB7FF3">
          <w:pPr>
            <w:pStyle w:val="A3C68A34CA8947B7B061D2F02B3307AC"/>
          </w:pPr>
          <w:r w:rsidRPr="003F2A0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A3E"/>
    <w:rsid w:val="00187317"/>
    <w:rsid w:val="0021446C"/>
    <w:rsid w:val="0023345C"/>
    <w:rsid w:val="00335975"/>
    <w:rsid w:val="004209D2"/>
    <w:rsid w:val="004A29CE"/>
    <w:rsid w:val="005731AA"/>
    <w:rsid w:val="005A1789"/>
    <w:rsid w:val="0064581D"/>
    <w:rsid w:val="006B453F"/>
    <w:rsid w:val="00772A22"/>
    <w:rsid w:val="00907523"/>
    <w:rsid w:val="00942BFA"/>
    <w:rsid w:val="00B05571"/>
    <w:rsid w:val="00BB7FF3"/>
    <w:rsid w:val="00BF5A3E"/>
    <w:rsid w:val="00CA1F64"/>
    <w:rsid w:val="00D2432D"/>
    <w:rsid w:val="00D43D4A"/>
    <w:rsid w:val="00DB516F"/>
    <w:rsid w:val="00EE21DE"/>
    <w:rsid w:val="00F13201"/>
    <w:rsid w:val="00F52CDD"/>
    <w:rsid w:val="00F80DE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7FF3"/>
    <w:rPr>
      <w:vanish/>
      <w:color w:val="666666"/>
    </w:rPr>
  </w:style>
  <w:style w:type="paragraph" w:customStyle="1" w:styleId="39BBA65D641340588EB4F914E3EF11155">
    <w:name w:val="39BBA65D641340588EB4F914E3EF11155"/>
    <w:rsid w:val="00BB7FF3"/>
    <w:pPr>
      <w:spacing w:line="288" w:lineRule="auto"/>
    </w:pPr>
    <w:rPr>
      <w:rFonts w:ascii="Arial" w:eastAsiaTheme="minorHAnsi" w:hAnsi="Arial"/>
      <w:szCs w:val="22"/>
      <w:lang w:eastAsia="en-US"/>
    </w:rPr>
  </w:style>
  <w:style w:type="paragraph" w:customStyle="1" w:styleId="604403FE92F3427D80E431C91112C86D5">
    <w:name w:val="604403FE92F3427D80E431C91112C86D5"/>
    <w:rsid w:val="00BB7FF3"/>
    <w:pPr>
      <w:spacing w:line="288" w:lineRule="auto"/>
    </w:pPr>
    <w:rPr>
      <w:rFonts w:ascii="Arial" w:eastAsiaTheme="minorHAnsi" w:hAnsi="Arial"/>
      <w:szCs w:val="22"/>
      <w:lang w:eastAsia="en-US"/>
    </w:rPr>
  </w:style>
  <w:style w:type="paragraph" w:customStyle="1" w:styleId="AC27DC6A8E1F45B0ACA6468649D5020B5">
    <w:name w:val="AC27DC6A8E1F45B0ACA6468649D5020B5"/>
    <w:rsid w:val="00BB7FF3"/>
    <w:pPr>
      <w:spacing w:line="288" w:lineRule="auto"/>
    </w:pPr>
    <w:rPr>
      <w:rFonts w:ascii="Arial" w:eastAsiaTheme="minorHAnsi" w:hAnsi="Arial"/>
      <w:szCs w:val="22"/>
      <w:lang w:eastAsia="en-US"/>
    </w:rPr>
  </w:style>
  <w:style w:type="paragraph" w:customStyle="1" w:styleId="D4176EADD1E34E349C16B8D4774A778E5">
    <w:name w:val="D4176EADD1E34E349C16B8D4774A778E5"/>
    <w:rsid w:val="00BB7FF3"/>
    <w:pPr>
      <w:spacing w:line="288" w:lineRule="auto"/>
    </w:pPr>
    <w:rPr>
      <w:rFonts w:ascii="Arial" w:eastAsiaTheme="minorHAnsi" w:hAnsi="Arial"/>
      <w:szCs w:val="22"/>
      <w:lang w:eastAsia="en-US"/>
    </w:rPr>
  </w:style>
  <w:style w:type="paragraph" w:customStyle="1" w:styleId="4626D92762D347F0A17BE81334A776BB5">
    <w:name w:val="4626D92762D347F0A17BE81334A776BB5"/>
    <w:rsid w:val="00BB7FF3"/>
    <w:pPr>
      <w:spacing w:line="288" w:lineRule="auto"/>
    </w:pPr>
    <w:rPr>
      <w:rFonts w:ascii="Arial" w:eastAsiaTheme="minorHAnsi" w:hAnsi="Arial"/>
      <w:szCs w:val="22"/>
      <w:lang w:eastAsia="en-US"/>
    </w:rPr>
  </w:style>
  <w:style w:type="paragraph" w:customStyle="1" w:styleId="FEE606A743CE44278F961D84276EA4885">
    <w:name w:val="FEE606A743CE44278F961D84276EA4885"/>
    <w:rsid w:val="00BB7FF3"/>
    <w:pPr>
      <w:spacing w:line="288" w:lineRule="auto"/>
    </w:pPr>
    <w:rPr>
      <w:rFonts w:ascii="Arial" w:eastAsiaTheme="minorHAnsi" w:hAnsi="Arial"/>
      <w:szCs w:val="22"/>
      <w:lang w:eastAsia="en-US"/>
    </w:rPr>
  </w:style>
  <w:style w:type="paragraph" w:customStyle="1" w:styleId="DDD5B67B01D0496E88413F173AF76BCE5">
    <w:name w:val="DDD5B67B01D0496E88413F173AF76BCE5"/>
    <w:rsid w:val="00BB7FF3"/>
    <w:pPr>
      <w:spacing w:line="288" w:lineRule="auto"/>
    </w:pPr>
    <w:rPr>
      <w:rFonts w:ascii="Arial" w:eastAsiaTheme="minorHAnsi" w:hAnsi="Arial"/>
      <w:szCs w:val="22"/>
      <w:lang w:eastAsia="en-US"/>
    </w:rPr>
  </w:style>
  <w:style w:type="paragraph" w:customStyle="1" w:styleId="37337D384C9F4F1CBFFA2A83EE5424815">
    <w:name w:val="37337D384C9F4F1CBFFA2A83EE5424815"/>
    <w:rsid w:val="00BB7FF3"/>
    <w:pPr>
      <w:spacing w:line="288" w:lineRule="auto"/>
    </w:pPr>
    <w:rPr>
      <w:rFonts w:ascii="Arial" w:eastAsiaTheme="minorHAnsi" w:hAnsi="Arial"/>
      <w:szCs w:val="22"/>
      <w:lang w:eastAsia="en-US"/>
    </w:rPr>
  </w:style>
  <w:style w:type="paragraph" w:customStyle="1" w:styleId="8BD46EC877DF476AA03DD9BC4D6BE08E5">
    <w:name w:val="8BD46EC877DF476AA03DD9BC4D6BE08E5"/>
    <w:rsid w:val="00BB7FF3"/>
    <w:pPr>
      <w:spacing w:line="288" w:lineRule="auto"/>
    </w:pPr>
    <w:rPr>
      <w:rFonts w:ascii="Arial" w:eastAsiaTheme="minorHAnsi" w:hAnsi="Arial"/>
      <w:szCs w:val="22"/>
      <w:lang w:eastAsia="en-US"/>
    </w:rPr>
  </w:style>
  <w:style w:type="paragraph" w:customStyle="1" w:styleId="6799759A83794623A7BC453D079238715">
    <w:name w:val="6799759A83794623A7BC453D079238715"/>
    <w:rsid w:val="00BB7FF3"/>
    <w:pPr>
      <w:spacing w:line="288" w:lineRule="auto"/>
    </w:pPr>
    <w:rPr>
      <w:rFonts w:ascii="Arial" w:eastAsiaTheme="minorHAnsi" w:hAnsi="Arial"/>
      <w:szCs w:val="22"/>
      <w:lang w:eastAsia="en-US"/>
    </w:rPr>
  </w:style>
  <w:style w:type="paragraph" w:customStyle="1" w:styleId="B7752D02BC884FBB84A7102EC939C81F5">
    <w:name w:val="B7752D02BC884FBB84A7102EC939C81F5"/>
    <w:rsid w:val="00BB7FF3"/>
    <w:pPr>
      <w:spacing w:line="288" w:lineRule="auto"/>
    </w:pPr>
    <w:rPr>
      <w:rFonts w:ascii="Arial" w:eastAsiaTheme="minorHAnsi" w:hAnsi="Arial"/>
      <w:szCs w:val="22"/>
      <w:lang w:eastAsia="en-US"/>
    </w:rPr>
  </w:style>
  <w:style w:type="paragraph" w:customStyle="1" w:styleId="9C76592A8FBE48FCAC2BDD272B6F328D5">
    <w:name w:val="9C76592A8FBE48FCAC2BDD272B6F328D5"/>
    <w:rsid w:val="00BB7FF3"/>
    <w:pPr>
      <w:spacing w:line="288" w:lineRule="auto"/>
    </w:pPr>
    <w:rPr>
      <w:rFonts w:ascii="Arial" w:eastAsiaTheme="minorHAnsi" w:hAnsi="Arial"/>
      <w:szCs w:val="22"/>
      <w:lang w:eastAsia="en-US"/>
    </w:rPr>
  </w:style>
  <w:style w:type="paragraph" w:customStyle="1" w:styleId="595545396A2F436B8BD6CCFA71C1F7305">
    <w:name w:val="595545396A2F436B8BD6CCFA71C1F7305"/>
    <w:rsid w:val="00BB7FF3"/>
    <w:pPr>
      <w:spacing w:line="288" w:lineRule="auto"/>
    </w:pPr>
    <w:rPr>
      <w:rFonts w:ascii="Arial" w:eastAsiaTheme="minorHAnsi" w:hAnsi="Arial"/>
      <w:szCs w:val="22"/>
      <w:lang w:eastAsia="en-US"/>
    </w:rPr>
  </w:style>
  <w:style w:type="paragraph" w:customStyle="1" w:styleId="1ED6EFF9ED8F4E6A9784613118FB3C8F5">
    <w:name w:val="1ED6EFF9ED8F4E6A9784613118FB3C8F5"/>
    <w:rsid w:val="00BB7FF3"/>
    <w:pPr>
      <w:spacing w:line="288" w:lineRule="auto"/>
    </w:pPr>
    <w:rPr>
      <w:rFonts w:ascii="Arial" w:eastAsiaTheme="minorHAnsi" w:hAnsi="Arial"/>
      <w:szCs w:val="22"/>
      <w:lang w:eastAsia="en-US"/>
    </w:rPr>
  </w:style>
  <w:style w:type="paragraph" w:customStyle="1" w:styleId="1AC4C63C87DF4868A9EAE107E665A4005">
    <w:name w:val="1AC4C63C87DF4868A9EAE107E665A4005"/>
    <w:rsid w:val="00BB7FF3"/>
    <w:pPr>
      <w:spacing w:line="288" w:lineRule="auto"/>
    </w:pPr>
    <w:rPr>
      <w:rFonts w:ascii="Arial" w:eastAsiaTheme="minorHAnsi" w:hAnsi="Arial"/>
      <w:szCs w:val="22"/>
      <w:lang w:eastAsia="en-US"/>
    </w:rPr>
  </w:style>
  <w:style w:type="paragraph" w:customStyle="1" w:styleId="E20A0D552CF34C52BBD7B3CE5215AC3E5">
    <w:name w:val="E20A0D552CF34C52BBD7B3CE5215AC3E5"/>
    <w:rsid w:val="00BB7FF3"/>
    <w:pPr>
      <w:spacing w:line="288" w:lineRule="auto"/>
    </w:pPr>
    <w:rPr>
      <w:rFonts w:ascii="Arial" w:eastAsiaTheme="minorHAnsi" w:hAnsi="Arial"/>
      <w:szCs w:val="22"/>
      <w:lang w:eastAsia="en-US"/>
    </w:rPr>
  </w:style>
  <w:style w:type="paragraph" w:customStyle="1" w:styleId="2ADC009BD26E44CCBC939D2260E9CC745">
    <w:name w:val="2ADC009BD26E44CCBC939D2260E9CC745"/>
    <w:rsid w:val="00BB7FF3"/>
    <w:pPr>
      <w:spacing w:line="288" w:lineRule="auto"/>
    </w:pPr>
    <w:rPr>
      <w:rFonts w:ascii="Arial" w:eastAsiaTheme="minorHAnsi" w:hAnsi="Arial"/>
      <w:szCs w:val="22"/>
      <w:lang w:eastAsia="en-US"/>
    </w:rPr>
  </w:style>
  <w:style w:type="paragraph" w:customStyle="1" w:styleId="28954EFC897941FCA762B2A9B470CA575">
    <w:name w:val="28954EFC897941FCA762B2A9B470CA575"/>
    <w:rsid w:val="00BB7FF3"/>
    <w:pPr>
      <w:spacing w:line="288" w:lineRule="auto"/>
    </w:pPr>
    <w:rPr>
      <w:rFonts w:ascii="Arial" w:eastAsiaTheme="minorHAnsi" w:hAnsi="Arial"/>
      <w:szCs w:val="22"/>
      <w:lang w:eastAsia="en-US"/>
    </w:rPr>
  </w:style>
  <w:style w:type="paragraph" w:customStyle="1" w:styleId="59BB2DFEDBFD4C4C8EBF25CF9E31D94B5">
    <w:name w:val="59BB2DFEDBFD4C4C8EBF25CF9E31D94B5"/>
    <w:rsid w:val="00BB7FF3"/>
    <w:pPr>
      <w:spacing w:line="288" w:lineRule="auto"/>
    </w:pPr>
    <w:rPr>
      <w:rFonts w:ascii="Arial" w:eastAsiaTheme="minorHAnsi" w:hAnsi="Arial"/>
      <w:szCs w:val="22"/>
      <w:lang w:eastAsia="en-US"/>
    </w:rPr>
  </w:style>
  <w:style w:type="paragraph" w:customStyle="1" w:styleId="4BCFE6C5F98B442088172EA17E916C0D5">
    <w:name w:val="4BCFE6C5F98B442088172EA17E916C0D5"/>
    <w:rsid w:val="00BB7FF3"/>
    <w:pPr>
      <w:spacing w:line="288" w:lineRule="auto"/>
    </w:pPr>
    <w:rPr>
      <w:rFonts w:ascii="Arial" w:eastAsiaTheme="minorHAnsi" w:hAnsi="Arial"/>
      <w:szCs w:val="22"/>
      <w:lang w:eastAsia="en-US"/>
    </w:rPr>
  </w:style>
  <w:style w:type="paragraph" w:customStyle="1" w:styleId="A4A6720D0C68447FBB3872329C5C8EB45">
    <w:name w:val="A4A6720D0C68447FBB3872329C5C8EB45"/>
    <w:rsid w:val="00BB7FF3"/>
    <w:pPr>
      <w:spacing w:line="288" w:lineRule="auto"/>
    </w:pPr>
    <w:rPr>
      <w:rFonts w:ascii="Arial" w:eastAsiaTheme="minorHAnsi" w:hAnsi="Arial"/>
      <w:szCs w:val="22"/>
      <w:lang w:eastAsia="en-US"/>
    </w:rPr>
  </w:style>
  <w:style w:type="paragraph" w:customStyle="1" w:styleId="03E106C4EF614C62BE24C9DA744F7D3D5">
    <w:name w:val="03E106C4EF614C62BE24C9DA744F7D3D5"/>
    <w:rsid w:val="00BB7FF3"/>
    <w:pPr>
      <w:spacing w:line="288" w:lineRule="auto"/>
    </w:pPr>
    <w:rPr>
      <w:rFonts w:ascii="Arial" w:eastAsiaTheme="minorHAnsi" w:hAnsi="Arial"/>
      <w:szCs w:val="22"/>
      <w:lang w:eastAsia="en-US"/>
    </w:rPr>
  </w:style>
  <w:style w:type="paragraph" w:customStyle="1" w:styleId="91D7717360CD439C9C6B87A6D297172F5">
    <w:name w:val="91D7717360CD439C9C6B87A6D297172F5"/>
    <w:rsid w:val="00BB7FF3"/>
    <w:pPr>
      <w:spacing w:line="288" w:lineRule="auto"/>
    </w:pPr>
    <w:rPr>
      <w:rFonts w:ascii="Arial" w:eastAsiaTheme="minorHAnsi" w:hAnsi="Arial"/>
      <w:szCs w:val="22"/>
      <w:lang w:eastAsia="en-US"/>
    </w:rPr>
  </w:style>
  <w:style w:type="paragraph" w:customStyle="1" w:styleId="E9056C896F864456B9958135D6E5D1915">
    <w:name w:val="E9056C896F864456B9958135D6E5D1915"/>
    <w:rsid w:val="00BB7FF3"/>
    <w:pPr>
      <w:spacing w:line="288" w:lineRule="auto"/>
    </w:pPr>
    <w:rPr>
      <w:rFonts w:ascii="Arial" w:eastAsiaTheme="minorHAnsi" w:hAnsi="Arial"/>
      <w:szCs w:val="22"/>
      <w:lang w:eastAsia="en-US"/>
    </w:rPr>
  </w:style>
  <w:style w:type="paragraph" w:customStyle="1" w:styleId="38DE945877A245729B16AB02647B57335">
    <w:name w:val="38DE945877A245729B16AB02647B57335"/>
    <w:rsid w:val="00BB7FF3"/>
    <w:pPr>
      <w:spacing w:line="288" w:lineRule="auto"/>
    </w:pPr>
    <w:rPr>
      <w:rFonts w:ascii="Arial" w:eastAsiaTheme="minorHAnsi" w:hAnsi="Arial"/>
      <w:szCs w:val="22"/>
      <w:lang w:eastAsia="en-US"/>
    </w:rPr>
  </w:style>
  <w:style w:type="paragraph" w:customStyle="1" w:styleId="A56B80599D244CE1ABE249AD0EFCD2135">
    <w:name w:val="A56B80599D244CE1ABE249AD0EFCD2135"/>
    <w:rsid w:val="00BB7FF3"/>
    <w:pPr>
      <w:spacing w:line="288" w:lineRule="auto"/>
    </w:pPr>
    <w:rPr>
      <w:rFonts w:ascii="Arial" w:eastAsiaTheme="minorHAnsi" w:hAnsi="Arial"/>
      <w:szCs w:val="22"/>
      <w:lang w:eastAsia="en-US"/>
    </w:rPr>
  </w:style>
  <w:style w:type="paragraph" w:customStyle="1" w:styleId="5A9A7678B8614F7BA5358D4134652EED5">
    <w:name w:val="5A9A7678B8614F7BA5358D4134652EED5"/>
    <w:rsid w:val="00BB7FF3"/>
    <w:pPr>
      <w:spacing w:line="288" w:lineRule="auto"/>
    </w:pPr>
    <w:rPr>
      <w:rFonts w:ascii="Arial" w:eastAsiaTheme="minorHAnsi" w:hAnsi="Arial"/>
      <w:szCs w:val="22"/>
      <w:lang w:eastAsia="en-US"/>
    </w:rPr>
  </w:style>
  <w:style w:type="paragraph" w:customStyle="1" w:styleId="AB23AF473B2D4FC8A3A7A2352F6529275">
    <w:name w:val="AB23AF473B2D4FC8A3A7A2352F6529275"/>
    <w:rsid w:val="00BB7FF3"/>
    <w:pPr>
      <w:spacing w:line="288" w:lineRule="auto"/>
    </w:pPr>
    <w:rPr>
      <w:rFonts w:ascii="Arial" w:eastAsiaTheme="minorHAnsi" w:hAnsi="Arial"/>
      <w:szCs w:val="22"/>
      <w:lang w:eastAsia="en-US"/>
    </w:rPr>
  </w:style>
  <w:style w:type="paragraph" w:customStyle="1" w:styleId="F405122584DC4D2B9F1FD9CBC17C04085">
    <w:name w:val="F405122584DC4D2B9F1FD9CBC17C04085"/>
    <w:rsid w:val="00BB7FF3"/>
    <w:pPr>
      <w:spacing w:line="288" w:lineRule="auto"/>
    </w:pPr>
    <w:rPr>
      <w:rFonts w:ascii="Arial" w:eastAsiaTheme="minorHAnsi" w:hAnsi="Arial"/>
      <w:szCs w:val="22"/>
      <w:lang w:eastAsia="en-US"/>
    </w:rPr>
  </w:style>
  <w:style w:type="paragraph" w:customStyle="1" w:styleId="8C96E85E05EB4B9B83D7117540C610575">
    <w:name w:val="8C96E85E05EB4B9B83D7117540C610575"/>
    <w:rsid w:val="00BB7FF3"/>
    <w:pPr>
      <w:spacing w:line="288" w:lineRule="auto"/>
    </w:pPr>
    <w:rPr>
      <w:rFonts w:ascii="Arial" w:eastAsiaTheme="minorHAnsi" w:hAnsi="Arial"/>
      <w:szCs w:val="22"/>
      <w:lang w:eastAsia="en-US"/>
    </w:rPr>
  </w:style>
  <w:style w:type="paragraph" w:customStyle="1" w:styleId="D3C90D7840A44E8BA9E7DA5CDCBA20B15">
    <w:name w:val="D3C90D7840A44E8BA9E7DA5CDCBA20B15"/>
    <w:rsid w:val="00BB7FF3"/>
    <w:pPr>
      <w:spacing w:line="288" w:lineRule="auto"/>
    </w:pPr>
    <w:rPr>
      <w:rFonts w:ascii="Arial" w:eastAsiaTheme="minorHAnsi" w:hAnsi="Arial"/>
      <w:szCs w:val="22"/>
      <w:lang w:eastAsia="en-US"/>
    </w:rPr>
  </w:style>
  <w:style w:type="paragraph" w:customStyle="1" w:styleId="918334CAA4E44169BFF777D880F99A135">
    <w:name w:val="918334CAA4E44169BFF777D880F99A135"/>
    <w:rsid w:val="00BB7FF3"/>
    <w:pPr>
      <w:spacing w:line="288" w:lineRule="auto"/>
    </w:pPr>
    <w:rPr>
      <w:rFonts w:ascii="Arial" w:eastAsiaTheme="minorHAnsi" w:hAnsi="Arial"/>
      <w:szCs w:val="22"/>
      <w:lang w:eastAsia="en-US"/>
    </w:rPr>
  </w:style>
  <w:style w:type="paragraph" w:customStyle="1" w:styleId="B9B8976C3C574C93B2196D9506B737445">
    <w:name w:val="B9B8976C3C574C93B2196D9506B737445"/>
    <w:rsid w:val="00BB7FF3"/>
    <w:pPr>
      <w:spacing w:line="288" w:lineRule="auto"/>
    </w:pPr>
    <w:rPr>
      <w:rFonts w:ascii="Arial" w:eastAsiaTheme="minorHAnsi" w:hAnsi="Arial"/>
      <w:szCs w:val="22"/>
      <w:lang w:eastAsia="en-US"/>
    </w:rPr>
  </w:style>
  <w:style w:type="paragraph" w:customStyle="1" w:styleId="8D26F4DE7C01420DB428CAEEEC11D7445">
    <w:name w:val="8D26F4DE7C01420DB428CAEEEC11D7445"/>
    <w:rsid w:val="00BB7FF3"/>
    <w:pPr>
      <w:spacing w:line="288" w:lineRule="auto"/>
    </w:pPr>
    <w:rPr>
      <w:rFonts w:ascii="Arial" w:eastAsiaTheme="minorHAnsi" w:hAnsi="Arial"/>
      <w:szCs w:val="22"/>
      <w:lang w:eastAsia="en-US"/>
    </w:rPr>
  </w:style>
  <w:style w:type="paragraph" w:customStyle="1" w:styleId="EFA71D8D0D934A6F8965486BC4B84C035">
    <w:name w:val="EFA71D8D0D934A6F8965486BC4B84C035"/>
    <w:rsid w:val="00BB7FF3"/>
    <w:pPr>
      <w:spacing w:line="288" w:lineRule="auto"/>
    </w:pPr>
    <w:rPr>
      <w:rFonts w:ascii="Arial" w:eastAsiaTheme="minorHAnsi" w:hAnsi="Arial"/>
      <w:szCs w:val="22"/>
      <w:lang w:eastAsia="en-US"/>
    </w:rPr>
  </w:style>
  <w:style w:type="paragraph" w:customStyle="1" w:styleId="956E6672778841A4BB77A64675CE0C8A5">
    <w:name w:val="956E6672778841A4BB77A64675CE0C8A5"/>
    <w:rsid w:val="00BB7FF3"/>
    <w:pPr>
      <w:spacing w:line="288" w:lineRule="auto"/>
    </w:pPr>
    <w:rPr>
      <w:rFonts w:ascii="Arial" w:eastAsiaTheme="minorHAnsi" w:hAnsi="Arial"/>
      <w:szCs w:val="22"/>
      <w:lang w:eastAsia="en-US"/>
    </w:rPr>
  </w:style>
  <w:style w:type="paragraph" w:customStyle="1" w:styleId="DFEDD1EE51E9409EB513D765FB8CA2A65">
    <w:name w:val="DFEDD1EE51E9409EB513D765FB8CA2A65"/>
    <w:rsid w:val="00BB7FF3"/>
    <w:pPr>
      <w:spacing w:line="288" w:lineRule="auto"/>
    </w:pPr>
    <w:rPr>
      <w:rFonts w:ascii="Arial" w:eastAsiaTheme="minorHAnsi" w:hAnsi="Arial"/>
      <w:szCs w:val="22"/>
      <w:lang w:eastAsia="en-US"/>
    </w:rPr>
  </w:style>
  <w:style w:type="paragraph" w:customStyle="1" w:styleId="CCC65730B2CA453C9B892F7C7BA0ECC75">
    <w:name w:val="CCC65730B2CA453C9B892F7C7BA0ECC75"/>
    <w:rsid w:val="00BB7FF3"/>
    <w:pPr>
      <w:spacing w:line="288" w:lineRule="auto"/>
    </w:pPr>
    <w:rPr>
      <w:rFonts w:ascii="Arial" w:eastAsiaTheme="minorHAnsi" w:hAnsi="Arial"/>
      <w:szCs w:val="22"/>
      <w:lang w:eastAsia="en-US"/>
    </w:rPr>
  </w:style>
  <w:style w:type="paragraph" w:customStyle="1" w:styleId="C0DCC16A1A094809819AE7ADD9B8CD395">
    <w:name w:val="C0DCC16A1A094809819AE7ADD9B8CD395"/>
    <w:rsid w:val="00BB7FF3"/>
    <w:pPr>
      <w:spacing w:line="288" w:lineRule="auto"/>
    </w:pPr>
    <w:rPr>
      <w:rFonts w:ascii="Arial" w:eastAsiaTheme="minorHAnsi" w:hAnsi="Arial"/>
      <w:szCs w:val="22"/>
      <w:lang w:eastAsia="en-US"/>
    </w:rPr>
  </w:style>
  <w:style w:type="paragraph" w:customStyle="1" w:styleId="94F98ACC8A554890B5BCDA34FD8EC1CC1">
    <w:name w:val="94F98ACC8A554890B5BCDA34FD8EC1CC1"/>
    <w:rsid w:val="00BB7FF3"/>
    <w:pPr>
      <w:spacing w:line="288" w:lineRule="auto"/>
    </w:pPr>
    <w:rPr>
      <w:rFonts w:ascii="Arial" w:eastAsiaTheme="minorHAnsi" w:hAnsi="Arial"/>
      <w:szCs w:val="22"/>
      <w:lang w:eastAsia="en-US"/>
    </w:rPr>
  </w:style>
  <w:style w:type="paragraph" w:customStyle="1" w:styleId="99937A6E25CE4182A56F41677AFF2C651">
    <w:name w:val="99937A6E25CE4182A56F41677AFF2C651"/>
    <w:rsid w:val="00BB7FF3"/>
    <w:pPr>
      <w:spacing w:line="288" w:lineRule="auto"/>
    </w:pPr>
    <w:rPr>
      <w:rFonts w:ascii="Arial" w:eastAsiaTheme="minorHAnsi" w:hAnsi="Arial"/>
      <w:szCs w:val="22"/>
      <w:lang w:eastAsia="en-US"/>
    </w:rPr>
  </w:style>
  <w:style w:type="paragraph" w:customStyle="1" w:styleId="9F0CF5D2DD7F4E01863FD0B7D152E7201">
    <w:name w:val="9F0CF5D2DD7F4E01863FD0B7D152E7201"/>
    <w:rsid w:val="00BB7FF3"/>
    <w:pPr>
      <w:spacing w:line="288" w:lineRule="auto"/>
    </w:pPr>
    <w:rPr>
      <w:rFonts w:ascii="Arial" w:eastAsiaTheme="minorHAnsi" w:hAnsi="Arial"/>
      <w:szCs w:val="22"/>
      <w:lang w:eastAsia="en-US"/>
    </w:rPr>
  </w:style>
  <w:style w:type="paragraph" w:customStyle="1" w:styleId="70251955A03B419F812EDC068C9EDC651">
    <w:name w:val="70251955A03B419F812EDC068C9EDC651"/>
    <w:rsid w:val="00BB7FF3"/>
    <w:pPr>
      <w:spacing w:line="288" w:lineRule="auto"/>
    </w:pPr>
    <w:rPr>
      <w:rFonts w:ascii="Arial" w:eastAsiaTheme="minorHAnsi" w:hAnsi="Arial"/>
      <w:szCs w:val="22"/>
      <w:lang w:eastAsia="en-US"/>
    </w:rPr>
  </w:style>
  <w:style w:type="paragraph" w:customStyle="1" w:styleId="A031FB053C1744E6ADFAF2930EE56BB81">
    <w:name w:val="A031FB053C1744E6ADFAF2930EE56BB81"/>
    <w:rsid w:val="00BB7FF3"/>
    <w:pPr>
      <w:spacing w:line="288" w:lineRule="auto"/>
    </w:pPr>
    <w:rPr>
      <w:rFonts w:ascii="Arial" w:eastAsiaTheme="minorHAnsi" w:hAnsi="Arial"/>
      <w:szCs w:val="22"/>
      <w:lang w:eastAsia="en-US"/>
    </w:rPr>
  </w:style>
  <w:style w:type="paragraph" w:customStyle="1" w:styleId="E2919554F35841A09CC1A46B2CBD68141">
    <w:name w:val="E2919554F35841A09CC1A46B2CBD68141"/>
    <w:rsid w:val="00BB7FF3"/>
    <w:pPr>
      <w:spacing w:line="288" w:lineRule="auto"/>
    </w:pPr>
    <w:rPr>
      <w:rFonts w:ascii="Arial" w:eastAsiaTheme="minorHAnsi" w:hAnsi="Arial"/>
      <w:szCs w:val="22"/>
      <w:lang w:eastAsia="en-US"/>
    </w:rPr>
  </w:style>
  <w:style w:type="paragraph" w:customStyle="1" w:styleId="6CA3FE96969946A8BE7BBE7346F706451">
    <w:name w:val="6CA3FE96969946A8BE7BBE7346F706451"/>
    <w:rsid w:val="00BB7FF3"/>
    <w:pPr>
      <w:spacing w:line="288" w:lineRule="auto"/>
    </w:pPr>
    <w:rPr>
      <w:rFonts w:ascii="Arial" w:eastAsiaTheme="minorHAnsi" w:hAnsi="Arial"/>
      <w:szCs w:val="22"/>
      <w:lang w:eastAsia="en-US"/>
    </w:rPr>
  </w:style>
  <w:style w:type="paragraph" w:customStyle="1" w:styleId="45DC3D6DE07F4252A40DCCC9EBFDBFB61">
    <w:name w:val="45DC3D6DE07F4252A40DCCC9EBFDBFB61"/>
    <w:rsid w:val="00BB7FF3"/>
    <w:pPr>
      <w:spacing w:line="288" w:lineRule="auto"/>
    </w:pPr>
    <w:rPr>
      <w:rFonts w:ascii="Arial" w:eastAsiaTheme="minorHAnsi" w:hAnsi="Arial"/>
      <w:szCs w:val="22"/>
      <w:lang w:eastAsia="en-US"/>
    </w:rPr>
  </w:style>
  <w:style w:type="paragraph" w:customStyle="1" w:styleId="45C413C2A200443892B40E17E51FC3331">
    <w:name w:val="45C413C2A200443892B40E17E51FC3331"/>
    <w:rsid w:val="00BB7FF3"/>
    <w:pPr>
      <w:spacing w:line="288" w:lineRule="auto"/>
    </w:pPr>
    <w:rPr>
      <w:rFonts w:ascii="Arial" w:eastAsiaTheme="minorHAnsi" w:hAnsi="Arial"/>
      <w:szCs w:val="22"/>
      <w:lang w:eastAsia="en-US"/>
    </w:rPr>
  </w:style>
  <w:style w:type="paragraph" w:customStyle="1" w:styleId="84E505F4525343E3A8AD29CBAC7BA9D51">
    <w:name w:val="84E505F4525343E3A8AD29CBAC7BA9D51"/>
    <w:rsid w:val="00BB7FF3"/>
    <w:pPr>
      <w:spacing w:line="288" w:lineRule="auto"/>
    </w:pPr>
    <w:rPr>
      <w:rFonts w:ascii="Arial" w:eastAsiaTheme="minorHAnsi" w:hAnsi="Arial"/>
      <w:szCs w:val="22"/>
      <w:lang w:eastAsia="en-US"/>
    </w:rPr>
  </w:style>
  <w:style w:type="paragraph" w:customStyle="1" w:styleId="B874BC58604041288E01FFBA074E0C031">
    <w:name w:val="B874BC58604041288E01FFBA074E0C031"/>
    <w:rsid w:val="00BB7FF3"/>
    <w:pPr>
      <w:spacing w:line="288" w:lineRule="auto"/>
    </w:pPr>
    <w:rPr>
      <w:rFonts w:ascii="Arial" w:eastAsiaTheme="minorHAnsi" w:hAnsi="Arial"/>
      <w:szCs w:val="22"/>
      <w:lang w:eastAsia="en-US"/>
    </w:rPr>
  </w:style>
  <w:style w:type="paragraph" w:customStyle="1" w:styleId="6A0F405D4D314D77A39466884FBC66DD1">
    <w:name w:val="6A0F405D4D314D77A39466884FBC66DD1"/>
    <w:rsid w:val="00BB7FF3"/>
    <w:pPr>
      <w:spacing w:line="288" w:lineRule="auto"/>
    </w:pPr>
    <w:rPr>
      <w:rFonts w:ascii="Arial" w:eastAsiaTheme="minorHAnsi" w:hAnsi="Arial"/>
      <w:szCs w:val="22"/>
      <w:lang w:eastAsia="en-US"/>
    </w:rPr>
  </w:style>
  <w:style w:type="paragraph" w:customStyle="1" w:styleId="490EA0F9D630402B8445772E3C4E8C5C5">
    <w:name w:val="490EA0F9D630402B8445772E3C4E8C5C5"/>
    <w:rsid w:val="00BB7FF3"/>
    <w:pPr>
      <w:spacing w:line="288" w:lineRule="auto"/>
    </w:pPr>
    <w:rPr>
      <w:rFonts w:ascii="Arial" w:eastAsiaTheme="minorHAnsi" w:hAnsi="Arial"/>
      <w:szCs w:val="22"/>
      <w:lang w:eastAsia="en-US"/>
    </w:rPr>
  </w:style>
  <w:style w:type="paragraph" w:customStyle="1" w:styleId="3D54E08A63B649D085C0D8BF14ADB82B5">
    <w:name w:val="3D54E08A63B649D085C0D8BF14ADB82B5"/>
    <w:rsid w:val="00BB7FF3"/>
    <w:pPr>
      <w:spacing w:line="288" w:lineRule="auto"/>
    </w:pPr>
    <w:rPr>
      <w:rFonts w:ascii="Arial" w:eastAsiaTheme="minorHAnsi" w:hAnsi="Arial"/>
      <w:szCs w:val="22"/>
      <w:lang w:eastAsia="en-US"/>
    </w:rPr>
  </w:style>
  <w:style w:type="paragraph" w:customStyle="1" w:styleId="03618D9903E84A148ABAF2E985914B535">
    <w:name w:val="03618D9903E84A148ABAF2E985914B535"/>
    <w:rsid w:val="00BB7FF3"/>
    <w:pPr>
      <w:spacing w:line="288" w:lineRule="auto"/>
    </w:pPr>
    <w:rPr>
      <w:rFonts w:ascii="Arial" w:eastAsiaTheme="minorHAnsi" w:hAnsi="Arial"/>
      <w:szCs w:val="22"/>
      <w:lang w:eastAsia="en-US"/>
    </w:rPr>
  </w:style>
  <w:style w:type="paragraph" w:customStyle="1" w:styleId="BC589429C2A04DF494610FD0B7335A1C5">
    <w:name w:val="BC589429C2A04DF494610FD0B7335A1C5"/>
    <w:rsid w:val="00BB7FF3"/>
    <w:pPr>
      <w:spacing w:line="288" w:lineRule="auto"/>
    </w:pPr>
    <w:rPr>
      <w:rFonts w:ascii="Arial" w:eastAsiaTheme="minorHAnsi" w:hAnsi="Arial"/>
      <w:szCs w:val="22"/>
      <w:lang w:eastAsia="en-US"/>
    </w:rPr>
  </w:style>
  <w:style w:type="paragraph" w:customStyle="1" w:styleId="CBF7A49F174D444290E4C2926E3ED1D75">
    <w:name w:val="CBF7A49F174D444290E4C2926E3ED1D75"/>
    <w:rsid w:val="00BB7FF3"/>
    <w:pPr>
      <w:spacing w:line="288" w:lineRule="auto"/>
    </w:pPr>
    <w:rPr>
      <w:rFonts w:ascii="Arial" w:eastAsiaTheme="minorHAnsi" w:hAnsi="Arial"/>
      <w:szCs w:val="22"/>
      <w:lang w:eastAsia="en-US"/>
    </w:rPr>
  </w:style>
  <w:style w:type="paragraph" w:customStyle="1" w:styleId="EE63734009BD4EAABA44E66848A202A15">
    <w:name w:val="EE63734009BD4EAABA44E66848A202A15"/>
    <w:rsid w:val="00BB7FF3"/>
    <w:pPr>
      <w:spacing w:line="288" w:lineRule="auto"/>
    </w:pPr>
    <w:rPr>
      <w:rFonts w:ascii="Arial" w:eastAsiaTheme="minorHAnsi" w:hAnsi="Arial"/>
      <w:szCs w:val="22"/>
      <w:lang w:eastAsia="en-US"/>
    </w:rPr>
  </w:style>
  <w:style w:type="paragraph" w:customStyle="1" w:styleId="1A702AA1833040A483512A0796C823E35">
    <w:name w:val="1A702AA1833040A483512A0796C823E35"/>
    <w:rsid w:val="00BB7FF3"/>
    <w:pPr>
      <w:spacing w:line="288" w:lineRule="auto"/>
    </w:pPr>
    <w:rPr>
      <w:rFonts w:ascii="Arial" w:eastAsiaTheme="minorHAnsi" w:hAnsi="Arial"/>
      <w:szCs w:val="22"/>
      <w:lang w:eastAsia="en-US"/>
    </w:rPr>
  </w:style>
  <w:style w:type="paragraph" w:customStyle="1" w:styleId="19B01E3E18D54F7385031E590D83AADC5">
    <w:name w:val="19B01E3E18D54F7385031E590D83AADC5"/>
    <w:rsid w:val="00BB7FF3"/>
    <w:pPr>
      <w:spacing w:line="288" w:lineRule="auto"/>
    </w:pPr>
    <w:rPr>
      <w:rFonts w:ascii="Arial" w:eastAsiaTheme="minorHAnsi" w:hAnsi="Arial"/>
      <w:szCs w:val="22"/>
      <w:lang w:eastAsia="en-US"/>
    </w:rPr>
  </w:style>
  <w:style w:type="paragraph" w:customStyle="1" w:styleId="5E9BFD0F9BD04F229F0A0C35399F11A35">
    <w:name w:val="5E9BFD0F9BD04F229F0A0C35399F11A35"/>
    <w:rsid w:val="00BB7FF3"/>
    <w:pPr>
      <w:spacing w:line="288" w:lineRule="auto"/>
    </w:pPr>
    <w:rPr>
      <w:rFonts w:ascii="Arial" w:eastAsiaTheme="minorHAnsi" w:hAnsi="Arial"/>
      <w:szCs w:val="22"/>
      <w:lang w:eastAsia="en-US"/>
    </w:rPr>
  </w:style>
  <w:style w:type="paragraph" w:customStyle="1" w:styleId="B3A3DF1B35C34318A77367A05CBDD6655">
    <w:name w:val="B3A3DF1B35C34318A77367A05CBDD6655"/>
    <w:rsid w:val="00BB7FF3"/>
    <w:pPr>
      <w:spacing w:line="288" w:lineRule="auto"/>
    </w:pPr>
    <w:rPr>
      <w:rFonts w:ascii="Arial" w:eastAsiaTheme="minorHAnsi" w:hAnsi="Arial"/>
      <w:szCs w:val="22"/>
      <w:lang w:eastAsia="en-US"/>
    </w:rPr>
  </w:style>
  <w:style w:type="paragraph" w:customStyle="1" w:styleId="482B303965F24DFCA361E4CF7EB5B8325">
    <w:name w:val="482B303965F24DFCA361E4CF7EB5B8325"/>
    <w:rsid w:val="00BB7FF3"/>
    <w:pPr>
      <w:spacing w:line="288" w:lineRule="auto"/>
    </w:pPr>
    <w:rPr>
      <w:rFonts w:ascii="Arial" w:eastAsiaTheme="minorHAnsi" w:hAnsi="Arial"/>
      <w:szCs w:val="22"/>
      <w:lang w:eastAsia="en-US"/>
    </w:rPr>
  </w:style>
  <w:style w:type="paragraph" w:customStyle="1" w:styleId="46B6705CF43E4A8BB68CBF53DD3E4A4D5">
    <w:name w:val="46B6705CF43E4A8BB68CBF53DD3E4A4D5"/>
    <w:rsid w:val="00BB7FF3"/>
    <w:pPr>
      <w:spacing w:line="288" w:lineRule="auto"/>
    </w:pPr>
    <w:rPr>
      <w:rFonts w:ascii="Arial" w:eastAsiaTheme="minorHAnsi" w:hAnsi="Arial"/>
      <w:szCs w:val="22"/>
      <w:lang w:eastAsia="en-US"/>
    </w:rPr>
  </w:style>
  <w:style w:type="paragraph" w:customStyle="1" w:styleId="1DFCC6830EEF4434AA402B0C97C8F5FE5">
    <w:name w:val="1DFCC6830EEF4434AA402B0C97C8F5FE5"/>
    <w:rsid w:val="00BB7FF3"/>
    <w:pPr>
      <w:spacing w:line="288" w:lineRule="auto"/>
    </w:pPr>
    <w:rPr>
      <w:rFonts w:ascii="Arial" w:eastAsiaTheme="minorHAnsi" w:hAnsi="Arial"/>
      <w:szCs w:val="22"/>
      <w:lang w:eastAsia="en-US"/>
    </w:rPr>
  </w:style>
  <w:style w:type="paragraph" w:customStyle="1" w:styleId="F3CBD016DD2F451192E4A8A15F026FE05">
    <w:name w:val="F3CBD016DD2F451192E4A8A15F026FE05"/>
    <w:rsid w:val="00BB7FF3"/>
    <w:pPr>
      <w:spacing w:line="288" w:lineRule="auto"/>
    </w:pPr>
    <w:rPr>
      <w:rFonts w:ascii="Arial" w:eastAsiaTheme="minorHAnsi" w:hAnsi="Arial"/>
      <w:szCs w:val="22"/>
      <w:lang w:eastAsia="en-US"/>
    </w:rPr>
  </w:style>
  <w:style w:type="paragraph" w:customStyle="1" w:styleId="91E18C85E51E4AF7B64F41F21F691E205">
    <w:name w:val="91E18C85E51E4AF7B64F41F21F691E205"/>
    <w:rsid w:val="00BB7FF3"/>
    <w:pPr>
      <w:spacing w:line="288" w:lineRule="auto"/>
    </w:pPr>
    <w:rPr>
      <w:rFonts w:ascii="Arial" w:eastAsiaTheme="minorHAnsi" w:hAnsi="Arial"/>
      <w:szCs w:val="22"/>
      <w:lang w:eastAsia="en-US"/>
    </w:rPr>
  </w:style>
  <w:style w:type="paragraph" w:customStyle="1" w:styleId="9051AF315F974982B3620CD5ABBA68985">
    <w:name w:val="9051AF315F974982B3620CD5ABBA68985"/>
    <w:rsid w:val="00BB7FF3"/>
    <w:pPr>
      <w:spacing w:line="288" w:lineRule="auto"/>
    </w:pPr>
    <w:rPr>
      <w:rFonts w:ascii="Arial" w:eastAsiaTheme="minorHAnsi" w:hAnsi="Arial"/>
      <w:szCs w:val="22"/>
      <w:lang w:eastAsia="en-US"/>
    </w:rPr>
  </w:style>
  <w:style w:type="paragraph" w:customStyle="1" w:styleId="FD64DFA20F06417985F9AEF5988FAA4A5">
    <w:name w:val="FD64DFA20F06417985F9AEF5988FAA4A5"/>
    <w:rsid w:val="00BB7FF3"/>
    <w:pPr>
      <w:spacing w:line="288" w:lineRule="auto"/>
    </w:pPr>
    <w:rPr>
      <w:rFonts w:ascii="Arial" w:eastAsiaTheme="minorHAnsi" w:hAnsi="Arial"/>
      <w:szCs w:val="22"/>
      <w:lang w:eastAsia="en-US"/>
    </w:rPr>
  </w:style>
  <w:style w:type="paragraph" w:customStyle="1" w:styleId="43D61424A3B242E38AA0DEF30D2F00B65">
    <w:name w:val="43D61424A3B242E38AA0DEF30D2F00B65"/>
    <w:rsid w:val="00BB7FF3"/>
    <w:pPr>
      <w:spacing w:line="288" w:lineRule="auto"/>
    </w:pPr>
    <w:rPr>
      <w:rFonts w:ascii="Arial" w:eastAsiaTheme="minorHAnsi" w:hAnsi="Arial"/>
      <w:szCs w:val="22"/>
      <w:lang w:eastAsia="en-US"/>
    </w:rPr>
  </w:style>
  <w:style w:type="paragraph" w:customStyle="1" w:styleId="7AE0B0FCF97546BEB3DC40D4C7E036275">
    <w:name w:val="7AE0B0FCF97546BEB3DC40D4C7E036275"/>
    <w:rsid w:val="00BB7FF3"/>
    <w:pPr>
      <w:spacing w:line="288" w:lineRule="auto"/>
    </w:pPr>
    <w:rPr>
      <w:rFonts w:ascii="Arial" w:eastAsiaTheme="minorHAnsi" w:hAnsi="Arial"/>
      <w:szCs w:val="22"/>
      <w:lang w:eastAsia="en-US"/>
    </w:rPr>
  </w:style>
  <w:style w:type="paragraph" w:customStyle="1" w:styleId="3C659205D54640BCBE26846517C124405">
    <w:name w:val="3C659205D54640BCBE26846517C124405"/>
    <w:rsid w:val="00BB7FF3"/>
    <w:pPr>
      <w:spacing w:line="288" w:lineRule="auto"/>
    </w:pPr>
    <w:rPr>
      <w:rFonts w:ascii="Arial" w:eastAsiaTheme="minorHAnsi" w:hAnsi="Arial"/>
      <w:szCs w:val="22"/>
      <w:lang w:eastAsia="en-US"/>
    </w:rPr>
  </w:style>
  <w:style w:type="paragraph" w:customStyle="1" w:styleId="9BDBE5A8E24C49A7BCFD5DE3D8B8DB5C5">
    <w:name w:val="9BDBE5A8E24C49A7BCFD5DE3D8B8DB5C5"/>
    <w:rsid w:val="00BB7FF3"/>
    <w:pPr>
      <w:spacing w:line="288" w:lineRule="auto"/>
    </w:pPr>
    <w:rPr>
      <w:rFonts w:ascii="Arial" w:eastAsiaTheme="minorHAnsi" w:hAnsi="Arial"/>
      <w:szCs w:val="22"/>
      <w:lang w:eastAsia="en-US"/>
    </w:rPr>
  </w:style>
  <w:style w:type="paragraph" w:customStyle="1" w:styleId="2EDCE862F236438A948B2899123A85A45">
    <w:name w:val="2EDCE862F236438A948B2899123A85A45"/>
    <w:rsid w:val="00BB7FF3"/>
    <w:pPr>
      <w:spacing w:line="288" w:lineRule="auto"/>
    </w:pPr>
    <w:rPr>
      <w:rFonts w:ascii="Arial" w:eastAsiaTheme="minorHAnsi" w:hAnsi="Arial"/>
      <w:szCs w:val="22"/>
      <w:lang w:eastAsia="en-US"/>
    </w:rPr>
  </w:style>
  <w:style w:type="paragraph" w:customStyle="1" w:styleId="2BE73C9C6EA04FC59232BEF87F7095A35">
    <w:name w:val="2BE73C9C6EA04FC59232BEF87F7095A35"/>
    <w:rsid w:val="00BB7FF3"/>
    <w:pPr>
      <w:spacing w:line="288" w:lineRule="auto"/>
    </w:pPr>
    <w:rPr>
      <w:rFonts w:ascii="Arial" w:eastAsiaTheme="minorHAnsi" w:hAnsi="Arial"/>
      <w:szCs w:val="22"/>
      <w:lang w:eastAsia="en-US"/>
    </w:rPr>
  </w:style>
  <w:style w:type="paragraph" w:customStyle="1" w:styleId="18AD2361FF0245CAA6BD8434AA39C9B55">
    <w:name w:val="18AD2361FF0245CAA6BD8434AA39C9B55"/>
    <w:rsid w:val="00BB7FF3"/>
    <w:pPr>
      <w:spacing w:line="288" w:lineRule="auto"/>
    </w:pPr>
    <w:rPr>
      <w:rFonts w:ascii="Arial" w:eastAsiaTheme="minorHAnsi" w:hAnsi="Arial"/>
      <w:szCs w:val="22"/>
      <w:lang w:eastAsia="en-US"/>
    </w:rPr>
  </w:style>
  <w:style w:type="paragraph" w:customStyle="1" w:styleId="D327DC751AB94876B0F42DFC2851F1C75">
    <w:name w:val="D327DC751AB94876B0F42DFC2851F1C75"/>
    <w:rsid w:val="00BB7FF3"/>
    <w:pPr>
      <w:spacing w:line="288" w:lineRule="auto"/>
    </w:pPr>
    <w:rPr>
      <w:rFonts w:ascii="Arial" w:eastAsiaTheme="minorHAnsi" w:hAnsi="Arial"/>
      <w:szCs w:val="22"/>
      <w:lang w:eastAsia="en-US"/>
    </w:rPr>
  </w:style>
  <w:style w:type="paragraph" w:customStyle="1" w:styleId="7C5CC0563EEF4A30B75FC0B9CE7E4FCE5">
    <w:name w:val="7C5CC0563EEF4A30B75FC0B9CE7E4FCE5"/>
    <w:rsid w:val="00BB7FF3"/>
    <w:pPr>
      <w:spacing w:line="288" w:lineRule="auto"/>
    </w:pPr>
    <w:rPr>
      <w:rFonts w:ascii="Arial" w:eastAsiaTheme="minorHAnsi" w:hAnsi="Arial"/>
      <w:szCs w:val="22"/>
      <w:lang w:eastAsia="en-US"/>
    </w:rPr>
  </w:style>
  <w:style w:type="paragraph" w:customStyle="1" w:styleId="F70877B3538541C08B58A0DFAB6640EA5">
    <w:name w:val="F70877B3538541C08B58A0DFAB6640EA5"/>
    <w:rsid w:val="00BB7FF3"/>
    <w:pPr>
      <w:spacing w:line="288" w:lineRule="auto"/>
    </w:pPr>
    <w:rPr>
      <w:rFonts w:ascii="Arial" w:eastAsiaTheme="minorHAnsi" w:hAnsi="Arial"/>
      <w:szCs w:val="22"/>
      <w:lang w:eastAsia="en-US"/>
    </w:rPr>
  </w:style>
  <w:style w:type="paragraph" w:customStyle="1" w:styleId="CA37CF806B034EA4AAF38CC9246F704D5">
    <w:name w:val="CA37CF806B034EA4AAF38CC9246F704D5"/>
    <w:rsid w:val="00BB7FF3"/>
    <w:pPr>
      <w:spacing w:line="288" w:lineRule="auto"/>
    </w:pPr>
    <w:rPr>
      <w:rFonts w:ascii="Arial" w:eastAsiaTheme="minorHAnsi" w:hAnsi="Arial"/>
      <w:szCs w:val="22"/>
      <w:lang w:eastAsia="en-US"/>
    </w:rPr>
  </w:style>
  <w:style w:type="paragraph" w:customStyle="1" w:styleId="535FA8EE2A184E208D759C4C9918AF595">
    <w:name w:val="535FA8EE2A184E208D759C4C9918AF595"/>
    <w:rsid w:val="00BB7FF3"/>
    <w:pPr>
      <w:spacing w:line="288" w:lineRule="auto"/>
    </w:pPr>
    <w:rPr>
      <w:rFonts w:ascii="Arial" w:eastAsiaTheme="minorHAnsi" w:hAnsi="Arial"/>
      <w:szCs w:val="22"/>
      <w:lang w:eastAsia="en-US"/>
    </w:rPr>
  </w:style>
  <w:style w:type="paragraph" w:customStyle="1" w:styleId="8B03E35DB6A6407BA0D389DFBDDA96B75">
    <w:name w:val="8B03E35DB6A6407BA0D389DFBDDA96B75"/>
    <w:rsid w:val="00BB7FF3"/>
    <w:pPr>
      <w:spacing w:line="288" w:lineRule="auto"/>
    </w:pPr>
    <w:rPr>
      <w:rFonts w:ascii="Arial" w:eastAsiaTheme="minorHAnsi" w:hAnsi="Arial"/>
      <w:szCs w:val="22"/>
      <w:lang w:eastAsia="en-US"/>
    </w:rPr>
  </w:style>
  <w:style w:type="paragraph" w:customStyle="1" w:styleId="526221EE11C14324B571073AC36E8C095">
    <w:name w:val="526221EE11C14324B571073AC36E8C095"/>
    <w:rsid w:val="00BB7FF3"/>
    <w:pPr>
      <w:spacing w:line="288" w:lineRule="auto"/>
    </w:pPr>
    <w:rPr>
      <w:rFonts w:ascii="Arial" w:eastAsiaTheme="minorHAnsi" w:hAnsi="Arial"/>
      <w:szCs w:val="22"/>
      <w:lang w:eastAsia="en-US"/>
    </w:rPr>
  </w:style>
  <w:style w:type="paragraph" w:customStyle="1" w:styleId="88CD705C5E654F11B757AA829B60097B5">
    <w:name w:val="88CD705C5E654F11B757AA829B60097B5"/>
    <w:rsid w:val="00BB7FF3"/>
    <w:pPr>
      <w:spacing w:line="288" w:lineRule="auto"/>
    </w:pPr>
    <w:rPr>
      <w:rFonts w:ascii="Arial" w:eastAsiaTheme="minorHAnsi" w:hAnsi="Arial"/>
      <w:szCs w:val="22"/>
      <w:lang w:eastAsia="en-US"/>
    </w:rPr>
  </w:style>
  <w:style w:type="paragraph" w:customStyle="1" w:styleId="9271FE02588C4F64B861E2C5C0F681345">
    <w:name w:val="9271FE02588C4F64B861E2C5C0F681345"/>
    <w:rsid w:val="00BB7FF3"/>
    <w:pPr>
      <w:spacing w:line="288" w:lineRule="auto"/>
    </w:pPr>
    <w:rPr>
      <w:rFonts w:ascii="Arial" w:eastAsiaTheme="minorHAnsi" w:hAnsi="Arial"/>
      <w:szCs w:val="22"/>
      <w:lang w:eastAsia="en-US"/>
    </w:rPr>
  </w:style>
  <w:style w:type="paragraph" w:customStyle="1" w:styleId="2EF7890C9226437184C9FA5182B088D75">
    <w:name w:val="2EF7890C9226437184C9FA5182B088D75"/>
    <w:rsid w:val="00BB7FF3"/>
    <w:pPr>
      <w:spacing w:line="288" w:lineRule="auto"/>
    </w:pPr>
    <w:rPr>
      <w:rFonts w:ascii="Arial" w:eastAsiaTheme="minorHAnsi" w:hAnsi="Arial"/>
      <w:szCs w:val="22"/>
      <w:lang w:eastAsia="en-US"/>
    </w:rPr>
  </w:style>
  <w:style w:type="paragraph" w:customStyle="1" w:styleId="C13D23AF89F249D28CE3F1C086E947045">
    <w:name w:val="C13D23AF89F249D28CE3F1C086E947045"/>
    <w:rsid w:val="00BB7FF3"/>
    <w:pPr>
      <w:spacing w:line="288" w:lineRule="auto"/>
    </w:pPr>
    <w:rPr>
      <w:rFonts w:ascii="Arial" w:eastAsiaTheme="minorHAnsi" w:hAnsi="Arial"/>
      <w:szCs w:val="22"/>
      <w:lang w:eastAsia="en-US"/>
    </w:rPr>
  </w:style>
  <w:style w:type="paragraph" w:customStyle="1" w:styleId="1BFE187774624D44B1E8E82F0D78D3775">
    <w:name w:val="1BFE187774624D44B1E8E82F0D78D3775"/>
    <w:rsid w:val="00BB7FF3"/>
    <w:pPr>
      <w:spacing w:line="288" w:lineRule="auto"/>
    </w:pPr>
    <w:rPr>
      <w:rFonts w:ascii="Arial" w:eastAsiaTheme="minorHAnsi" w:hAnsi="Arial"/>
      <w:szCs w:val="22"/>
      <w:lang w:eastAsia="en-US"/>
    </w:rPr>
  </w:style>
  <w:style w:type="paragraph" w:customStyle="1" w:styleId="923A5A458F9E4F5D92C68F03010388C55">
    <w:name w:val="923A5A458F9E4F5D92C68F03010388C55"/>
    <w:rsid w:val="00BB7FF3"/>
    <w:pPr>
      <w:spacing w:line="288" w:lineRule="auto"/>
    </w:pPr>
    <w:rPr>
      <w:rFonts w:ascii="Arial" w:eastAsiaTheme="minorHAnsi" w:hAnsi="Arial"/>
      <w:szCs w:val="22"/>
      <w:lang w:eastAsia="en-US"/>
    </w:rPr>
  </w:style>
  <w:style w:type="paragraph" w:customStyle="1" w:styleId="105EB8220763458FAD5D6080E16E542A5">
    <w:name w:val="105EB8220763458FAD5D6080E16E542A5"/>
    <w:rsid w:val="00BB7FF3"/>
    <w:pPr>
      <w:spacing w:line="288" w:lineRule="auto"/>
    </w:pPr>
    <w:rPr>
      <w:rFonts w:ascii="Arial" w:eastAsiaTheme="minorHAnsi" w:hAnsi="Arial"/>
      <w:szCs w:val="22"/>
      <w:lang w:eastAsia="en-US"/>
    </w:rPr>
  </w:style>
  <w:style w:type="paragraph" w:customStyle="1" w:styleId="CAF9F4B340F149DFB8FDC472EB5D47E95">
    <w:name w:val="CAF9F4B340F149DFB8FDC472EB5D47E95"/>
    <w:rsid w:val="00BB7FF3"/>
    <w:pPr>
      <w:spacing w:line="288" w:lineRule="auto"/>
    </w:pPr>
    <w:rPr>
      <w:rFonts w:ascii="Arial" w:eastAsiaTheme="minorHAnsi" w:hAnsi="Arial"/>
      <w:szCs w:val="22"/>
      <w:lang w:eastAsia="en-US"/>
    </w:rPr>
  </w:style>
  <w:style w:type="paragraph" w:customStyle="1" w:styleId="EE934DE48FB54DD789710878C0FB60345">
    <w:name w:val="EE934DE48FB54DD789710878C0FB60345"/>
    <w:rsid w:val="00BB7FF3"/>
    <w:pPr>
      <w:spacing w:line="288" w:lineRule="auto"/>
    </w:pPr>
    <w:rPr>
      <w:rFonts w:ascii="Arial" w:eastAsiaTheme="minorHAnsi" w:hAnsi="Arial"/>
      <w:szCs w:val="22"/>
      <w:lang w:eastAsia="en-US"/>
    </w:rPr>
  </w:style>
  <w:style w:type="paragraph" w:customStyle="1" w:styleId="D77A1F465ADC4203A391861CAC78B7765">
    <w:name w:val="D77A1F465ADC4203A391861CAC78B7765"/>
    <w:rsid w:val="00BB7FF3"/>
    <w:pPr>
      <w:spacing w:line="288" w:lineRule="auto"/>
    </w:pPr>
    <w:rPr>
      <w:rFonts w:ascii="Arial" w:eastAsiaTheme="minorHAnsi" w:hAnsi="Arial"/>
      <w:szCs w:val="22"/>
      <w:lang w:eastAsia="en-US"/>
    </w:rPr>
  </w:style>
  <w:style w:type="paragraph" w:customStyle="1" w:styleId="F5690FDC74B8422CA7A1171F4899CE2C5">
    <w:name w:val="F5690FDC74B8422CA7A1171F4899CE2C5"/>
    <w:rsid w:val="00BB7FF3"/>
    <w:pPr>
      <w:spacing w:line="288" w:lineRule="auto"/>
    </w:pPr>
    <w:rPr>
      <w:rFonts w:ascii="Arial" w:eastAsiaTheme="minorHAnsi" w:hAnsi="Arial"/>
      <w:szCs w:val="22"/>
      <w:lang w:eastAsia="en-US"/>
    </w:rPr>
  </w:style>
  <w:style w:type="paragraph" w:customStyle="1" w:styleId="408DFDF7E84241B0B626B9986FC10C125">
    <w:name w:val="408DFDF7E84241B0B626B9986FC10C125"/>
    <w:rsid w:val="00BB7FF3"/>
    <w:pPr>
      <w:spacing w:line="288" w:lineRule="auto"/>
    </w:pPr>
    <w:rPr>
      <w:rFonts w:ascii="Arial" w:eastAsiaTheme="minorHAnsi" w:hAnsi="Arial"/>
      <w:szCs w:val="22"/>
      <w:lang w:eastAsia="en-US"/>
    </w:rPr>
  </w:style>
  <w:style w:type="paragraph" w:customStyle="1" w:styleId="00E299BE1D9E4FA7B65963E79CEF83A45">
    <w:name w:val="00E299BE1D9E4FA7B65963E79CEF83A45"/>
    <w:rsid w:val="00BB7FF3"/>
    <w:pPr>
      <w:spacing w:line="288" w:lineRule="auto"/>
    </w:pPr>
    <w:rPr>
      <w:rFonts w:ascii="Arial" w:eastAsiaTheme="minorHAnsi" w:hAnsi="Arial"/>
      <w:szCs w:val="22"/>
      <w:lang w:eastAsia="en-US"/>
    </w:rPr>
  </w:style>
  <w:style w:type="paragraph" w:customStyle="1" w:styleId="E1BD818118AC4A0D99DAB25411AA87195">
    <w:name w:val="E1BD818118AC4A0D99DAB25411AA87195"/>
    <w:rsid w:val="00BB7FF3"/>
    <w:pPr>
      <w:spacing w:line="288" w:lineRule="auto"/>
    </w:pPr>
    <w:rPr>
      <w:rFonts w:ascii="Arial" w:eastAsiaTheme="minorHAnsi" w:hAnsi="Arial"/>
      <w:szCs w:val="22"/>
      <w:lang w:eastAsia="en-US"/>
    </w:rPr>
  </w:style>
  <w:style w:type="paragraph" w:customStyle="1" w:styleId="96BC17789E7142D0ACCB9CC721EE77EB5">
    <w:name w:val="96BC17789E7142D0ACCB9CC721EE77EB5"/>
    <w:rsid w:val="00BB7FF3"/>
    <w:pPr>
      <w:spacing w:line="288" w:lineRule="auto"/>
    </w:pPr>
    <w:rPr>
      <w:rFonts w:ascii="Arial" w:eastAsiaTheme="minorHAnsi" w:hAnsi="Arial"/>
      <w:szCs w:val="22"/>
      <w:lang w:eastAsia="en-US"/>
    </w:rPr>
  </w:style>
  <w:style w:type="paragraph" w:customStyle="1" w:styleId="48D152587F3D46DAA9B31188F84D5B165">
    <w:name w:val="48D152587F3D46DAA9B31188F84D5B165"/>
    <w:rsid w:val="00BB7FF3"/>
    <w:pPr>
      <w:spacing w:line="288" w:lineRule="auto"/>
    </w:pPr>
    <w:rPr>
      <w:rFonts w:ascii="Arial" w:eastAsiaTheme="minorHAnsi" w:hAnsi="Arial"/>
      <w:szCs w:val="22"/>
      <w:lang w:eastAsia="en-US"/>
    </w:rPr>
  </w:style>
  <w:style w:type="paragraph" w:customStyle="1" w:styleId="C273C777091248CB85238418EEFE754A5">
    <w:name w:val="C273C777091248CB85238418EEFE754A5"/>
    <w:rsid w:val="00BB7FF3"/>
    <w:pPr>
      <w:spacing w:line="288" w:lineRule="auto"/>
    </w:pPr>
    <w:rPr>
      <w:rFonts w:ascii="Arial" w:eastAsiaTheme="minorHAnsi" w:hAnsi="Arial"/>
      <w:szCs w:val="22"/>
      <w:lang w:eastAsia="en-US"/>
    </w:rPr>
  </w:style>
  <w:style w:type="paragraph" w:customStyle="1" w:styleId="306CA457802A4DA8AF1F0818569B4BEC5">
    <w:name w:val="306CA457802A4DA8AF1F0818569B4BEC5"/>
    <w:rsid w:val="00BB7FF3"/>
    <w:pPr>
      <w:spacing w:line="288" w:lineRule="auto"/>
    </w:pPr>
    <w:rPr>
      <w:rFonts w:ascii="Arial" w:eastAsiaTheme="minorHAnsi" w:hAnsi="Arial"/>
      <w:szCs w:val="22"/>
      <w:lang w:eastAsia="en-US"/>
    </w:rPr>
  </w:style>
  <w:style w:type="paragraph" w:customStyle="1" w:styleId="371F51AB2EF041DD89C921B1BFC9DABA5">
    <w:name w:val="371F51AB2EF041DD89C921B1BFC9DABA5"/>
    <w:rsid w:val="00BB7FF3"/>
    <w:pPr>
      <w:spacing w:line="288" w:lineRule="auto"/>
    </w:pPr>
    <w:rPr>
      <w:rFonts w:ascii="Arial" w:eastAsiaTheme="minorHAnsi" w:hAnsi="Arial"/>
      <w:szCs w:val="22"/>
      <w:lang w:eastAsia="en-US"/>
    </w:rPr>
  </w:style>
  <w:style w:type="paragraph" w:customStyle="1" w:styleId="A678B7959DE945A28A1CB72A4AEC14B65">
    <w:name w:val="A678B7959DE945A28A1CB72A4AEC14B65"/>
    <w:rsid w:val="00BB7FF3"/>
    <w:pPr>
      <w:spacing w:line="288" w:lineRule="auto"/>
    </w:pPr>
    <w:rPr>
      <w:rFonts w:ascii="Arial" w:eastAsiaTheme="minorHAnsi" w:hAnsi="Arial"/>
      <w:szCs w:val="22"/>
      <w:lang w:eastAsia="en-US"/>
    </w:rPr>
  </w:style>
  <w:style w:type="paragraph" w:customStyle="1" w:styleId="CD889734FB584F72B698996A8396BDC65">
    <w:name w:val="CD889734FB584F72B698996A8396BDC65"/>
    <w:rsid w:val="00BB7FF3"/>
    <w:pPr>
      <w:spacing w:line="288" w:lineRule="auto"/>
    </w:pPr>
    <w:rPr>
      <w:rFonts w:ascii="Arial" w:eastAsiaTheme="minorHAnsi" w:hAnsi="Arial"/>
      <w:szCs w:val="22"/>
      <w:lang w:eastAsia="en-US"/>
    </w:rPr>
  </w:style>
  <w:style w:type="paragraph" w:customStyle="1" w:styleId="AAB2FA5A73C74FE985C000A2E360C2645">
    <w:name w:val="AAB2FA5A73C74FE985C000A2E360C2645"/>
    <w:rsid w:val="00BB7FF3"/>
    <w:pPr>
      <w:spacing w:line="288" w:lineRule="auto"/>
    </w:pPr>
    <w:rPr>
      <w:rFonts w:ascii="Arial" w:eastAsiaTheme="minorHAnsi" w:hAnsi="Arial"/>
      <w:szCs w:val="22"/>
      <w:lang w:eastAsia="en-US"/>
    </w:rPr>
  </w:style>
  <w:style w:type="paragraph" w:customStyle="1" w:styleId="7FFA41BB007E4EB2901803A8FB98BF7B5">
    <w:name w:val="7FFA41BB007E4EB2901803A8FB98BF7B5"/>
    <w:rsid w:val="00BB7FF3"/>
    <w:pPr>
      <w:spacing w:line="288" w:lineRule="auto"/>
    </w:pPr>
    <w:rPr>
      <w:rFonts w:ascii="Arial" w:eastAsiaTheme="minorHAnsi" w:hAnsi="Arial"/>
      <w:szCs w:val="22"/>
      <w:lang w:eastAsia="en-US"/>
    </w:rPr>
  </w:style>
  <w:style w:type="paragraph" w:customStyle="1" w:styleId="F112B4D40A57473DB7B0A4ACBEB80BB95">
    <w:name w:val="F112B4D40A57473DB7B0A4ACBEB80BB95"/>
    <w:rsid w:val="00BB7FF3"/>
    <w:pPr>
      <w:spacing w:line="288" w:lineRule="auto"/>
    </w:pPr>
    <w:rPr>
      <w:rFonts w:ascii="Arial" w:eastAsiaTheme="minorHAnsi" w:hAnsi="Arial"/>
      <w:szCs w:val="22"/>
      <w:lang w:eastAsia="en-US"/>
    </w:rPr>
  </w:style>
  <w:style w:type="paragraph" w:customStyle="1" w:styleId="DA453DFA7B024B76B4D00B7FA3521D645">
    <w:name w:val="DA453DFA7B024B76B4D00B7FA3521D645"/>
    <w:rsid w:val="00BB7FF3"/>
    <w:pPr>
      <w:spacing w:line="288" w:lineRule="auto"/>
    </w:pPr>
    <w:rPr>
      <w:rFonts w:ascii="Arial" w:eastAsiaTheme="minorHAnsi" w:hAnsi="Arial"/>
      <w:szCs w:val="22"/>
      <w:lang w:eastAsia="en-US"/>
    </w:rPr>
  </w:style>
  <w:style w:type="paragraph" w:customStyle="1" w:styleId="3210D8AE4F7A4303AC9FB95ECAE05B435">
    <w:name w:val="3210D8AE4F7A4303AC9FB95ECAE05B435"/>
    <w:rsid w:val="00BB7FF3"/>
    <w:pPr>
      <w:spacing w:line="288" w:lineRule="auto"/>
    </w:pPr>
    <w:rPr>
      <w:rFonts w:ascii="Arial" w:eastAsiaTheme="minorHAnsi" w:hAnsi="Arial"/>
      <w:szCs w:val="22"/>
      <w:lang w:eastAsia="en-US"/>
    </w:rPr>
  </w:style>
  <w:style w:type="paragraph" w:customStyle="1" w:styleId="C1DEB295C7E041C0AD41EF52730F289A5">
    <w:name w:val="C1DEB295C7E041C0AD41EF52730F289A5"/>
    <w:rsid w:val="00BB7FF3"/>
    <w:pPr>
      <w:spacing w:line="288" w:lineRule="auto"/>
    </w:pPr>
    <w:rPr>
      <w:rFonts w:ascii="Arial" w:eastAsiaTheme="minorHAnsi" w:hAnsi="Arial"/>
      <w:szCs w:val="22"/>
      <w:lang w:eastAsia="en-US"/>
    </w:rPr>
  </w:style>
  <w:style w:type="paragraph" w:customStyle="1" w:styleId="9130C4AEBEA547AD84559A67B047842D5">
    <w:name w:val="9130C4AEBEA547AD84559A67B047842D5"/>
    <w:rsid w:val="00BB7FF3"/>
    <w:pPr>
      <w:spacing w:line="288" w:lineRule="auto"/>
    </w:pPr>
    <w:rPr>
      <w:rFonts w:ascii="Arial" w:eastAsiaTheme="minorHAnsi" w:hAnsi="Arial"/>
      <w:szCs w:val="22"/>
      <w:lang w:eastAsia="en-US"/>
    </w:rPr>
  </w:style>
  <w:style w:type="paragraph" w:customStyle="1" w:styleId="A478900FBEB24A40B4EDB3658F75E9B65">
    <w:name w:val="A478900FBEB24A40B4EDB3658F75E9B65"/>
    <w:rsid w:val="00BB7FF3"/>
    <w:pPr>
      <w:spacing w:line="288" w:lineRule="auto"/>
    </w:pPr>
    <w:rPr>
      <w:rFonts w:ascii="Arial" w:eastAsiaTheme="minorHAnsi" w:hAnsi="Arial"/>
      <w:szCs w:val="22"/>
      <w:lang w:eastAsia="en-US"/>
    </w:rPr>
  </w:style>
  <w:style w:type="paragraph" w:customStyle="1" w:styleId="8DDB2A697B3C44C5BD44E8616F3967B85">
    <w:name w:val="8DDB2A697B3C44C5BD44E8616F3967B85"/>
    <w:rsid w:val="00BB7FF3"/>
    <w:pPr>
      <w:spacing w:line="288" w:lineRule="auto"/>
    </w:pPr>
    <w:rPr>
      <w:rFonts w:ascii="Arial" w:eastAsiaTheme="minorHAnsi" w:hAnsi="Arial"/>
      <w:szCs w:val="22"/>
      <w:lang w:eastAsia="en-US"/>
    </w:rPr>
  </w:style>
  <w:style w:type="paragraph" w:customStyle="1" w:styleId="6CA351165244410CB61FD69263E902235">
    <w:name w:val="6CA351165244410CB61FD69263E902235"/>
    <w:rsid w:val="00BB7FF3"/>
    <w:pPr>
      <w:spacing w:line="288" w:lineRule="auto"/>
    </w:pPr>
    <w:rPr>
      <w:rFonts w:ascii="Arial" w:eastAsiaTheme="minorHAnsi" w:hAnsi="Arial"/>
      <w:szCs w:val="22"/>
      <w:lang w:eastAsia="en-US"/>
    </w:rPr>
  </w:style>
  <w:style w:type="paragraph" w:customStyle="1" w:styleId="7437C7E028EB4CD3BD46E1D62A9861F65">
    <w:name w:val="7437C7E028EB4CD3BD46E1D62A9861F65"/>
    <w:rsid w:val="00BB7FF3"/>
    <w:pPr>
      <w:spacing w:line="288" w:lineRule="auto"/>
    </w:pPr>
    <w:rPr>
      <w:rFonts w:ascii="Arial" w:eastAsiaTheme="minorHAnsi" w:hAnsi="Arial"/>
      <w:szCs w:val="22"/>
      <w:lang w:eastAsia="en-US"/>
    </w:rPr>
  </w:style>
  <w:style w:type="paragraph" w:customStyle="1" w:styleId="156AA6587A2C4EC79F077E5B5EC031604">
    <w:name w:val="156AA6587A2C4EC79F077E5B5EC031604"/>
    <w:rsid w:val="00BB7FF3"/>
    <w:pPr>
      <w:spacing w:line="288" w:lineRule="auto"/>
    </w:pPr>
    <w:rPr>
      <w:rFonts w:ascii="Arial" w:eastAsiaTheme="minorHAnsi" w:hAnsi="Arial"/>
      <w:szCs w:val="22"/>
      <w:lang w:eastAsia="en-US"/>
    </w:rPr>
  </w:style>
  <w:style w:type="paragraph" w:customStyle="1" w:styleId="99AF8517E8FA46C4B6606EF1ABA438114">
    <w:name w:val="99AF8517E8FA46C4B6606EF1ABA438114"/>
    <w:rsid w:val="00BB7FF3"/>
    <w:pPr>
      <w:spacing w:line="288" w:lineRule="auto"/>
    </w:pPr>
    <w:rPr>
      <w:rFonts w:ascii="Arial" w:eastAsiaTheme="minorHAnsi" w:hAnsi="Arial"/>
      <w:szCs w:val="22"/>
      <w:lang w:eastAsia="en-US"/>
    </w:rPr>
  </w:style>
  <w:style w:type="paragraph" w:customStyle="1" w:styleId="0218B71948FA4AA4BA42CCAE911E33924">
    <w:name w:val="0218B71948FA4AA4BA42CCAE911E33924"/>
    <w:rsid w:val="00BB7FF3"/>
    <w:pPr>
      <w:spacing w:line="288" w:lineRule="auto"/>
    </w:pPr>
    <w:rPr>
      <w:rFonts w:ascii="Arial" w:eastAsiaTheme="minorHAnsi" w:hAnsi="Arial"/>
      <w:szCs w:val="22"/>
      <w:lang w:eastAsia="en-US"/>
    </w:rPr>
  </w:style>
  <w:style w:type="paragraph" w:customStyle="1" w:styleId="261BD485A9DC40C4B7281B8FCD639ED24">
    <w:name w:val="261BD485A9DC40C4B7281B8FCD639ED24"/>
    <w:rsid w:val="00BB7FF3"/>
    <w:pPr>
      <w:spacing w:line="288" w:lineRule="auto"/>
    </w:pPr>
    <w:rPr>
      <w:rFonts w:ascii="Arial" w:eastAsiaTheme="minorHAnsi" w:hAnsi="Arial"/>
      <w:szCs w:val="22"/>
      <w:lang w:eastAsia="en-US"/>
    </w:rPr>
  </w:style>
  <w:style w:type="paragraph" w:customStyle="1" w:styleId="B6C3D68D12AD4211BA8FAB2FE434D6CF4">
    <w:name w:val="B6C3D68D12AD4211BA8FAB2FE434D6CF4"/>
    <w:rsid w:val="00BB7FF3"/>
    <w:pPr>
      <w:spacing w:line="288" w:lineRule="auto"/>
    </w:pPr>
    <w:rPr>
      <w:rFonts w:ascii="Arial" w:eastAsiaTheme="minorHAnsi" w:hAnsi="Arial"/>
      <w:szCs w:val="22"/>
      <w:lang w:eastAsia="en-US"/>
    </w:rPr>
  </w:style>
  <w:style w:type="paragraph" w:customStyle="1" w:styleId="D5A9AC259AB24D9593680017F60CFD824">
    <w:name w:val="D5A9AC259AB24D9593680017F60CFD824"/>
    <w:rsid w:val="00BB7FF3"/>
    <w:pPr>
      <w:spacing w:line="288" w:lineRule="auto"/>
    </w:pPr>
    <w:rPr>
      <w:rFonts w:ascii="Arial" w:eastAsiaTheme="minorHAnsi" w:hAnsi="Arial"/>
      <w:szCs w:val="22"/>
      <w:lang w:eastAsia="en-US"/>
    </w:rPr>
  </w:style>
  <w:style w:type="paragraph" w:customStyle="1" w:styleId="86D3E8301D2D4EF88B3CE1BC4BDF6B994">
    <w:name w:val="86D3E8301D2D4EF88B3CE1BC4BDF6B994"/>
    <w:rsid w:val="00BB7FF3"/>
    <w:pPr>
      <w:spacing w:line="288" w:lineRule="auto"/>
    </w:pPr>
    <w:rPr>
      <w:rFonts w:ascii="Arial" w:eastAsiaTheme="minorHAnsi" w:hAnsi="Arial"/>
      <w:szCs w:val="22"/>
      <w:lang w:eastAsia="en-US"/>
    </w:rPr>
  </w:style>
  <w:style w:type="paragraph" w:customStyle="1" w:styleId="9818EAFCAEE54C698C0AD030991CB8EA5">
    <w:name w:val="9818EAFCAEE54C698C0AD030991CB8EA5"/>
    <w:rsid w:val="00BB7FF3"/>
    <w:pPr>
      <w:spacing w:line="288" w:lineRule="auto"/>
    </w:pPr>
    <w:rPr>
      <w:rFonts w:ascii="Arial" w:eastAsiaTheme="minorHAnsi" w:hAnsi="Arial"/>
      <w:szCs w:val="22"/>
      <w:lang w:eastAsia="en-US"/>
    </w:rPr>
  </w:style>
  <w:style w:type="paragraph" w:customStyle="1" w:styleId="4750F849EDDA4EC7B681F96A4B7D1DB25">
    <w:name w:val="4750F849EDDA4EC7B681F96A4B7D1DB25"/>
    <w:rsid w:val="00BB7FF3"/>
    <w:pPr>
      <w:spacing w:line="288" w:lineRule="auto"/>
    </w:pPr>
    <w:rPr>
      <w:rFonts w:ascii="Arial" w:eastAsiaTheme="minorHAnsi" w:hAnsi="Arial"/>
      <w:szCs w:val="22"/>
      <w:lang w:eastAsia="en-US"/>
    </w:rPr>
  </w:style>
  <w:style w:type="paragraph" w:customStyle="1" w:styleId="8DC61D8F2092475C9BC3F19FED6240025">
    <w:name w:val="8DC61D8F2092475C9BC3F19FED6240025"/>
    <w:rsid w:val="00BB7FF3"/>
    <w:pPr>
      <w:spacing w:line="288" w:lineRule="auto"/>
    </w:pPr>
    <w:rPr>
      <w:rFonts w:ascii="Arial" w:eastAsiaTheme="minorHAnsi" w:hAnsi="Arial"/>
      <w:szCs w:val="22"/>
      <w:lang w:eastAsia="en-US"/>
    </w:rPr>
  </w:style>
  <w:style w:type="paragraph" w:customStyle="1" w:styleId="A3C68A34CA8947B7B061D2F02B3307AC">
    <w:name w:val="A3C68A34CA8947B7B061D2F02B3307AC"/>
    <w:rsid w:val="00BB7FF3"/>
    <w:pPr>
      <w:spacing w:line="288" w:lineRule="auto"/>
    </w:pPr>
    <w:rPr>
      <w:rFonts w:ascii="Arial" w:eastAsiaTheme="minorHAnsi" w:hAnsi="Arial"/>
      <w:szCs w:val="22"/>
      <w:lang w:eastAsia="en-US"/>
    </w:rPr>
  </w:style>
  <w:style w:type="paragraph" w:customStyle="1" w:styleId="88FADBB3F2AE4002A465D7294C5828404">
    <w:name w:val="88FADBB3F2AE4002A465D7294C5828404"/>
    <w:rsid w:val="00BB7FF3"/>
    <w:pPr>
      <w:spacing w:line="288" w:lineRule="auto"/>
    </w:pPr>
    <w:rPr>
      <w:rFonts w:ascii="Arial" w:eastAsiaTheme="minorHAnsi" w:hAnsi="Arial"/>
      <w:szCs w:val="22"/>
      <w:lang w:eastAsia="en-US"/>
    </w:rPr>
  </w:style>
  <w:style w:type="paragraph" w:customStyle="1" w:styleId="23EB5F2C09B44D6DAE867A2D48154A1C4">
    <w:name w:val="23EB5F2C09B44D6DAE867A2D48154A1C4"/>
    <w:rsid w:val="00BB7FF3"/>
    <w:pPr>
      <w:spacing w:line="288" w:lineRule="auto"/>
    </w:pPr>
    <w:rPr>
      <w:rFonts w:ascii="Arial" w:eastAsiaTheme="minorHAnsi" w:hAnsi="Arial"/>
      <w:szCs w:val="22"/>
      <w:lang w:eastAsia="en-US"/>
    </w:rPr>
  </w:style>
  <w:style w:type="paragraph" w:customStyle="1" w:styleId="C9D2CAF44C05436E87614CBCD714EAEE4">
    <w:name w:val="C9D2CAF44C05436E87614CBCD714EAEE4"/>
    <w:rsid w:val="00BB7FF3"/>
    <w:pPr>
      <w:spacing w:line="288" w:lineRule="auto"/>
    </w:pPr>
    <w:rPr>
      <w:rFonts w:ascii="Arial" w:eastAsiaTheme="minorHAnsi" w:hAnsi="Arial"/>
      <w:szCs w:val="22"/>
      <w:lang w:eastAsia="en-US"/>
    </w:rPr>
  </w:style>
  <w:style w:type="paragraph" w:customStyle="1" w:styleId="69908A32EC9C4884BE1A3F5762C39A994">
    <w:name w:val="69908A32EC9C4884BE1A3F5762C39A994"/>
    <w:rsid w:val="00BB7FF3"/>
    <w:pPr>
      <w:spacing w:line="288" w:lineRule="auto"/>
    </w:pPr>
    <w:rPr>
      <w:rFonts w:ascii="Arial" w:eastAsiaTheme="minorHAnsi" w:hAnsi="Arial"/>
      <w:szCs w:val="22"/>
      <w:lang w:eastAsia="en-US"/>
    </w:rPr>
  </w:style>
  <w:style w:type="paragraph" w:customStyle="1" w:styleId="E07E990A83724B899CD6FD9CE0F43E664">
    <w:name w:val="E07E990A83724B899CD6FD9CE0F43E664"/>
    <w:rsid w:val="00BB7FF3"/>
    <w:pPr>
      <w:spacing w:line="288" w:lineRule="auto"/>
    </w:pPr>
    <w:rPr>
      <w:rFonts w:ascii="Arial" w:eastAsiaTheme="minorHAnsi" w:hAnsi="Arial"/>
      <w:szCs w:val="22"/>
      <w:lang w:eastAsia="en-US"/>
    </w:rPr>
  </w:style>
  <w:style w:type="paragraph" w:customStyle="1" w:styleId="A966E36FBDB447F7906FEF60BD08EF025">
    <w:name w:val="A966E36FBDB447F7906FEF60BD08EF025"/>
    <w:rsid w:val="00BB7FF3"/>
    <w:pPr>
      <w:spacing w:line="288" w:lineRule="auto"/>
    </w:pPr>
    <w:rPr>
      <w:rFonts w:ascii="Arial" w:eastAsiaTheme="minorHAnsi" w:hAnsi="Arial"/>
      <w:szCs w:val="22"/>
      <w:lang w:eastAsia="en-US"/>
    </w:rPr>
  </w:style>
  <w:style w:type="paragraph" w:customStyle="1" w:styleId="B785958DB80B4DEC8F194F15F7B114DC5">
    <w:name w:val="B785958DB80B4DEC8F194F15F7B114DC5"/>
    <w:rsid w:val="00BB7FF3"/>
    <w:pPr>
      <w:spacing w:line="288" w:lineRule="auto"/>
    </w:pPr>
    <w:rPr>
      <w:rFonts w:ascii="Arial" w:eastAsiaTheme="minorHAnsi" w:hAnsi="Arial"/>
      <w:szCs w:val="22"/>
      <w:lang w:eastAsia="en-US"/>
    </w:rPr>
  </w:style>
  <w:style w:type="paragraph" w:customStyle="1" w:styleId="115FA57A89EB49C9AAD49586147831505">
    <w:name w:val="115FA57A89EB49C9AAD49586147831505"/>
    <w:rsid w:val="00BB7FF3"/>
    <w:pPr>
      <w:spacing w:line="288" w:lineRule="auto"/>
    </w:pPr>
    <w:rPr>
      <w:rFonts w:ascii="Arial" w:eastAsiaTheme="minorHAnsi" w:hAnsi="Arial"/>
      <w:szCs w:val="22"/>
      <w:lang w:eastAsia="en-US"/>
    </w:rPr>
  </w:style>
  <w:style w:type="paragraph" w:customStyle="1" w:styleId="667F957CC40B4FB48A585770365FD8D85">
    <w:name w:val="667F957CC40B4FB48A585770365FD8D85"/>
    <w:rsid w:val="00BB7FF3"/>
    <w:pPr>
      <w:spacing w:line="288" w:lineRule="auto"/>
    </w:pPr>
    <w:rPr>
      <w:rFonts w:ascii="Arial" w:eastAsiaTheme="minorHAnsi" w:hAnsi="Arial"/>
      <w:szCs w:val="22"/>
      <w:lang w:eastAsia="en-US"/>
    </w:rPr>
  </w:style>
  <w:style w:type="paragraph" w:customStyle="1" w:styleId="BE42CD1D5D6A498781FA68680C0A9BB95">
    <w:name w:val="BE42CD1D5D6A498781FA68680C0A9BB95"/>
    <w:rsid w:val="00BB7FF3"/>
    <w:pPr>
      <w:spacing w:line="288" w:lineRule="auto"/>
    </w:pPr>
    <w:rPr>
      <w:rFonts w:ascii="Arial" w:eastAsiaTheme="minorHAnsi" w:hAnsi="Arial"/>
      <w:szCs w:val="22"/>
      <w:lang w:eastAsia="en-US"/>
    </w:rPr>
  </w:style>
  <w:style w:type="paragraph" w:customStyle="1" w:styleId="8693BFA9E87F46DAB79B98C4F715F9395">
    <w:name w:val="8693BFA9E87F46DAB79B98C4F715F9395"/>
    <w:rsid w:val="00BB7FF3"/>
    <w:pPr>
      <w:spacing w:line="288" w:lineRule="auto"/>
    </w:pPr>
    <w:rPr>
      <w:rFonts w:ascii="Arial" w:eastAsiaTheme="minorHAnsi" w:hAnsi="Arial"/>
      <w:szCs w:val="22"/>
      <w:lang w:eastAsia="en-US"/>
    </w:rPr>
  </w:style>
  <w:style w:type="paragraph" w:customStyle="1" w:styleId="A10A5709FDC34B70B044BFC6EE0DA9835">
    <w:name w:val="A10A5709FDC34B70B044BFC6EE0DA9835"/>
    <w:rsid w:val="00BB7FF3"/>
    <w:pPr>
      <w:spacing w:line="288" w:lineRule="auto"/>
    </w:pPr>
    <w:rPr>
      <w:rFonts w:ascii="Arial" w:eastAsiaTheme="minorHAnsi" w:hAnsi="Arial"/>
      <w:szCs w:val="22"/>
      <w:lang w:eastAsia="en-US"/>
    </w:rPr>
  </w:style>
  <w:style w:type="paragraph" w:customStyle="1" w:styleId="2A3D506BF98847F099C38A4EC4D0CB0D5">
    <w:name w:val="2A3D506BF98847F099C38A4EC4D0CB0D5"/>
    <w:rsid w:val="00BB7FF3"/>
    <w:pPr>
      <w:spacing w:line="288" w:lineRule="auto"/>
    </w:pPr>
    <w:rPr>
      <w:rFonts w:ascii="Arial" w:eastAsiaTheme="minorHAnsi" w:hAnsi="Arial"/>
      <w:szCs w:val="22"/>
      <w:lang w:eastAsia="en-US"/>
    </w:rPr>
  </w:style>
  <w:style w:type="paragraph" w:customStyle="1" w:styleId="E2A4FAF6D2DE4921AC551351078EEA095">
    <w:name w:val="E2A4FAF6D2DE4921AC551351078EEA095"/>
    <w:rsid w:val="00BB7FF3"/>
    <w:pPr>
      <w:spacing w:line="288" w:lineRule="auto"/>
    </w:pPr>
    <w:rPr>
      <w:rFonts w:ascii="Arial" w:eastAsiaTheme="minorHAnsi" w:hAnsi="Arial"/>
      <w:szCs w:val="22"/>
      <w:lang w:eastAsia="en-US"/>
    </w:rPr>
  </w:style>
  <w:style w:type="paragraph" w:customStyle="1" w:styleId="A16D3DDB326A4DA88797CB5808542FD05">
    <w:name w:val="A16D3DDB326A4DA88797CB5808542FD05"/>
    <w:rsid w:val="00BB7FF3"/>
    <w:pPr>
      <w:spacing w:line="288" w:lineRule="auto"/>
    </w:pPr>
    <w:rPr>
      <w:rFonts w:ascii="Arial" w:eastAsiaTheme="minorHAnsi" w:hAnsi="Arial"/>
      <w:szCs w:val="22"/>
      <w:lang w:eastAsia="en-US"/>
    </w:rPr>
  </w:style>
  <w:style w:type="paragraph" w:customStyle="1" w:styleId="804962C208894904AB0EE1DEF45F12B05">
    <w:name w:val="804962C208894904AB0EE1DEF45F12B05"/>
    <w:rsid w:val="00BB7FF3"/>
    <w:pPr>
      <w:spacing w:line="288" w:lineRule="auto"/>
    </w:pPr>
    <w:rPr>
      <w:rFonts w:ascii="Arial" w:eastAsiaTheme="minorHAnsi" w:hAnsi="Arial"/>
      <w:szCs w:val="22"/>
      <w:lang w:eastAsia="en-US"/>
    </w:rPr>
  </w:style>
  <w:style w:type="paragraph" w:customStyle="1" w:styleId="9E10DC8DEDB746008A451CAD6C34DF8F5">
    <w:name w:val="9E10DC8DEDB746008A451CAD6C34DF8F5"/>
    <w:rsid w:val="00BB7FF3"/>
    <w:pPr>
      <w:spacing w:line="288" w:lineRule="auto"/>
    </w:pPr>
    <w:rPr>
      <w:rFonts w:ascii="Arial" w:eastAsiaTheme="minorHAnsi" w:hAnsi="Arial"/>
      <w:szCs w:val="22"/>
      <w:lang w:eastAsia="en-US"/>
    </w:rPr>
  </w:style>
  <w:style w:type="paragraph" w:customStyle="1" w:styleId="5D92A89AB41740B2866D7EF6DE58997F5">
    <w:name w:val="5D92A89AB41740B2866D7EF6DE58997F5"/>
    <w:rsid w:val="00BB7FF3"/>
    <w:pPr>
      <w:spacing w:line="288" w:lineRule="auto"/>
    </w:pPr>
    <w:rPr>
      <w:rFonts w:ascii="Arial" w:eastAsiaTheme="minorHAnsi" w:hAnsi="Arial"/>
      <w:szCs w:val="22"/>
      <w:lang w:eastAsia="en-US"/>
    </w:rPr>
  </w:style>
  <w:style w:type="paragraph" w:customStyle="1" w:styleId="B831F9BE72A9456E85715E98AA937E695">
    <w:name w:val="B831F9BE72A9456E85715E98AA937E695"/>
    <w:rsid w:val="00BB7FF3"/>
    <w:pPr>
      <w:spacing w:line="288" w:lineRule="auto"/>
    </w:pPr>
    <w:rPr>
      <w:rFonts w:ascii="Arial" w:eastAsiaTheme="minorHAnsi" w:hAnsi="Arial"/>
      <w:szCs w:val="22"/>
      <w:lang w:eastAsia="en-US"/>
    </w:rPr>
  </w:style>
  <w:style w:type="paragraph" w:customStyle="1" w:styleId="0494AF44D59F4BFC9333EAF6C44C7E505">
    <w:name w:val="0494AF44D59F4BFC9333EAF6C44C7E505"/>
    <w:rsid w:val="00BB7FF3"/>
    <w:pPr>
      <w:spacing w:line="288" w:lineRule="auto"/>
    </w:pPr>
    <w:rPr>
      <w:rFonts w:ascii="Arial" w:eastAsiaTheme="minorHAnsi" w:hAnsi="Arial"/>
      <w:szCs w:val="22"/>
      <w:lang w:eastAsia="en-US"/>
    </w:rPr>
  </w:style>
  <w:style w:type="paragraph" w:customStyle="1" w:styleId="15E94AC3ABED41249DDA76D99D4E1CA45">
    <w:name w:val="15E94AC3ABED41249DDA76D99D4E1CA45"/>
    <w:rsid w:val="00BB7FF3"/>
    <w:pPr>
      <w:spacing w:line="288" w:lineRule="auto"/>
    </w:pPr>
    <w:rPr>
      <w:rFonts w:ascii="Arial" w:eastAsiaTheme="minorHAnsi" w:hAnsi="Arial"/>
      <w:szCs w:val="22"/>
      <w:lang w:eastAsia="en-US"/>
    </w:rPr>
  </w:style>
  <w:style w:type="paragraph" w:customStyle="1" w:styleId="27B26C11422F49A49FF5840E19A1B18A5">
    <w:name w:val="27B26C11422F49A49FF5840E19A1B18A5"/>
    <w:rsid w:val="00BB7FF3"/>
    <w:pPr>
      <w:spacing w:line="288" w:lineRule="auto"/>
    </w:pPr>
    <w:rPr>
      <w:rFonts w:ascii="Arial" w:eastAsiaTheme="minorHAnsi" w:hAnsi="Arial"/>
      <w:szCs w:val="22"/>
      <w:lang w:eastAsia="en-US"/>
    </w:rPr>
  </w:style>
  <w:style w:type="paragraph" w:customStyle="1" w:styleId="7E0D463F0907459889FBA16FABE9575B5">
    <w:name w:val="7E0D463F0907459889FBA16FABE9575B5"/>
    <w:rsid w:val="00BB7FF3"/>
    <w:pPr>
      <w:spacing w:line="288" w:lineRule="auto"/>
    </w:pPr>
    <w:rPr>
      <w:rFonts w:ascii="Arial" w:eastAsiaTheme="minorHAnsi" w:hAnsi="Arial"/>
      <w:szCs w:val="22"/>
      <w:lang w:eastAsia="en-US"/>
    </w:rPr>
  </w:style>
  <w:style w:type="paragraph" w:customStyle="1" w:styleId="F2D83FAACE8544B4A169065A1D7953E35">
    <w:name w:val="F2D83FAACE8544B4A169065A1D7953E35"/>
    <w:rsid w:val="00BB7FF3"/>
    <w:pPr>
      <w:spacing w:line="288" w:lineRule="auto"/>
    </w:pPr>
    <w:rPr>
      <w:rFonts w:ascii="Arial" w:eastAsiaTheme="minorHAnsi" w:hAnsi="Arial"/>
      <w:szCs w:val="22"/>
      <w:lang w:eastAsia="en-US"/>
    </w:rPr>
  </w:style>
  <w:style w:type="paragraph" w:customStyle="1" w:styleId="F9F3E4883CB349CF808EE6F0F2FB36F45">
    <w:name w:val="F9F3E4883CB349CF808EE6F0F2FB36F45"/>
    <w:rsid w:val="00BB7FF3"/>
    <w:pPr>
      <w:spacing w:line="288" w:lineRule="auto"/>
    </w:pPr>
    <w:rPr>
      <w:rFonts w:ascii="Arial" w:eastAsiaTheme="minorHAnsi" w:hAnsi="Arial"/>
      <w:szCs w:val="22"/>
      <w:lang w:eastAsia="en-US"/>
    </w:rPr>
  </w:style>
  <w:style w:type="paragraph" w:customStyle="1" w:styleId="4D38E5CB5A0D4D369F16502430DDDE765">
    <w:name w:val="4D38E5CB5A0D4D369F16502430DDDE765"/>
    <w:rsid w:val="00BB7FF3"/>
    <w:pPr>
      <w:spacing w:line="288" w:lineRule="auto"/>
    </w:pPr>
    <w:rPr>
      <w:rFonts w:ascii="Arial" w:eastAsiaTheme="minorHAnsi" w:hAnsi="Arial"/>
      <w:szCs w:val="22"/>
      <w:lang w:eastAsia="en-US"/>
    </w:rPr>
  </w:style>
  <w:style w:type="paragraph" w:customStyle="1" w:styleId="682CBEF143954ECEAC6BB35F4C5C258B5">
    <w:name w:val="682CBEF143954ECEAC6BB35F4C5C258B5"/>
    <w:rsid w:val="00BB7FF3"/>
    <w:pPr>
      <w:spacing w:line="288" w:lineRule="auto"/>
    </w:pPr>
    <w:rPr>
      <w:rFonts w:ascii="Arial" w:eastAsiaTheme="minorHAnsi" w:hAnsi="Arial"/>
      <w:szCs w:val="22"/>
      <w:lang w:eastAsia="en-US"/>
    </w:rPr>
  </w:style>
  <w:style w:type="paragraph" w:customStyle="1" w:styleId="89B2064262C64415919E62938DC7A3A55">
    <w:name w:val="89B2064262C64415919E62938DC7A3A55"/>
    <w:rsid w:val="00BB7FF3"/>
    <w:pPr>
      <w:spacing w:line="288" w:lineRule="auto"/>
    </w:pPr>
    <w:rPr>
      <w:rFonts w:ascii="Arial" w:eastAsiaTheme="minorHAnsi" w:hAnsi="Arial"/>
      <w:szCs w:val="22"/>
      <w:lang w:eastAsia="en-US"/>
    </w:rPr>
  </w:style>
  <w:style w:type="paragraph" w:customStyle="1" w:styleId="E0F48F79416A49BD9CF328374AF6257D5">
    <w:name w:val="E0F48F79416A49BD9CF328374AF6257D5"/>
    <w:rsid w:val="00BB7FF3"/>
    <w:pPr>
      <w:spacing w:line="288" w:lineRule="auto"/>
    </w:pPr>
    <w:rPr>
      <w:rFonts w:ascii="Arial" w:eastAsiaTheme="minorHAnsi" w:hAnsi="Arial"/>
      <w:szCs w:val="22"/>
      <w:lang w:eastAsia="en-US"/>
    </w:rPr>
  </w:style>
  <w:style w:type="paragraph" w:customStyle="1" w:styleId="EAA82526F9E94EE08B44E5FF699A01A35">
    <w:name w:val="EAA82526F9E94EE08B44E5FF699A01A35"/>
    <w:rsid w:val="00BB7FF3"/>
    <w:pPr>
      <w:spacing w:line="288" w:lineRule="auto"/>
    </w:pPr>
    <w:rPr>
      <w:rFonts w:ascii="Arial" w:eastAsiaTheme="minorHAnsi" w:hAnsi="Arial"/>
      <w:szCs w:val="22"/>
      <w:lang w:eastAsia="en-US"/>
    </w:rPr>
  </w:style>
  <w:style w:type="paragraph" w:customStyle="1" w:styleId="F5AD502C146B45068523C4481C1C09605">
    <w:name w:val="F5AD502C146B45068523C4481C1C09605"/>
    <w:rsid w:val="00BB7FF3"/>
    <w:pPr>
      <w:spacing w:line="288" w:lineRule="auto"/>
    </w:pPr>
    <w:rPr>
      <w:rFonts w:ascii="Arial" w:eastAsiaTheme="minorHAnsi" w:hAnsi="Arial"/>
      <w:szCs w:val="22"/>
      <w:lang w:eastAsia="en-US"/>
    </w:rPr>
  </w:style>
  <w:style w:type="paragraph" w:customStyle="1" w:styleId="859648DAC45643E98C30026F17D185005">
    <w:name w:val="859648DAC45643E98C30026F17D185005"/>
    <w:rsid w:val="00BB7FF3"/>
    <w:pPr>
      <w:spacing w:line="288" w:lineRule="auto"/>
    </w:pPr>
    <w:rPr>
      <w:rFonts w:ascii="Arial" w:eastAsiaTheme="minorHAnsi" w:hAnsi="Arial"/>
      <w:szCs w:val="22"/>
      <w:lang w:eastAsia="en-US"/>
    </w:rPr>
  </w:style>
  <w:style w:type="paragraph" w:customStyle="1" w:styleId="DC302CD43F7342889AFB69CADCC4AB105">
    <w:name w:val="DC302CD43F7342889AFB69CADCC4AB105"/>
    <w:rsid w:val="00BB7FF3"/>
    <w:pPr>
      <w:spacing w:line="288" w:lineRule="auto"/>
    </w:pPr>
    <w:rPr>
      <w:rFonts w:ascii="Arial" w:eastAsiaTheme="minorHAnsi" w:hAnsi="Arial"/>
      <w:szCs w:val="22"/>
      <w:lang w:eastAsia="en-US"/>
    </w:rPr>
  </w:style>
  <w:style w:type="paragraph" w:customStyle="1" w:styleId="58681F32C92F4AC5ACD29561F651AC9B5">
    <w:name w:val="58681F32C92F4AC5ACD29561F651AC9B5"/>
    <w:rsid w:val="00BB7FF3"/>
    <w:pPr>
      <w:spacing w:line="288" w:lineRule="auto"/>
    </w:pPr>
    <w:rPr>
      <w:rFonts w:ascii="Arial" w:eastAsiaTheme="minorHAnsi" w:hAnsi="Arial"/>
      <w:szCs w:val="22"/>
      <w:lang w:eastAsia="en-US"/>
    </w:rPr>
  </w:style>
  <w:style w:type="paragraph" w:customStyle="1" w:styleId="62ED99535800467482799358605FB2F15">
    <w:name w:val="62ED99535800467482799358605FB2F15"/>
    <w:rsid w:val="00BB7FF3"/>
    <w:pPr>
      <w:spacing w:line="288" w:lineRule="auto"/>
    </w:pPr>
    <w:rPr>
      <w:rFonts w:ascii="Arial" w:eastAsiaTheme="minorHAnsi" w:hAnsi="Arial"/>
      <w:szCs w:val="22"/>
      <w:lang w:eastAsia="en-US"/>
    </w:rPr>
  </w:style>
  <w:style w:type="paragraph" w:customStyle="1" w:styleId="E8F43FF7AF74444AAE9FB6B14B99856B5">
    <w:name w:val="E8F43FF7AF74444AAE9FB6B14B99856B5"/>
    <w:rsid w:val="00BB7FF3"/>
    <w:pPr>
      <w:spacing w:line="288" w:lineRule="auto"/>
    </w:pPr>
    <w:rPr>
      <w:rFonts w:ascii="Arial" w:eastAsiaTheme="minorHAnsi" w:hAnsi="Arial"/>
      <w:szCs w:val="22"/>
      <w:lang w:eastAsia="en-US"/>
    </w:rPr>
  </w:style>
  <w:style w:type="paragraph" w:customStyle="1" w:styleId="3B122E092BF94405A421AC5974C6DF755">
    <w:name w:val="3B122E092BF94405A421AC5974C6DF755"/>
    <w:rsid w:val="00BB7FF3"/>
    <w:pPr>
      <w:spacing w:line="288" w:lineRule="auto"/>
    </w:pPr>
    <w:rPr>
      <w:rFonts w:ascii="Arial" w:eastAsiaTheme="minorHAnsi" w:hAnsi="Arial"/>
      <w:szCs w:val="22"/>
      <w:lang w:eastAsia="en-US"/>
    </w:rPr>
  </w:style>
  <w:style w:type="paragraph" w:customStyle="1" w:styleId="07768B1921FC42C68164C2E7ED0978F35">
    <w:name w:val="07768B1921FC42C68164C2E7ED0978F35"/>
    <w:rsid w:val="00BB7FF3"/>
    <w:pPr>
      <w:spacing w:line="288" w:lineRule="auto"/>
    </w:pPr>
    <w:rPr>
      <w:rFonts w:ascii="Arial" w:eastAsiaTheme="minorHAnsi" w:hAnsi="Arial"/>
      <w:szCs w:val="22"/>
      <w:lang w:eastAsia="en-US"/>
    </w:rPr>
  </w:style>
  <w:style w:type="paragraph" w:customStyle="1" w:styleId="A8B6D5E776524B8489DD7702983A333C5">
    <w:name w:val="A8B6D5E776524B8489DD7702983A333C5"/>
    <w:rsid w:val="00BB7FF3"/>
    <w:pPr>
      <w:spacing w:line="288" w:lineRule="auto"/>
    </w:pPr>
    <w:rPr>
      <w:rFonts w:ascii="Arial" w:eastAsiaTheme="minorHAnsi" w:hAnsi="Arial"/>
      <w:szCs w:val="22"/>
      <w:lang w:eastAsia="en-US"/>
    </w:rPr>
  </w:style>
  <w:style w:type="paragraph" w:customStyle="1" w:styleId="912DE54FF1BB42719138443B1E82AC1C5">
    <w:name w:val="912DE54FF1BB42719138443B1E82AC1C5"/>
    <w:rsid w:val="00BB7FF3"/>
    <w:pPr>
      <w:spacing w:line="288" w:lineRule="auto"/>
    </w:pPr>
    <w:rPr>
      <w:rFonts w:ascii="Arial" w:eastAsiaTheme="minorHAnsi" w:hAnsi="Arial"/>
      <w:szCs w:val="22"/>
      <w:lang w:eastAsia="en-US"/>
    </w:rPr>
  </w:style>
  <w:style w:type="paragraph" w:customStyle="1" w:styleId="58D4AE059EF0435F909037321C1D46395">
    <w:name w:val="58D4AE059EF0435F909037321C1D46395"/>
    <w:rsid w:val="00BB7FF3"/>
    <w:pPr>
      <w:spacing w:line="288" w:lineRule="auto"/>
    </w:pPr>
    <w:rPr>
      <w:rFonts w:ascii="Arial" w:eastAsiaTheme="minorHAnsi" w:hAnsi="Arial"/>
      <w:szCs w:val="22"/>
      <w:lang w:eastAsia="en-US"/>
    </w:rPr>
  </w:style>
  <w:style w:type="paragraph" w:customStyle="1" w:styleId="D833ED1088C94CB5A974F9415848C9A75">
    <w:name w:val="D833ED1088C94CB5A974F9415848C9A75"/>
    <w:rsid w:val="00BB7FF3"/>
    <w:pPr>
      <w:spacing w:line="288" w:lineRule="auto"/>
    </w:pPr>
    <w:rPr>
      <w:rFonts w:ascii="Arial" w:eastAsiaTheme="minorHAnsi" w:hAnsi="Arial"/>
      <w:szCs w:val="22"/>
      <w:lang w:eastAsia="en-US"/>
    </w:rPr>
  </w:style>
  <w:style w:type="paragraph" w:customStyle="1" w:styleId="BCFAC2B7E3364BF18FAC0CFCB618ED3F5">
    <w:name w:val="BCFAC2B7E3364BF18FAC0CFCB618ED3F5"/>
    <w:rsid w:val="00BB7FF3"/>
    <w:pPr>
      <w:spacing w:line="288" w:lineRule="auto"/>
    </w:pPr>
    <w:rPr>
      <w:rFonts w:ascii="Arial" w:eastAsiaTheme="minorHAnsi" w:hAnsi="Arial"/>
      <w:szCs w:val="22"/>
      <w:lang w:eastAsia="en-US"/>
    </w:rPr>
  </w:style>
  <w:style w:type="paragraph" w:customStyle="1" w:styleId="F1E106F526334903A0B15146B42FF2C95">
    <w:name w:val="F1E106F526334903A0B15146B42FF2C95"/>
    <w:rsid w:val="00BB7FF3"/>
    <w:pPr>
      <w:spacing w:line="288" w:lineRule="auto"/>
    </w:pPr>
    <w:rPr>
      <w:rFonts w:ascii="Arial" w:eastAsiaTheme="minorHAnsi" w:hAnsi="Arial"/>
      <w:szCs w:val="22"/>
      <w:lang w:eastAsia="en-US"/>
    </w:rPr>
  </w:style>
  <w:style w:type="paragraph" w:customStyle="1" w:styleId="F258B11810344397B13D41C319DB582E5">
    <w:name w:val="F258B11810344397B13D41C319DB582E5"/>
    <w:rsid w:val="00BB7FF3"/>
    <w:pPr>
      <w:spacing w:line="288" w:lineRule="auto"/>
    </w:pPr>
    <w:rPr>
      <w:rFonts w:ascii="Arial" w:eastAsiaTheme="minorHAnsi" w:hAnsi="Arial"/>
      <w:szCs w:val="22"/>
      <w:lang w:eastAsia="en-US"/>
    </w:rPr>
  </w:style>
  <w:style w:type="paragraph" w:customStyle="1" w:styleId="86C7C286C27145CAA317688CBFCA937B5">
    <w:name w:val="86C7C286C27145CAA317688CBFCA937B5"/>
    <w:rsid w:val="00BB7FF3"/>
    <w:pPr>
      <w:spacing w:line="288" w:lineRule="auto"/>
    </w:pPr>
    <w:rPr>
      <w:rFonts w:ascii="Arial" w:eastAsiaTheme="minorHAnsi" w:hAnsi="Arial"/>
      <w:szCs w:val="22"/>
      <w:lang w:eastAsia="en-US"/>
    </w:rPr>
  </w:style>
  <w:style w:type="paragraph" w:customStyle="1" w:styleId="72ADBC3F5D3341299686550A917743335">
    <w:name w:val="72ADBC3F5D3341299686550A917743335"/>
    <w:rsid w:val="00BB7FF3"/>
    <w:pPr>
      <w:spacing w:line="288" w:lineRule="auto"/>
    </w:pPr>
    <w:rPr>
      <w:rFonts w:ascii="Arial" w:eastAsiaTheme="minorHAnsi" w:hAnsi="Arial"/>
      <w:szCs w:val="22"/>
      <w:lang w:eastAsia="en-US"/>
    </w:rPr>
  </w:style>
  <w:style w:type="paragraph" w:customStyle="1" w:styleId="91FB671E031546DCBF581EA2E1EE778A5">
    <w:name w:val="91FB671E031546DCBF581EA2E1EE778A5"/>
    <w:rsid w:val="00BB7FF3"/>
    <w:pPr>
      <w:spacing w:line="288" w:lineRule="auto"/>
    </w:pPr>
    <w:rPr>
      <w:rFonts w:ascii="Arial" w:eastAsiaTheme="minorHAnsi" w:hAnsi="Arial"/>
      <w:szCs w:val="22"/>
      <w:lang w:eastAsia="en-US"/>
    </w:rPr>
  </w:style>
  <w:style w:type="paragraph" w:customStyle="1" w:styleId="FCE40C240A7B489EA614DAB304303D3A5">
    <w:name w:val="FCE40C240A7B489EA614DAB304303D3A5"/>
    <w:rsid w:val="00BB7FF3"/>
    <w:pPr>
      <w:spacing w:line="288" w:lineRule="auto"/>
    </w:pPr>
    <w:rPr>
      <w:rFonts w:ascii="Arial" w:eastAsiaTheme="minorHAnsi" w:hAnsi="Arial"/>
      <w:szCs w:val="22"/>
      <w:lang w:eastAsia="en-US"/>
    </w:rPr>
  </w:style>
  <w:style w:type="paragraph" w:customStyle="1" w:styleId="8BC5125924F644868CA8555F9F1975A74">
    <w:name w:val="8BC5125924F644868CA8555F9F1975A74"/>
    <w:rsid w:val="00BB7FF3"/>
    <w:pPr>
      <w:spacing w:line="288" w:lineRule="auto"/>
    </w:pPr>
    <w:rPr>
      <w:rFonts w:ascii="Arial" w:eastAsiaTheme="minorHAnsi" w:hAnsi="Arial"/>
      <w:szCs w:val="22"/>
      <w:lang w:eastAsia="en-US"/>
    </w:rPr>
  </w:style>
  <w:style w:type="paragraph" w:customStyle="1" w:styleId="70CFE9248F024752BBCAE1336844D1F95">
    <w:name w:val="70CFE9248F024752BBCAE1336844D1F95"/>
    <w:rsid w:val="00BB7FF3"/>
    <w:pPr>
      <w:spacing w:line="288" w:lineRule="auto"/>
    </w:pPr>
    <w:rPr>
      <w:rFonts w:ascii="Arial" w:eastAsiaTheme="minorHAnsi" w:hAnsi="Arial"/>
      <w:szCs w:val="22"/>
      <w:lang w:eastAsia="en-US"/>
    </w:rPr>
  </w:style>
  <w:style w:type="paragraph" w:customStyle="1" w:styleId="35E91E2BE4E24898A1EF08817EDACC395">
    <w:name w:val="35E91E2BE4E24898A1EF08817EDACC395"/>
    <w:rsid w:val="00BB7FF3"/>
    <w:pPr>
      <w:spacing w:line="288" w:lineRule="auto"/>
    </w:pPr>
    <w:rPr>
      <w:rFonts w:ascii="Arial" w:eastAsiaTheme="minorHAnsi" w:hAnsi="Arial"/>
      <w:szCs w:val="22"/>
      <w:lang w:eastAsia="en-US"/>
    </w:rPr>
  </w:style>
  <w:style w:type="paragraph" w:customStyle="1" w:styleId="054A703CDADC4D09B39BB77BD03206C35">
    <w:name w:val="054A703CDADC4D09B39BB77BD03206C35"/>
    <w:rsid w:val="00BB7FF3"/>
    <w:pPr>
      <w:spacing w:line="288" w:lineRule="auto"/>
    </w:pPr>
    <w:rPr>
      <w:rFonts w:ascii="Arial" w:eastAsiaTheme="minorHAnsi" w:hAnsi="Arial"/>
      <w:szCs w:val="22"/>
      <w:lang w:eastAsia="en-US"/>
    </w:rPr>
  </w:style>
  <w:style w:type="paragraph" w:customStyle="1" w:styleId="265B68622CAC428EAB1D6D829D881BEE5">
    <w:name w:val="265B68622CAC428EAB1D6D829D881BEE5"/>
    <w:rsid w:val="00BB7FF3"/>
    <w:pPr>
      <w:spacing w:line="288" w:lineRule="auto"/>
    </w:pPr>
    <w:rPr>
      <w:rFonts w:ascii="Arial" w:eastAsiaTheme="minorHAnsi" w:hAnsi="Arial"/>
      <w:szCs w:val="22"/>
      <w:lang w:eastAsia="en-US"/>
    </w:rPr>
  </w:style>
  <w:style w:type="paragraph" w:customStyle="1" w:styleId="ACDE8E87034A4DAAAA042862FFC9E6E55">
    <w:name w:val="ACDE8E87034A4DAAAA042862FFC9E6E55"/>
    <w:rsid w:val="00BB7FF3"/>
    <w:pPr>
      <w:spacing w:line="288" w:lineRule="auto"/>
    </w:pPr>
    <w:rPr>
      <w:rFonts w:ascii="Arial" w:eastAsiaTheme="minorHAnsi" w:hAnsi="Arial"/>
      <w:szCs w:val="22"/>
      <w:lang w:eastAsia="en-US"/>
    </w:rPr>
  </w:style>
  <w:style w:type="paragraph" w:customStyle="1" w:styleId="9C010E4A950544858EA9104932F476B45">
    <w:name w:val="9C010E4A950544858EA9104932F476B45"/>
    <w:rsid w:val="00BB7FF3"/>
    <w:pPr>
      <w:spacing w:line="288" w:lineRule="auto"/>
    </w:pPr>
    <w:rPr>
      <w:rFonts w:ascii="Arial" w:eastAsiaTheme="minorHAnsi" w:hAnsi="Arial"/>
      <w:szCs w:val="22"/>
      <w:lang w:eastAsia="en-US"/>
    </w:rPr>
  </w:style>
  <w:style w:type="paragraph" w:customStyle="1" w:styleId="89650B4F4C2D4B26B05A94BBEC62C7DB5">
    <w:name w:val="89650B4F4C2D4B26B05A94BBEC62C7DB5"/>
    <w:rsid w:val="00BB7FF3"/>
    <w:pPr>
      <w:spacing w:line="288" w:lineRule="auto"/>
    </w:pPr>
    <w:rPr>
      <w:rFonts w:ascii="Arial" w:eastAsiaTheme="minorHAnsi" w:hAnsi="Arial"/>
      <w:szCs w:val="22"/>
      <w:lang w:eastAsia="en-US"/>
    </w:rPr>
  </w:style>
  <w:style w:type="paragraph" w:customStyle="1" w:styleId="9CBB7AB24A0545848DC2A0607E9794B05">
    <w:name w:val="9CBB7AB24A0545848DC2A0607E9794B05"/>
    <w:rsid w:val="00BB7FF3"/>
    <w:pPr>
      <w:spacing w:line="288" w:lineRule="auto"/>
    </w:pPr>
    <w:rPr>
      <w:rFonts w:ascii="Arial" w:eastAsiaTheme="minorHAnsi" w:hAnsi="Arial"/>
      <w:szCs w:val="22"/>
      <w:lang w:eastAsia="en-US"/>
    </w:rPr>
  </w:style>
  <w:style w:type="paragraph" w:customStyle="1" w:styleId="0E3FF6A0DA2C422F935905B7184A7A295">
    <w:name w:val="0E3FF6A0DA2C422F935905B7184A7A295"/>
    <w:rsid w:val="00BB7FF3"/>
    <w:pPr>
      <w:spacing w:line="288" w:lineRule="auto"/>
    </w:pPr>
    <w:rPr>
      <w:rFonts w:ascii="Arial" w:eastAsiaTheme="minorHAnsi" w:hAnsi="Arial"/>
      <w:szCs w:val="22"/>
      <w:lang w:eastAsia="en-US"/>
    </w:rPr>
  </w:style>
  <w:style w:type="paragraph" w:customStyle="1" w:styleId="0546ECB853864E058AC0189DEB2F57F15">
    <w:name w:val="0546ECB853864E058AC0189DEB2F57F15"/>
    <w:rsid w:val="00BB7FF3"/>
    <w:pPr>
      <w:spacing w:line="288" w:lineRule="auto"/>
    </w:pPr>
    <w:rPr>
      <w:rFonts w:ascii="Arial" w:eastAsiaTheme="minorHAnsi" w:hAnsi="Arial"/>
      <w:szCs w:val="22"/>
      <w:lang w:eastAsia="en-US"/>
    </w:rPr>
  </w:style>
  <w:style w:type="paragraph" w:customStyle="1" w:styleId="830C7B1CFAE441F4968D6E43852E73735">
    <w:name w:val="830C7B1CFAE441F4968D6E43852E73735"/>
    <w:rsid w:val="00BB7FF3"/>
    <w:pPr>
      <w:spacing w:line="288" w:lineRule="auto"/>
    </w:pPr>
    <w:rPr>
      <w:rFonts w:ascii="Arial" w:eastAsiaTheme="minorHAnsi" w:hAnsi="Arial"/>
      <w:szCs w:val="22"/>
      <w:lang w:eastAsia="en-US"/>
    </w:rPr>
  </w:style>
  <w:style w:type="paragraph" w:customStyle="1" w:styleId="DC681FFEBA624C55AE6C7B24E098EFA25">
    <w:name w:val="DC681FFEBA624C55AE6C7B24E098EFA25"/>
    <w:rsid w:val="00BB7FF3"/>
    <w:pPr>
      <w:spacing w:line="288" w:lineRule="auto"/>
    </w:pPr>
    <w:rPr>
      <w:rFonts w:ascii="Arial" w:eastAsiaTheme="minorHAnsi" w:hAnsi="Arial"/>
      <w:szCs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10155d9-4641-4352-85a2-29254c57ad76" xsi:nil="true"/>
    <lcf76f155ced4ddcb4097134ff3c332f xmlns="dc04c8c0-3b2d-44bc-8cfb-f9179683975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1F5759E3DE5F84B86CAD0CFD8280A06" ma:contentTypeVersion="13" ma:contentTypeDescription="Create a new document." ma:contentTypeScope="" ma:versionID="f517194fc2aff0575db2efdb4bb2fb6d">
  <xsd:schema xmlns:xsd="http://www.w3.org/2001/XMLSchema" xmlns:xs="http://www.w3.org/2001/XMLSchema" xmlns:p="http://schemas.microsoft.com/office/2006/metadata/properties" xmlns:ns2="dc04c8c0-3b2d-44bc-8cfb-f9179683975c" xmlns:ns3="910155d9-4641-4352-85a2-29254c57ad76" targetNamespace="http://schemas.microsoft.com/office/2006/metadata/properties" ma:root="true" ma:fieldsID="901c5dc0db7fd9035f24314049f0c233" ns2:_="" ns3:_="">
    <xsd:import namespace="dc04c8c0-3b2d-44bc-8cfb-f9179683975c"/>
    <xsd:import namespace="910155d9-4641-4352-85a2-29254c57ad7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04c8c0-3b2d-44bc-8cfb-f917968397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7f7c277-ca9a-4d57-b418-f15995160e0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10155d9-4641-4352-85a2-29254c57ad7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dcd240c-1c39-4097-8f5d-8bdea93dcb3d}" ma:internalName="TaxCatchAll" ma:showField="CatchAllData" ma:web="910155d9-4641-4352-85a2-29254c57ad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0C8FE1-5540-4CCB-8B24-902AECB27153}">
  <ds:schemaRefs>
    <ds:schemaRef ds:uri="http://schemas.microsoft.com/sharepoint/v3/contenttype/forms"/>
  </ds:schemaRefs>
</ds:datastoreItem>
</file>

<file path=customXml/itemProps2.xml><?xml version="1.0" encoding="utf-8"?>
<ds:datastoreItem xmlns:ds="http://schemas.openxmlformats.org/officeDocument/2006/customXml" ds:itemID="{646E7325-2E39-4456-99BC-6E906A05F18F}">
  <ds:schemaRefs>
    <ds:schemaRef ds:uri="http://schemas.microsoft.com/office/2006/metadata/properties"/>
    <ds:schemaRef ds:uri="http://schemas.microsoft.com/office/infopath/2007/PartnerControls"/>
    <ds:schemaRef ds:uri="910155d9-4641-4352-85a2-29254c57ad76"/>
    <ds:schemaRef ds:uri="dc04c8c0-3b2d-44bc-8cfb-f9179683975c"/>
  </ds:schemaRefs>
</ds:datastoreItem>
</file>

<file path=customXml/itemProps3.xml><?xml version="1.0" encoding="utf-8"?>
<ds:datastoreItem xmlns:ds="http://schemas.openxmlformats.org/officeDocument/2006/customXml" ds:itemID="{69AAC1D8-D2C5-4F8C-8BE8-9E2424629F7E}">
  <ds:schemaRefs>
    <ds:schemaRef ds:uri="http://schemas.openxmlformats.org/officeDocument/2006/bibliography"/>
  </ds:schemaRefs>
</ds:datastoreItem>
</file>

<file path=customXml/itemProps4.xml><?xml version="1.0" encoding="utf-8"?>
<ds:datastoreItem xmlns:ds="http://schemas.openxmlformats.org/officeDocument/2006/customXml" ds:itemID="{247822DC-213D-4393-A3E7-674C5A905A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04c8c0-3b2d-44bc-8cfb-f9179683975c"/>
    <ds:schemaRef ds:uri="910155d9-4641-4352-85a2-29254c57ad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Accessible-PDF-Blank-Template - v.0.7.6</Template>
  <TotalTime>433</TotalTime>
  <Pages>30</Pages>
  <Words>6338</Words>
  <Characters>36133</Characters>
  <Application>Microsoft Office Word</Application>
  <DocSecurity>0</DocSecurity>
  <Lines>301</Lines>
  <Paragraphs>84</Paragraphs>
  <ScaleCrop>false</ScaleCrop>
  <Company/>
  <LinksUpToDate>false</LinksUpToDate>
  <CharactersWithSpaces>42387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Katrina</dc:creator>
  <cp:keywords/>
  <dc:description/>
  <cp:lastModifiedBy>Zoe Antrobus</cp:lastModifiedBy>
  <cp:revision>22</cp:revision>
  <dcterms:created xsi:type="dcterms:W3CDTF">2026-08-18T14:47:00Z</dcterms:created>
  <dcterms:modified xsi:type="dcterms:W3CDTF">2026-10-27T09:18:00Z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0x01010051F5759E3DE5F84B86CAD0CFD8280A06</vt:lpwstr>
  </property>
  <property fmtid="{D5CDD505-2E9C-101B-9397-08002B2CF9AE}" pid="3" name="MediaServiceImageTags">
    <vt:lpwstr/>
  </property>
  <property fmtid="{D5CDD505-2E9C-101B-9397-08002B2CF9AE}" pid="4" name="MSIP_Label_a1efa356-9eb4-4552-936b-71c46585f57a_Enabled">
    <vt:lpwstr>true</vt:lpwstr>
  </property>
  <property fmtid="{D5CDD505-2E9C-101B-9397-08002B2CF9AE}" pid="5" name="MSIP_Label_a1efa356-9eb4-4552-936b-71c46585f57a_SetDate">
    <vt:lpwstr>2026-05-15T07:59:50Z</vt:lpwstr>
  </property>
  <property fmtid="{D5CDD505-2E9C-101B-9397-08002B2CF9AE}" pid="6" name="MSIP_Label_a1efa356-9eb4-4552-936b-71c46585f57a_Method">
    <vt:lpwstr>Standard</vt:lpwstr>
  </property>
  <property fmtid="{D5CDD505-2E9C-101B-9397-08002B2CF9AE}" pid="7" name="MSIP_Label_a1efa356-9eb4-4552-936b-71c46585f57a_Name">
    <vt:lpwstr>defa4170-0d19-0005-0004-bc88714345d2</vt:lpwstr>
  </property>
  <property fmtid="{D5CDD505-2E9C-101B-9397-08002B2CF9AE}" pid="8" name="MSIP_Label_a1efa356-9eb4-4552-936b-71c46585f57a_SiteId">
    <vt:lpwstr>ac4b077e-a758-4bc5-9465-35c192007704</vt:lpwstr>
  </property>
  <property fmtid="{D5CDD505-2E9C-101B-9397-08002B2CF9AE}" pid="9" name="MSIP_Label_a1efa356-9eb4-4552-936b-71c46585f57a_ActionId">
    <vt:lpwstr>0d0b7d8f-5afd-45bc-9a71-16da5f26544f</vt:lpwstr>
  </property>
  <property fmtid="{D5CDD505-2E9C-101B-9397-08002B2CF9AE}" pid="10" name="MSIP_Label_a1efa356-9eb4-4552-936b-71c46585f57a_ContentBits">
    <vt:lpwstr>0</vt:lpwstr>
  </property>
  <property fmtid="{D5CDD505-2E9C-101B-9397-08002B2CF9AE}" pid="11" name="MSIP_Label_a1efa356-9eb4-4552-936b-71c46585f57a_Tag">
    <vt:lpwstr>10, 3, 0, 2</vt:lpwstr>
  </property>
</Properties>
</file>